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F02" w:rsidRDefault="00696F02" w:rsidP="00696F02">
      <w:pPr>
        <w:pStyle w:val="Tekstpodstawowy"/>
        <w:jc w:val="right"/>
      </w:pPr>
      <w:r>
        <w:t xml:space="preserve">Załącznik </w:t>
      </w:r>
      <w:r w:rsidR="00EF6A80">
        <w:t xml:space="preserve">nr 2 </w:t>
      </w:r>
      <w:r>
        <w:t>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EF6A80" w:rsidRPr="00EF6A80" w:rsidRDefault="00EF6A80" w:rsidP="00EF6A80">
      <w:pPr>
        <w:pStyle w:val="Tytu"/>
        <w:rPr>
          <w:rFonts w:eastAsia="Calibri"/>
          <w:b w:val="0"/>
        </w:rPr>
      </w:pPr>
      <w:r w:rsidRPr="00EF6A80">
        <w:rPr>
          <w:b w:val="0"/>
          <w:caps w:val="0"/>
        </w:rPr>
        <w:t xml:space="preserve">NA </w:t>
      </w:r>
      <w:r w:rsidRPr="00EF6A80">
        <w:rPr>
          <w:b w:val="0"/>
        </w:rPr>
        <w:t>stworzenie</w:t>
      </w:r>
      <w:r w:rsidRPr="00EF6A80">
        <w:rPr>
          <w:rFonts w:eastAsia="Calibri"/>
          <w:b w:val="0"/>
        </w:rPr>
        <w:t xml:space="preserve"> now</w:t>
      </w:r>
      <w:r w:rsidRPr="00EF6A80">
        <w:rPr>
          <w:b w:val="0"/>
        </w:rPr>
        <w:t>ych</w:t>
      </w:r>
      <w:r w:rsidRPr="00EF6A80">
        <w:rPr>
          <w:rFonts w:eastAsia="Calibri"/>
          <w:b w:val="0"/>
        </w:rPr>
        <w:t xml:space="preserve"> stron internetow</w:t>
      </w:r>
      <w:r w:rsidRPr="00EF6A80">
        <w:rPr>
          <w:b w:val="0"/>
        </w:rPr>
        <w:t>ych</w:t>
      </w:r>
      <w:r w:rsidRPr="00EF6A80">
        <w:rPr>
          <w:rFonts w:eastAsia="Calibri"/>
          <w:b w:val="0"/>
        </w:rPr>
        <w:t xml:space="preserve"> </w:t>
      </w:r>
      <w:r w:rsidRPr="00EF6A80">
        <w:rPr>
          <w:b w:val="0"/>
        </w:rPr>
        <w:t xml:space="preserve">parków narodowych (łącznie ze stronami BIP) </w:t>
      </w:r>
      <w:r w:rsidRPr="00EF6A80">
        <w:rPr>
          <w:rFonts w:eastAsia="Calibri"/>
          <w:b w:val="0"/>
        </w:rPr>
        <w:t xml:space="preserve"> oraz stron</w:t>
      </w:r>
      <w:r w:rsidRPr="00EF6A80">
        <w:rPr>
          <w:b w:val="0"/>
        </w:rPr>
        <w:t>y</w:t>
      </w:r>
      <w:r w:rsidRPr="00EF6A80">
        <w:rPr>
          <w:rFonts w:eastAsia="Calibri"/>
          <w:b w:val="0"/>
        </w:rPr>
        <w:t xml:space="preserve"> główn</w:t>
      </w:r>
      <w:r w:rsidRPr="00EF6A80">
        <w:rPr>
          <w:b w:val="0"/>
        </w:rPr>
        <w:t>ej</w:t>
      </w:r>
    </w:p>
    <w:p w:rsidR="00696F02" w:rsidRPr="00B24B2C" w:rsidRDefault="00EF6A80" w:rsidP="00EF6A80">
      <w:pPr>
        <w:pStyle w:val="Tytu"/>
      </w:pPr>
      <w:r w:rsidRPr="00DB0B5A">
        <w:rPr>
          <w:rFonts w:eastAsia="Calibri"/>
        </w:rPr>
        <w:t xml:space="preserve"> </w:t>
      </w:r>
      <w:r w:rsidR="00696F02"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netto w zł</w:t>
            </w:r>
            <w:r w:rsidR="00B24B2C">
              <w:rPr>
                <w:rFonts w:ascii="Times New Roman" w:hAnsi="Times New Roman" w:cs="Times New Roman"/>
                <w:b/>
              </w:rPr>
              <w:t xml:space="preserve"> </w:t>
            </w:r>
            <w:r w:rsidRPr="00B24B2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brutto w zł*: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i/>
        </w:rPr>
      </w:pPr>
      <w:r w:rsidRPr="00B24B2C">
        <w:rPr>
          <w:i/>
        </w:rPr>
        <w:t>Miejscowość, data</w:t>
      </w:r>
      <w:r w:rsidRPr="00B24B2C">
        <w:rPr>
          <w:i/>
        </w:rPr>
        <w:tab/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>*Pro</w:t>
      </w:r>
      <w:r w:rsidR="00B24B2C" w:rsidRPr="000D3D60">
        <w:rPr>
          <w:sz w:val="18"/>
          <w:szCs w:val="18"/>
        </w:rPr>
        <w:t>s</w:t>
      </w:r>
      <w:r w:rsidRPr="000D3D60">
        <w:rPr>
          <w:sz w:val="18"/>
          <w:szCs w:val="18"/>
        </w:rPr>
        <w:t>zę o podanie ceny brutto, a w nawiasie wyszczególnienie zawartej w tej cenie wartości autorskich praw majątkowych np. x zł. (z czego wartość autorskich praw majątkowych: y zł.).</w:t>
      </w: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>Jeśli Wykonawca nie poda w ofercie ceny wartość autorskich praw majątkowych dla każdego utworu to równocześnie oświadcza, iż kwota wyceny autorskich praw majątkowych dla każdego utworu powstałego w wyniku wykonania umowy nie przekroczy kwoty 3 500,00 zł (słownie: trzy tysiące pięćset złotych 00/100).</w:t>
      </w:r>
    </w:p>
    <w:p w:rsidR="003629F4" w:rsidRPr="000D3D60" w:rsidRDefault="003629F4" w:rsidP="00101F0C">
      <w:pPr>
        <w:pBdr>
          <w:bottom w:val="single" w:sz="4" w:space="1" w:color="auto"/>
        </w:pBdr>
      </w:pPr>
      <w:bookmarkStart w:id="0" w:name="_GoBack"/>
      <w:bookmarkEnd w:id="0"/>
    </w:p>
    <w:sectPr w:rsidR="003629F4" w:rsidRPr="000D3D60" w:rsidSect="00101F0C">
      <w:footerReference w:type="default" r:id="rId8"/>
      <w:headerReference w:type="first" r:id="rId9"/>
      <w:footerReference w:type="first" r:id="rId10"/>
      <w:pgSz w:w="11906" w:h="16838"/>
      <w:pgMar w:top="1134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F0C" w:rsidRDefault="00101F0C">
      <w:pPr>
        <w:spacing w:after="0" w:line="240" w:lineRule="auto"/>
      </w:pPr>
      <w:r>
        <w:separator/>
      </w:r>
    </w:p>
  </w:endnote>
  <w:endnote w:type="continuationSeparator" w:id="0">
    <w:p w:rsidR="00101F0C" w:rsidRDefault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F6A80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 xml:space="preserve">parków narodowych jako </w:t>
    </w:r>
    <w:proofErr w:type="spellStart"/>
    <w:r>
      <w:rPr>
        <w:rFonts w:ascii="Times New Roman" w:hAnsi="Times New Roman" w:cs="Times New Roman"/>
        <w:sz w:val="20"/>
        <w:szCs w:val="20"/>
      </w:rPr>
      <w:t>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Pr="003C0DC9">
      <w:rPr>
        <w:rFonts w:ascii="Times New Roman" w:hAnsi="Times New Roman" w:cs="Times New Roman"/>
        <w:sz w:val="20"/>
        <w:szCs w:val="20"/>
      </w:rPr>
      <w:t>współfinansowany</w:t>
    </w:r>
    <w:proofErr w:type="spellEnd"/>
    <w:r w:rsidRPr="003C0DC9"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F0C" w:rsidRDefault="00101F0C">
      <w:pPr>
        <w:spacing w:after="0" w:line="240" w:lineRule="auto"/>
      </w:pPr>
      <w:r>
        <w:separator/>
      </w:r>
    </w:p>
  </w:footnote>
  <w:footnote w:type="continuationSeparator" w:id="0">
    <w:p w:rsidR="00101F0C" w:rsidRDefault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F02"/>
    <w:rsid w:val="000D3D60"/>
    <w:rsid w:val="00101F0C"/>
    <w:rsid w:val="00144DD7"/>
    <w:rsid w:val="00152C40"/>
    <w:rsid w:val="001559AF"/>
    <w:rsid w:val="0020276C"/>
    <w:rsid w:val="003629F4"/>
    <w:rsid w:val="003C0DC9"/>
    <w:rsid w:val="003C543D"/>
    <w:rsid w:val="004048F8"/>
    <w:rsid w:val="0043082A"/>
    <w:rsid w:val="0045606F"/>
    <w:rsid w:val="00545C7C"/>
    <w:rsid w:val="00617573"/>
    <w:rsid w:val="00623D87"/>
    <w:rsid w:val="00630631"/>
    <w:rsid w:val="00696F02"/>
    <w:rsid w:val="00735A72"/>
    <w:rsid w:val="007D343C"/>
    <w:rsid w:val="008448B3"/>
    <w:rsid w:val="00916E89"/>
    <w:rsid w:val="009F19E9"/>
    <w:rsid w:val="00B15DF5"/>
    <w:rsid w:val="00B24B2C"/>
    <w:rsid w:val="00CD4EAB"/>
    <w:rsid w:val="00D14C40"/>
    <w:rsid w:val="00D91CA0"/>
    <w:rsid w:val="00E72097"/>
    <w:rsid w:val="00EF6A80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3EE0A642-ED75-4663-B230-202A25BC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JEKT_PN\OZNAKOWANIE\SZABLONY\DOP_PPN_UE_szablon_POI&#346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13B8B-62AA-432A-83BE-049186856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DOP_PPN_UE_szablon_POIŚ</Template>
  <TotalTime>3</TotalTime>
  <Pages>1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Klisowska Anna</cp:lastModifiedBy>
  <cp:revision>3</cp:revision>
  <cp:lastPrinted>2016-11-23T13:33:00Z</cp:lastPrinted>
  <dcterms:created xsi:type="dcterms:W3CDTF">2017-03-20T12:35:00Z</dcterms:created>
  <dcterms:modified xsi:type="dcterms:W3CDTF">2017-03-20T12:38:00Z</dcterms:modified>
</cp:coreProperties>
</file>