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F02" w:rsidRDefault="00696F02" w:rsidP="00696F02">
      <w:pPr>
        <w:pStyle w:val="Tekstpodstawowy"/>
        <w:jc w:val="right"/>
      </w:pPr>
      <w:r>
        <w:t>Załącznik do szacowania wartości zamówienia</w:t>
      </w:r>
    </w:p>
    <w:p w:rsidR="00696F02" w:rsidRDefault="00696F02" w:rsidP="00696F02">
      <w:pPr>
        <w:pStyle w:val="Tekstpodstawowy"/>
        <w:jc w:val="right"/>
      </w:pPr>
    </w:p>
    <w:p w:rsidR="00696F02" w:rsidRPr="00B24B2C" w:rsidRDefault="00696F02" w:rsidP="00696F02">
      <w:pPr>
        <w:pStyle w:val="Tytu"/>
      </w:pPr>
      <w:r w:rsidRPr="00B24B2C">
        <w:t>Formularz WYCENY</w:t>
      </w:r>
    </w:p>
    <w:p w:rsidR="0070328E" w:rsidRDefault="00696F02" w:rsidP="0070328E">
      <w:pPr>
        <w:pStyle w:val="Tytu"/>
        <w:jc w:val="both"/>
        <w:rPr>
          <w:caps w:val="0"/>
        </w:rPr>
      </w:pPr>
      <w:r w:rsidRPr="00B24B2C">
        <w:rPr>
          <w:caps w:val="0"/>
        </w:rPr>
        <w:t xml:space="preserve">na przygotowanie i </w:t>
      </w:r>
      <w:r w:rsidR="0070328E">
        <w:rPr>
          <w:caps w:val="0"/>
        </w:rPr>
        <w:t>realizację szkolenia „</w:t>
      </w:r>
      <w:r w:rsidR="00196E96">
        <w:rPr>
          <w:caps w:val="0"/>
        </w:rPr>
        <w:t>Nowoczesne metody edukacji przyrodniczej</w:t>
      </w:r>
      <w:r w:rsidR="0070328E">
        <w:rPr>
          <w:caps w:val="0"/>
        </w:rPr>
        <w:t xml:space="preserve">” </w:t>
      </w:r>
    </w:p>
    <w:p w:rsidR="00696F02" w:rsidRPr="00B24B2C" w:rsidRDefault="00696F02" w:rsidP="0070328E">
      <w:pPr>
        <w:pStyle w:val="Tytu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Pr="00B24B2C" w:rsidRDefault="00696F02" w:rsidP="00696F02">
      <w:pPr>
        <w:pStyle w:val="Nagwek2"/>
      </w:pPr>
      <w:r w:rsidRPr="00B24B2C">
        <w:t>WYCENA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netto w zł</w:t>
            </w:r>
            <w:r w:rsidR="00B24B2C">
              <w:rPr>
                <w:rFonts w:ascii="Times New Roman" w:hAnsi="Times New Roman" w:cs="Times New Roman"/>
                <w:b/>
              </w:rPr>
              <w:t xml:space="preserve"> </w:t>
            </w:r>
            <w:r w:rsidRPr="00B24B2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70328E" w:rsidRDefault="0070328E" w:rsidP="0070328E">
            <w:pPr>
              <w:jc w:val="left"/>
              <w:rPr>
                <w:rFonts w:ascii="Times New Roman" w:hAnsi="Times New Roman" w:cs="Times New Roman"/>
              </w:rPr>
            </w:pPr>
          </w:p>
          <w:p w:rsidR="0070328E" w:rsidRPr="00B24B2C" w:rsidRDefault="0070328E" w:rsidP="00196E96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brutto w zł*: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70328E" w:rsidRPr="00B24B2C" w:rsidRDefault="0070328E" w:rsidP="00196E96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696F02" w:rsidRPr="000D3D60" w:rsidRDefault="00696F02" w:rsidP="00696F02">
      <w:pPr>
        <w:pStyle w:val="Tekstprzypisudolnego"/>
        <w:rPr>
          <w:sz w:val="18"/>
          <w:szCs w:val="18"/>
        </w:rPr>
      </w:pPr>
      <w:r w:rsidRPr="000D3D60">
        <w:rPr>
          <w:sz w:val="18"/>
          <w:szCs w:val="18"/>
        </w:rPr>
        <w:t>*Pro</w:t>
      </w:r>
      <w:r w:rsidR="00B24B2C" w:rsidRPr="000D3D60">
        <w:rPr>
          <w:sz w:val="18"/>
          <w:szCs w:val="18"/>
        </w:rPr>
        <w:t>s</w:t>
      </w:r>
      <w:r w:rsidRPr="000D3D60">
        <w:rPr>
          <w:sz w:val="18"/>
          <w:szCs w:val="18"/>
        </w:rPr>
        <w:t xml:space="preserve">zę o podanie ceny </w:t>
      </w:r>
      <w:r w:rsidR="0070328E">
        <w:rPr>
          <w:sz w:val="18"/>
          <w:szCs w:val="18"/>
        </w:rPr>
        <w:t xml:space="preserve">netto i </w:t>
      </w:r>
      <w:r w:rsidRPr="000D3D60">
        <w:rPr>
          <w:sz w:val="18"/>
          <w:szCs w:val="18"/>
        </w:rPr>
        <w:t>brutto, a w nawiasie wyszczególnienie zawartej w tej cenie wartości autorskich praw majątkowych np. x zł. (z czego warto</w:t>
      </w:r>
      <w:r w:rsidR="00196E96">
        <w:rPr>
          <w:sz w:val="18"/>
          <w:szCs w:val="18"/>
        </w:rPr>
        <w:t xml:space="preserve">ść autorskich praw majątkowych: </w:t>
      </w:r>
      <w:bookmarkStart w:id="0" w:name="_GoBack"/>
      <w:bookmarkEnd w:id="0"/>
      <w:r w:rsidRPr="000D3D60">
        <w:rPr>
          <w:sz w:val="18"/>
          <w:szCs w:val="18"/>
        </w:rPr>
        <w:t>y zł.).</w:t>
      </w:r>
    </w:p>
    <w:p w:rsidR="00696F02" w:rsidRPr="000D3D60" w:rsidRDefault="00696F02" w:rsidP="00696F02">
      <w:pPr>
        <w:pStyle w:val="Tekstprzypisudolnego"/>
        <w:rPr>
          <w:sz w:val="18"/>
          <w:szCs w:val="18"/>
        </w:rPr>
      </w:pPr>
      <w:r w:rsidRPr="000D3D60">
        <w:rPr>
          <w:sz w:val="18"/>
          <w:szCs w:val="18"/>
        </w:rPr>
        <w:t>Jeśli Wykonawca nie poda w ofercie ceny wartość autorskich praw majątkowych dla każdego utworu to równocześnie oświadcza, iż kwota wyceny autorskich praw majątkowych dla każdego utworu powstałego w wyniku wykonania umowy nie przekroczy kwoty 3 500,00 zł (słownie: trzy tysiące pięćset złotych 00/100).</w:t>
      </w:r>
    </w:p>
    <w:p w:rsidR="003629F4" w:rsidRPr="000D3D60" w:rsidRDefault="003629F4" w:rsidP="00101F0C">
      <w:pPr>
        <w:pBdr>
          <w:bottom w:val="single" w:sz="4" w:space="1" w:color="auto"/>
        </w:pBdr>
      </w:pPr>
    </w:p>
    <w:sectPr w:rsidR="003629F4" w:rsidRPr="000D3D60" w:rsidSect="00101F0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F0C" w:rsidRDefault="00101F0C">
      <w:pPr>
        <w:spacing w:after="0" w:line="240" w:lineRule="auto"/>
      </w:pPr>
      <w:r>
        <w:separator/>
      </w:r>
    </w:p>
  </w:endnote>
  <w:endnote w:type="continuationSeparator" w:id="0">
    <w:p w:rsidR="00101F0C" w:rsidRDefault="00101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8E" w:rsidRDefault="0070328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0328E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F0C" w:rsidRDefault="00101F0C">
      <w:pPr>
        <w:spacing w:after="0" w:line="240" w:lineRule="auto"/>
      </w:pPr>
      <w:r>
        <w:separator/>
      </w:r>
    </w:p>
  </w:footnote>
  <w:footnote w:type="continuationSeparator" w:id="0">
    <w:p w:rsidR="00101F0C" w:rsidRDefault="00101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8E" w:rsidRDefault="007032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8E" w:rsidRDefault="0070328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F02"/>
    <w:rsid w:val="000D3D60"/>
    <w:rsid w:val="00101F0C"/>
    <w:rsid w:val="00152C40"/>
    <w:rsid w:val="001559AF"/>
    <w:rsid w:val="00196E96"/>
    <w:rsid w:val="0020276C"/>
    <w:rsid w:val="003629F4"/>
    <w:rsid w:val="003C0DC9"/>
    <w:rsid w:val="003C543D"/>
    <w:rsid w:val="004048F8"/>
    <w:rsid w:val="0043082A"/>
    <w:rsid w:val="0045606F"/>
    <w:rsid w:val="00545C7C"/>
    <w:rsid w:val="00617573"/>
    <w:rsid w:val="00623D87"/>
    <w:rsid w:val="00630631"/>
    <w:rsid w:val="00696F02"/>
    <w:rsid w:val="0070328E"/>
    <w:rsid w:val="00735A72"/>
    <w:rsid w:val="007D343C"/>
    <w:rsid w:val="008448B3"/>
    <w:rsid w:val="00916E89"/>
    <w:rsid w:val="009F19E9"/>
    <w:rsid w:val="00B15DF5"/>
    <w:rsid w:val="00B24B2C"/>
    <w:rsid w:val="00CD4EAB"/>
    <w:rsid w:val="00D14C40"/>
    <w:rsid w:val="00D91CA0"/>
    <w:rsid w:val="00E72097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OJEKT_PN\OZNAKOWANIE\SZABLONY\DOP_PPN_UE_szablon_POI&#346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D0601-3227-4AEB-A704-34EB2CFC9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DOP_PPN_UE_szablon_POIŚ</Template>
  <TotalTime>1</TotalTime>
  <Pages>1</Pages>
  <Words>178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Krzysztof Rydel</cp:lastModifiedBy>
  <cp:revision>2</cp:revision>
  <cp:lastPrinted>2016-11-23T13:33:00Z</cp:lastPrinted>
  <dcterms:created xsi:type="dcterms:W3CDTF">2017-10-23T14:52:00Z</dcterms:created>
  <dcterms:modified xsi:type="dcterms:W3CDTF">2017-10-23T14:52:00Z</dcterms:modified>
</cp:coreProperties>
</file>