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</w:pPr>
      <w: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696F02" w:rsidRPr="00B24B2C" w:rsidRDefault="00696F02" w:rsidP="00696F02">
      <w:pPr>
        <w:pStyle w:val="Tytu"/>
        <w:rPr>
          <w:caps w:val="0"/>
        </w:rPr>
      </w:pPr>
      <w:r w:rsidRPr="00B24B2C">
        <w:rPr>
          <w:caps w:val="0"/>
        </w:rPr>
        <w:t xml:space="preserve">na </w:t>
      </w:r>
      <w:r w:rsidR="002A0ADA">
        <w:rPr>
          <w:caps w:val="0"/>
        </w:rPr>
        <w:t>o</w:t>
      </w:r>
      <w:r w:rsidR="002A0ADA" w:rsidRPr="002A0ADA">
        <w:rPr>
          <w:caps w:val="0"/>
        </w:rPr>
        <w:t>pracowanie folderów o polskich parkach narodowych (w wersji cyfrowej) oraz zaprojektowanie i wykonanie tablic promujących te foldery</w:t>
      </w:r>
      <w:r w:rsidRPr="00B24B2C">
        <w:rPr>
          <w:caps w:val="0"/>
        </w:rPr>
        <w:t>.</w:t>
      </w:r>
    </w:p>
    <w:p w:rsidR="00696F02" w:rsidRPr="00B24B2C" w:rsidRDefault="00696F02" w:rsidP="00696F02">
      <w:pPr>
        <w:pStyle w:val="Nagwek2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2A0ADA"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2A0ADA" w:rsidRPr="002A0ADA">
              <w:rPr>
                <w:rFonts w:ascii="Times New Roman" w:hAnsi="Times New Roman" w:cs="Times New Roman"/>
                <w:color w:val="FF0000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2A0ADA">
        <w:trPr>
          <w:trHeight w:hRule="exact" w:val="1588"/>
        </w:trPr>
        <w:tc>
          <w:tcPr>
            <w:tcW w:w="2660" w:type="dxa"/>
            <w:vAlign w:val="center"/>
          </w:tcPr>
          <w:p w:rsidR="00696F02" w:rsidRPr="00B24B2C" w:rsidRDefault="00696F02" w:rsidP="002A0ADA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</w:t>
            </w:r>
            <w:r w:rsidRPr="002A0ADA">
              <w:rPr>
                <w:rFonts w:ascii="Times New Roman" w:hAnsi="Times New Roman" w:cs="Times New Roman"/>
                <w:color w:val="FF0000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t>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2A0ADA">
              <w:rPr>
                <w:rFonts w:ascii="Times New Roman" w:hAnsi="Times New Roman" w:cs="Times New Roman"/>
                <w:i/>
                <w:sz w:val="22"/>
                <w:szCs w:val="22"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i/>
        </w:rPr>
      </w:pPr>
      <w:r w:rsidRPr="00B24B2C">
        <w:rPr>
          <w:i/>
        </w:rPr>
        <w:t>Miejscowość, data</w:t>
      </w:r>
      <w:r w:rsidRPr="00B24B2C">
        <w:rPr>
          <w:i/>
        </w:rPr>
        <w:tab/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2A0ADA" w:rsidRDefault="00696F02" w:rsidP="00696F02">
      <w:pPr>
        <w:pStyle w:val="Tekstprzypisudolnego"/>
        <w:rPr>
          <w:b/>
          <w:color w:val="FF0000"/>
          <w:sz w:val="18"/>
          <w:szCs w:val="18"/>
        </w:rPr>
      </w:pPr>
      <w:r w:rsidRPr="002A0ADA">
        <w:rPr>
          <w:b/>
          <w:color w:val="FF0000"/>
          <w:sz w:val="18"/>
          <w:szCs w:val="18"/>
        </w:rPr>
        <w:t>*Pro</w:t>
      </w:r>
      <w:r w:rsidR="00B24B2C" w:rsidRPr="002A0ADA">
        <w:rPr>
          <w:b/>
          <w:color w:val="FF0000"/>
          <w:sz w:val="18"/>
          <w:szCs w:val="18"/>
        </w:rPr>
        <w:t>s</w:t>
      </w:r>
      <w:r w:rsidRPr="002A0ADA">
        <w:rPr>
          <w:b/>
          <w:color w:val="FF0000"/>
          <w:sz w:val="18"/>
          <w:szCs w:val="18"/>
        </w:rPr>
        <w:t>zę o podanie ceny brutto, a w nawiasie wyszczególnienie zawartej w tej cenie wartości autorskich praw majątkowych np. x zł. (z czego wartość autorskich praw majątkowych: y zł.).</w:t>
      </w: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Jeśli Wykonawca nie poda w ofercie</w:t>
      </w:r>
      <w:bookmarkStart w:id="0" w:name="_GoBack"/>
      <w:bookmarkEnd w:id="0"/>
      <w:r w:rsidRPr="000D3D60">
        <w:rPr>
          <w:sz w:val="18"/>
          <w:szCs w:val="18"/>
        </w:rPr>
        <w:t xml:space="preserve"> ceny wartość autorskich praw majątkowych dla każdego utworu to równocześnie oświadcza, iż kwota wyceny autorskich praw majątkowych dla każdego utworu powstałego w wyniku wykonania umowy nie przekroczy kwoty 3 500,00 zł (słownie: trzy tysiące pięćset złotych 00/100).</w:t>
      </w:r>
    </w:p>
    <w:p w:rsidR="003629F4" w:rsidRPr="002A0ADA" w:rsidRDefault="003629F4" w:rsidP="00101F0C">
      <w:pPr>
        <w:pBdr>
          <w:bottom w:val="single" w:sz="4" w:space="1" w:color="auto"/>
        </w:pBdr>
        <w:rPr>
          <w:sz w:val="16"/>
          <w:szCs w:val="16"/>
        </w:rPr>
      </w:pPr>
    </w:p>
    <w:sectPr w:rsidR="003629F4" w:rsidRPr="002A0ADA" w:rsidSect="00101F0C">
      <w:footerReference w:type="default" r:id="rId8"/>
      <w:headerReference w:type="first" r:id="rId9"/>
      <w:footerReference w:type="first" r:id="rId10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DB8" w:rsidRDefault="00CF3DB8">
      <w:pPr>
        <w:spacing w:after="0" w:line="240" w:lineRule="auto"/>
      </w:pPr>
      <w:r>
        <w:separator/>
      </w:r>
    </w:p>
  </w:endnote>
  <w:endnote w:type="continuationSeparator" w:id="0">
    <w:p w:rsidR="00CF3DB8" w:rsidRDefault="00CF3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2097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2A0ADA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DB8" w:rsidRDefault="00CF3DB8">
      <w:pPr>
        <w:spacing w:after="0" w:line="240" w:lineRule="auto"/>
      </w:pPr>
      <w:r>
        <w:separator/>
      </w:r>
    </w:p>
  </w:footnote>
  <w:footnote w:type="continuationSeparator" w:id="0">
    <w:p w:rsidR="00CF3DB8" w:rsidRDefault="00CF3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20276C"/>
    <w:rsid w:val="002A0ADA"/>
    <w:rsid w:val="003629F4"/>
    <w:rsid w:val="00380643"/>
    <w:rsid w:val="003C0DC9"/>
    <w:rsid w:val="003C543D"/>
    <w:rsid w:val="004048F8"/>
    <w:rsid w:val="0043082A"/>
    <w:rsid w:val="0045606F"/>
    <w:rsid w:val="00545C7C"/>
    <w:rsid w:val="00617573"/>
    <w:rsid w:val="00623D87"/>
    <w:rsid w:val="00630631"/>
    <w:rsid w:val="00696F02"/>
    <w:rsid w:val="00735A72"/>
    <w:rsid w:val="007D343C"/>
    <w:rsid w:val="008448B3"/>
    <w:rsid w:val="00916E89"/>
    <w:rsid w:val="009F19E9"/>
    <w:rsid w:val="00B15DF5"/>
    <w:rsid w:val="00B24B2C"/>
    <w:rsid w:val="00C211C4"/>
    <w:rsid w:val="00CD4EAB"/>
    <w:rsid w:val="00CF3DB8"/>
    <w:rsid w:val="00D14C40"/>
    <w:rsid w:val="00D91CA0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83663"/>
  <w15:docId w15:val="{D70D3524-0DE8-415C-B02E-1BAE29A4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OJEKT_PN\OZNAKOWANIE\SZABLONY\DOP_PPN_UE_szablon_POI&#346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81316-8A7A-4A5A-8D1C-0218A951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DOP_PPN_UE_szablon_POIŚ</Template>
  <TotalTime>1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Słupek Renata</cp:lastModifiedBy>
  <cp:revision>2</cp:revision>
  <cp:lastPrinted>2016-11-23T13:33:00Z</cp:lastPrinted>
  <dcterms:created xsi:type="dcterms:W3CDTF">2018-08-09T13:55:00Z</dcterms:created>
  <dcterms:modified xsi:type="dcterms:W3CDTF">2018-08-09T13:55:00Z</dcterms:modified>
</cp:coreProperties>
</file>