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21" w:rsidRDefault="005E347E" w:rsidP="00777CC5">
      <w:pPr>
        <w:pStyle w:val="Tytu"/>
        <w:jc w:val="right"/>
        <w:rPr>
          <w:b w:val="0"/>
          <w:caps w:val="0"/>
        </w:rPr>
      </w:pPr>
      <w:bookmarkStart w:id="0" w:name="_GoBack"/>
      <w:bookmarkEnd w:id="0"/>
      <w:r w:rsidRPr="00454EE2">
        <w:rPr>
          <w:b w:val="0"/>
          <w:caps w:val="0"/>
        </w:rPr>
        <w:t xml:space="preserve">Warszawa, </w:t>
      </w:r>
      <w:r w:rsidR="0010693D">
        <w:rPr>
          <w:b w:val="0"/>
          <w:caps w:val="0"/>
        </w:rPr>
        <w:t>31</w:t>
      </w:r>
      <w:r w:rsidR="001334EC">
        <w:rPr>
          <w:b w:val="0"/>
          <w:caps w:val="0"/>
        </w:rPr>
        <w:t xml:space="preserve"> sierpnia 2018</w:t>
      </w:r>
      <w:r w:rsidR="00CF675F">
        <w:rPr>
          <w:b w:val="0"/>
          <w:caps w:val="0"/>
        </w:rPr>
        <w:t xml:space="preserve"> r.</w:t>
      </w:r>
    </w:p>
    <w:p w:rsidR="00777CC5" w:rsidRDefault="00777CC5" w:rsidP="00777CC5">
      <w:pPr>
        <w:rPr>
          <w:lang w:eastAsia="en-US"/>
        </w:rPr>
      </w:pPr>
    </w:p>
    <w:p w:rsidR="00867559" w:rsidRDefault="00867559" w:rsidP="00777CC5">
      <w:pPr>
        <w:rPr>
          <w:lang w:eastAsia="en-US"/>
        </w:rPr>
      </w:pPr>
    </w:p>
    <w:p w:rsidR="00867559" w:rsidRPr="00777CC5" w:rsidRDefault="00867559" w:rsidP="00777CC5">
      <w:pPr>
        <w:rPr>
          <w:lang w:eastAsia="en-US"/>
        </w:rPr>
      </w:pPr>
    </w:p>
    <w:p w:rsidR="00543F54" w:rsidRPr="00777CC5" w:rsidRDefault="005E347E" w:rsidP="00777CC5">
      <w:pPr>
        <w:pStyle w:val="Tytu"/>
        <w:rPr>
          <w:caps w:val="0"/>
        </w:rPr>
      </w:pPr>
      <w:r w:rsidRPr="005E347E">
        <w:rPr>
          <w:caps w:val="0"/>
        </w:rPr>
        <w:t xml:space="preserve">Szacowanie wartości zamówienia polegającego na </w:t>
      </w:r>
      <w:r w:rsidR="0039783A">
        <w:rPr>
          <w:caps w:val="0"/>
        </w:rPr>
        <w:t>stworzeniu nowych stron internetowych parków narodowych oraz jednej strony głównej</w:t>
      </w:r>
    </w:p>
    <w:p w:rsidR="00777CC5" w:rsidRDefault="00777CC5" w:rsidP="005E34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5E347E" w:rsidRDefault="005E347E" w:rsidP="005E34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>UWAGA!</w:t>
      </w:r>
    </w:p>
    <w:p w:rsidR="00294B21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>
        <w:rPr>
          <w:rFonts w:ascii="Times New Roman" w:hAnsi="Times New Roman" w:cs="Times New Roman"/>
          <w:sz w:val="24"/>
          <w:szCs w:val="24"/>
          <w:u w:val="single"/>
        </w:rPr>
        <w:t xml:space="preserve">realizacji </w:t>
      </w:r>
      <w:r w:rsidRPr="005E347E">
        <w:rPr>
          <w:rFonts w:ascii="Times New Roman" w:hAnsi="Times New Roman" w:cs="Times New Roman"/>
          <w:sz w:val="24"/>
          <w:szCs w:val="24"/>
          <w:u w:val="single"/>
        </w:rPr>
        <w:t>opisanej usługi.</w:t>
      </w:r>
    </w:p>
    <w:p w:rsidR="005E347E" w:rsidRPr="005E347E" w:rsidRDefault="005E347E" w:rsidP="005E347E">
      <w:pPr>
        <w:pStyle w:val="Nagwek1"/>
      </w:pPr>
      <w:r w:rsidRPr="005E347E">
        <w:t>ZAMAWIAJĄCY</w:t>
      </w:r>
    </w:p>
    <w:p w:rsidR="00294B21" w:rsidRPr="00777CC5" w:rsidRDefault="005E347E" w:rsidP="00777CC5">
      <w:pPr>
        <w:ind w:left="10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5E347E" w:rsidRDefault="005E347E" w:rsidP="005E347E">
      <w:pPr>
        <w:pStyle w:val="Nagwek1"/>
      </w:pPr>
      <w:r w:rsidRPr="005E347E">
        <w:t>Przedmiot zamówienia</w:t>
      </w:r>
    </w:p>
    <w:p w:rsidR="00543F54" w:rsidRPr="00085195" w:rsidRDefault="00DB0B5A" w:rsidP="00543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</w:t>
      </w:r>
      <w:r w:rsidR="001334EC">
        <w:rPr>
          <w:rFonts w:ascii="Times New Roman" w:hAnsi="Times New Roman" w:cs="Times New Roman"/>
          <w:sz w:val="24"/>
          <w:szCs w:val="24"/>
        </w:rPr>
        <w:t xml:space="preserve">poszczególnych </w:t>
      </w:r>
      <w:r>
        <w:rPr>
          <w:rFonts w:ascii="Times New Roman" w:hAnsi="Times New Roman" w:cs="Times New Roman"/>
          <w:sz w:val="24"/>
          <w:szCs w:val="24"/>
        </w:rPr>
        <w:t xml:space="preserve">parków narodowych (łącznie ze stronami BIP) 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="0039783A" w:rsidRPr="00DB0B5A">
        <w:rPr>
          <w:rFonts w:ascii="Times New Roman" w:hAnsi="Times New Roman" w:cs="Times New Roman"/>
          <w:sz w:val="24"/>
          <w:szCs w:val="24"/>
        </w:rPr>
        <w:t>.</w:t>
      </w:r>
      <w:r w:rsidR="006B4151">
        <w:rPr>
          <w:rFonts w:ascii="Times New Roman" w:hAnsi="Times New Roman" w:cs="Times New Roman"/>
          <w:sz w:val="24"/>
          <w:szCs w:val="24"/>
        </w:rPr>
        <w:t xml:space="preserve"> Przedmiotem zamówienia jest też </w:t>
      </w:r>
      <w:r w:rsidR="00D1014A">
        <w:rPr>
          <w:rFonts w:ascii="Times New Roman" w:hAnsi="Times New Roman" w:cs="Times New Roman"/>
          <w:sz w:val="24"/>
          <w:szCs w:val="24"/>
        </w:rPr>
        <w:t xml:space="preserve">zaprojektowanie i wykonanie i wdrożenie sklepu internetowego umożliwiającego zakup biletów wstępu do parków narodowych oraz innych produktów. 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Wszystkie strony </w:t>
      </w:r>
      <w:r>
        <w:rPr>
          <w:rFonts w:ascii="Times New Roman" w:hAnsi="Times New Roman" w:cs="Times New Roman"/>
          <w:sz w:val="24"/>
          <w:szCs w:val="24"/>
        </w:rPr>
        <w:t>internetowe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dostępne będą w ramach jednej domeny głównej, a część nazwy domeny charakteryzować będzie nazwa każdego z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="00543F54">
        <w:rPr>
          <w:rFonts w:ascii="Times New Roman" w:hAnsi="Times New Roman" w:cs="Times New Roman"/>
          <w:sz w:val="24"/>
          <w:szCs w:val="24"/>
        </w:rPr>
        <w:t xml:space="preserve">. Zadanie to jest realizowane </w:t>
      </w:r>
      <w:r w:rsidR="00543F54" w:rsidRPr="00085195">
        <w:rPr>
          <w:rFonts w:ascii="Times New Roman" w:hAnsi="Times New Roman" w:cs="Times New Roman"/>
          <w:sz w:val="24"/>
          <w:szCs w:val="24"/>
        </w:rPr>
        <w:t>w ramach projektu pt.: „Promocja</w:t>
      </w:r>
      <w:r w:rsidR="00543F54">
        <w:rPr>
          <w:rFonts w:ascii="Times New Roman" w:hAnsi="Times New Roman" w:cs="Times New Roman"/>
          <w:sz w:val="24"/>
          <w:szCs w:val="24"/>
        </w:rPr>
        <w:t xml:space="preserve"> parków narodowych jako marki”. </w:t>
      </w:r>
      <w:r w:rsidR="00543F54" w:rsidRPr="00085195">
        <w:rPr>
          <w:rFonts w:ascii="Times New Roman" w:hAnsi="Times New Roman" w:cs="Times New Roman"/>
          <w:sz w:val="24"/>
          <w:szCs w:val="24"/>
        </w:rPr>
        <w:t>Projekt, a tym samym przedmiot zamówienia jest współfinansowany przez Unię Europejską ze środków Funduszu Spójności w ramach Programu Operacyjnego Infrastruktura i Środowisko 2014 – 2020. Umowa o dofinansow</w:t>
      </w:r>
      <w:r w:rsidR="00D1014A">
        <w:rPr>
          <w:rFonts w:ascii="Times New Roman" w:hAnsi="Times New Roman" w:cs="Times New Roman"/>
          <w:sz w:val="24"/>
          <w:szCs w:val="24"/>
        </w:rPr>
        <w:t>anie POIS.02.04.00-00-0001/15</w:t>
      </w:r>
      <w:r w:rsidR="00543F54">
        <w:rPr>
          <w:rFonts w:ascii="Times New Roman" w:hAnsi="Times New Roman" w:cs="Times New Roman"/>
          <w:sz w:val="24"/>
          <w:szCs w:val="24"/>
        </w:rPr>
        <w:t>.</w:t>
      </w:r>
    </w:p>
    <w:p w:rsidR="00867559" w:rsidRDefault="00867559" w:rsidP="00E00350">
      <w:pPr>
        <w:pStyle w:val="Nagwek1"/>
        <w:numPr>
          <w:ilvl w:val="0"/>
          <w:numId w:val="0"/>
        </w:numPr>
      </w:pPr>
    </w:p>
    <w:p w:rsidR="00867559" w:rsidRDefault="00454EE2" w:rsidP="00E00350">
      <w:pPr>
        <w:pStyle w:val="Nagwek1"/>
        <w:numPr>
          <w:ilvl w:val="0"/>
          <w:numId w:val="0"/>
        </w:numPr>
      </w:pPr>
      <w:r>
        <w:lastRenderedPageBreak/>
        <w:t>Cel</w:t>
      </w:r>
      <w:r w:rsidR="005E347E" w:rsidRPr="005E347E">
        <w:t xml:space="preserve"> działania</w:t>
      </w:r>
    </w:p>
    <w:p w:rsidR="00294B21" w:rsidRPr="00867559" w:rsidRDefault="00085195" w:rsidP="00E00350">
      <w:pPr>
        <w:pStyle w:val="Nagwek1"/>
        <w:numPr>
          <w:ilvl w:val="0"/>
          <w:numId w:val="0"/>
        </w:numPr>
        <w:rPr>
          <w:rFonts w:eastAsia="Calibri"/>
          <w:b w:val="0"/>
          <w:caps w:val="0"/>
          <w:lang w:eastAsia="ar-SA"/>
        </w:rPr>
      </w:pPr>
      <w:r w:rsidRPr="00867559">
        <w:rPr>
          <w:rFonts w:eastAsia="Calibri"/>
          <w:b w:val="0"/>
          <w:caps w:val="0"/>
          <w:lang w:eastAsia="ar-SA"/>
        </w:rPr>
        <w:t xml:space="preserve">Celem </w:t>
      </w:r>
      <w:r w:rsidR="00294B21" w:rsidRPr="00867559">
        <w:rPr>
          <w:rFonts w:eastAsia="Calibri"/>
          <w:b w:val="0"/>
          <w:caps w:val="0"/>
          <w:lang w:eastAsia="ar-SA"/>
        </w:rPr>
        <w:t xml:space="preserve">zadania jest ujednolicenie szaty graficznej i zawartości stron internetowych poszczególnych parków narodowych poprzez </w:t>
      </w:r>
      <w:r w:rsidRPr="00867559">
        <w:rPr>
          <w:rFonts w:eastAsia="Calibri"/>
          <w:b w:val="0"/>
          <w:caps w:val="0"/>
          <w:lang w:eastAsia="ar-SA"/>
        </w:rPr>
        <w:t xml:space="preserve"> </w:t>
      </w:r>
      <w:r w:rsidR="00294B21" w:rsidRPr="00867559">
        <w:rPr>
          <w:rFonts w:eastAsia="Calibri"/>
          <w:b w:val="0"/>
          <w:caps w:val="0"/>
          <w:lang w:eastAsia="ar-SA"/>
        </w:rPr>
        <w:t>stworzenie nowych stron internetowych parków (łącznie ze stronami BIP) oraz strony głównej, która będzie zawierała podstawowe informacje o parkach narodowych i pozwalała przekierować użytkownika na daną stronę parku.</w:t>
      </w:r>
    </w:p>
    <w:p w:rsidR="00294B21" w:rsidRPr="00001E52" w:rsidRDefault="00294B21" w:rsidP="00001E52">
      <w:pPr>
        <w:jc w:val="both"/>
        <w:rPr>
          <w:rFonts w:ascii="Times New Roman" w:hAnsi="Times New Roman" w:cs="Times New Roman"/>
          <w:sz w:val="24"/>
          <w:szCs w:val="24"/>
        </w:rPr>
      </w:pPr>
      <w:r w:rsidRPr="00DB0B5A">
        <w:rPr>
          <w:rFonts w:ascii="Times New Roman" w:hAnsi="Times New Roman" w:cs="Times New Roman"/>
          <w:sz w:val="24"/>
          <w:szCs w:val="24"/>
        </w:rPr>
        <w:t>Strony WWW muszą funkcjonować w ramach jednego Systemu CMS i zostaną stworzone w oparciu o wstępne założenia graficzne, system i</w:t>
      </w:r>
      <w:r>
        <w:rPr>
          <w:rFonts w:ascii="Times New Roman" w:hAnsi="Times New Roman" w:cs="Times New Roman"/>
          <w:sz w:val="24"/>
          <w:szCs w:val="24"/>
        </w:rPr>
        <w:t>dentyfikacji wizualnej danego parku narodowego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 wyniki dwóch badań ogólnopolskich (dostępności stron WWW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oczekiwań użytkowników wobec stron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>). Strony będą stronami responsywnymi i będą spełniały wymogi WCAG 2.0 na poziomie AA.</w:t>
      </w:r>
    </w:p>
    <w:p w:rsidR="00271A85" w:rsidRDefault="00C06343" w:rsidP="00271A85">
      <w:pPr>
        <w:pStyle w:val="Nagwek1"/>
        <w:jc w:val="left"/>
      </w:pPr>
      <w:r>
        <w:t xml:space="preserve">Zakres </w:t>
      </w:r>
      <w:r w:rsidR="00065CF1">
        <w:t>PRAC</w:t>
      </w:r>
    </w:p>
    <w:p w:rsidR="00001E52" w:rsidRPr="00001E52" w:rsidRDefault="00001E52" w:rsidP="00001E52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parków narodowych (łącznie ze stronami BIP) 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DB0B5A">
        <w:rPr>
          <w:rFonts w:ascii="Times New Roman" w:hAnsi="Times New Roman" w:cs="Times New Roman"/>
          <w:sz w:val="24"/>
          <w:szCs w:val="24"/>
        </w:rPr>
        <w:t xml:space="preserve">. </w:t>
      </w:r>
      <w:r w:rsidR="004F3AB7">
        <w:rPr>
          <w:rFonts w:ascii="Times New Roman" w:hAnsi="Times New Roman" w:cs="Times New Roman"/>
          <w:sz w:val="24"/>
          <w:szCs w:val="24"/>
        </w:rPr>
        <w:t>Przedmiotem zamówienia jest też zaprojektowanie i wykonanie i wdrożenie sklepu internetowego umożliwiającego zakup biletów wstępu do parków narodowych oraz innych produktów</w:t>
      </w:r>
      <w:r w:rsidR="004F3AB7"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01E52">
        <w:rPr>
          <w:rFonts w:ascii="Times New Roman" w:hAnsi="Times New Roman" w:cs="Times New Roman"/>
          <w:sz w:val="24"/>
          <w:szCs w:val="24"/>
          <w:lang w:eastAsia="en-US"/>
        </w:rPr>
        <w:t>W załączniku nr 1 przedstawiono szczegółowy opis przedmiotu zamówienia.</w:t>
      </w:r>
    </w:p>
    <w:p w:rsidR="005E347E" w:rsidRPr="005E347E" w:rsidRDefault="005E347E" w:rsidP="005E347E">
      <w:pPr>
        <w:pStyle w:val="Nagwek1"/>
      </w:pPr>
      <w:r w:rsidRPr="005E347E">
        <w:t>Termin realizacji zamówienia</w:t>
      </w:r>
    </w:p>
    <w:p w:rsidR="005E347E" w:rsidRPr="00810E93" w:rsidRDefault="00FA4E4C" w:rsidP="00C06343">
      <w:pPr>
        <w:pStyle w:val="Tekstpodstawowy"/>
        <w:ind w:left="1080"/>
      </w:pPr>
      <w:r>
        <w:t xml:space="preserve">9 miesięcy od </w:t>
      </w:r>
      <w:r w:rsidR="00970029">
        <w:t>dnia</w:t>
      </w:r>
      <w:r>
        <w:t xml:space="preserve"> </w:t>
      </w:r>
      <w:r w:rsidR="00970029">
        <w:t>zawarcia</w:t>
      </w:r>
      <w:r>
        <w:t xml:space="preserve"> umowy</w:t>
      </w:r>
      <w:r w:rsidR="00641713">
        <w:t>.</w:t>
      </w:r>
    </w:p>
    <w:p w:rsidR="005E347E" w:rsidRPr="005E347E" w:rsidRDefault="005E347E" w:rsidP="005E347E">
      <w:pPr>
        <w:pStyle w:val="Nagwek1"/>
      </w:pPr>
      <w:r w:rsidRPr="005E347E">
        <w:t>Elementy WYCENY</w:t>
      </w:r>
    </w:p>
    <w:p w:rsidR="005E347E" w:rsidRPr="005E347E" w:rsidRDefault="005E347E" w:rsidP="00F846FE">
      <w:pPr>
        <w:pStyle w:val="Tekstpodstawowy"/>
        <w:ind w:left="1134"/>
      </w:pPr>
      <w:r w:rsidRPr="005E347E">
        <w:t>W ofercie Wykonawca powinien zawrzeć:</w:t>
      </w:r>
    </w:p>
    <w:p w:rsidR="005E347E" w:rsidRPr="005E347E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</w:pPr>
      <w:r w:rsidRPr="005E347E">
        <w:t>nazwę i adres Wykonawcy;</w:t>
      </w:r>
    </w:p>
    <w:p w:rsidR="004E2224" w:rsidRPr="004E2224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brutto).</w:t>
      </w:r>
      <w:r w:rsidR="004E2224" w:rsidRPr="004E2224">
        <w:t xml:space="preserve"> </w:t>
      </w:r>
    </w:p>
    <w:p w:rsidR="005E347E" w:rsidRPr="005E347E" w:rsidRDefault="004E2224" w:rsidP="00F846FE">
      <w:pPr>
        <w:pStyle w:val="Lista2"/>
        <w:ind w:left="1185" w:firstLine="0"/>
        <w:contextualSpacing w:val="0"/>
        <w:rPr>
          <w:b/>
        </w:rPr>
      </w:pPr>
      <w:r w:rsidRPr="005E347E">
        <w:t xml:space="preserve">Wzór formularza wyceny jest </w:t>
      </w:r>
      <w:r>
        <w:t>do</w:t>
      </w:r>
      <w:r w:rsidRPr="005E347E">
        <w:t>łączony do niniejszego szacowania wartości zamówienia</w:t>
      </w:r>
      <w:r w:rsidR="00F13519">
        <w:t xml:space="preserve">, jako załącznik </w:t>
      </w:r>
      <w:r w:rsidR="00777CC5">
        <w:t>nr 2</w:t>
      </w:r>
      <w:r w:rsidRPr="005E347E">
        <w:t>.</w:t>
      </w:r>
    </w:p>
    <w:p w:rsidR="005E347E" w:rsidRPr="005E347E" w:rsidRDefault="005E347E" w:rsidP="005E347E">
      <w:pPr>
        <w:pStyle w:val="Nagwek1"/>
      </w:pPr>
      <w:r w:rsidRPr="005E347E">
        <w:t>Forma składania WYCENY</w:t>
      </w:r>
    </w:p>
    <w:p w:rsidR="005E347E" w:rsidRPr="005E347E" w:rsidRDefault="005E347E" w:rsidP="00C06343">
      <w:pPr>
        <w:pStyle w:val="Tekstpodstawowy"/>
        <w:ind w:left="1080"/>
      </w:pPr>
      <w:r w:rsidRPr="005E347E">
        <w:t>Elektronicznie na adres</w:t>
      </w:r>
      <w:r w:rsidR="00F846FE">
        <w:t>:</w:t>
      </w:r>
      <w:r w:rsidRPr="005E347E">
        <w:t xml:space="preserve"> </w:t>
      </w:r>
      <w:r w:rsidR="004F3AB7">
        <w:t>malgorzata.rozynska</w:t>
      </w:r>
      <w:r w:rsidR="001162FB">
        <w:t>@mos.gov.pl</w:t>
      </w:r>
    </w:p>
    <w:p w:rsidR="005E347E" w:rsidRPr="005E347E" w:rsidRDefault="005E347E" w:rsidP="005E347E">
      <w:pPr>
        <w:pStyle w:val="Nagwek1"/>
      </w:pPr>
      <w:r w:rsidRPr="005E347E">
        <w:t xml:space="preserve">Termin składania WYCENY </w:t>
      </w:r>
    </w:p>
    <w:p w:rsidR="005E347E" w:rsidRPr="00F846FE" w:rsidRDefault="004C7304" w:rsidP="00C06343">
      <w:pPr>
        <w:pStyle w:val="Tekstpodstawowy"/>
        <w:ind w:left="1080"/>
        <w:rPr>
          <w:b/>
        </w:rPr>
      </w:pPr>
      <w:r>
        <w:rPr>
          <w:b/>
        </w:rPr>
        <w:t>12 września 2018</w:t>
      </w:r>
      <w:r w:rsidR="00C06343" w:rsidRPr="00F846FE">
        <w:rPr>
          <w:b/>
        </w:rPr>
        <w:t xml:space="preserve"> r.</w:t>
      </w:r>
    </w:p>
    <w:p w:rsidR="005E347E" w:rsidRPr="005E347E" w:rsidRDefault="005E347E" w:rsidP="005E347E">
      <w:pPr>
        <w:pStyle w:val="Nagwek1"/>
      </w:pPr>
      <w:r w:rsidRPr="005E347E">
        <w:t>Informacje dodatkowe</w:t>
      </w:r>
    </w:p>
    <w:p w:rsidR="005E347E" w:rsidRPr="005E347E" w:rsidRDefault="005E347E" w:rsidP="001162FB">
      <w:pPr>
        <w:pStyle w:val="Nagwek3"/>
        <w:ind w:left="1134"/>
      </w:pPr>
      <w:r w:rsidRPr="005E347E">
        <w:t>Postępowanie</w:t>
      </w:r>
    </w:p>
    <w:p w:rsidR="005E347E" w:rsidRPr="005E347E" w:rsidRDefault="005E347E" w:rsidP="001162FB">
      <w:pPr>
        <w:ind w:left="1134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5E347E" w:rsidRPr="005E347E" w:rsidRDefault="005E347E" w:rsidP="00C06343">
      <w:pPr>
        <w:pStyle w:val="Nagwek3"/>
        <w:ind w:left="1080"/>
      </w:pPr>
      <w:r w:rsidRPr="005E347E">
        <w:lastRenderedPageBreak/>
        <w:t>Oznaczenie finansowania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5E347E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</w:t>
      </w:r>
      <w:r w:rsidRPr="005E347E">
        <w:rPr>
          <w:rFonts w:ascii="Times New Roman" w:hAnsi="Times New Roman" w:cs="Times New Roman"/>
          <w:sz w:val="24"/>
          <w:szCs w:val="24"/>
        </w:rPr>
        <w:t>, zawierać logotypy Polskich Parków Narodowych, Funduszy Europejskich Infrastruktura i Środowisko i Unii Europejskiej Fundusz Spójności, zgodnie z ich księgami znaku.</w:t>
      </w:r>
    </w:p>
    <w:p w:rsidR="005E347E" w:rsidRPr="005E347E" w:rsidRDefault="005E347E" w:rsidP="00C06343">
      <w:pPr>
        <w:pStyle w:val="Nagwek3"/>
        <w:ind w:left="1080"/>
      </w:pPr>
      <w:r w:rsidRPr="005E347E">
        <w:t>Płatności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Termin płatności: do </w:t>
      </w:r>
      <w:r w:rsidR="00970029">
        <w:rPr>
          <w:rFonts w:ascii="Times New Roman" w:hAnsi="Times New Roman" w:cs="Times New Roman"/>
          <w:sz w:val="24"/>
          <w:szCs w:val="24"/>
        </w:rPr>
        <w:t>30</w:t>
      </w:r>
      <w:r w:rsidRPr="005E347E">
        <w:rPr>
          <w:rFonts w:ascii="Times New Roman" w:hAnsi="Times New Roman" w:cs="Times New Roman"/>
          <w:sz w:val="24"/>
          <w:szCs w:val="24"/>
        </w:rPr>
        <w:t xml:space="preserve"> dni od dostarczenia prawidłowo wystawionej faktury VAT wystawionej po podpisaniu protokołu zdawczo-odbiorczego stwierdzającego należyte wykonanie zamówienia. Zamawiający przewiduje płatności cząstkowe, zgodnie z harmonogramem prac.</w:t>
      </w:r>
    </w:p>
    <w:p w:rsidR="005E347E" w:rsidRPr="005E347E" w:rsidRDefault="005E347E" w:rsidP="00C06343">
      <w:pPr>
        <w:pStyle w:val="Nagwek3"/>
        <w:ind w:left="1080"/>
      </w:pPr>
      <w:r w:rsidRPr="005E347E">
        <w:t>Umowa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 umowie z Wykonawcą znajdą się następujące zapisy: </w:t>
      </w:r>
    </w:p>
    <w:p w:rsidR="005E347E" w:rsidRPr="005E347E" w:rsidRDefault="005E347E" w:rsidP="00C06343">
      <w:pPr>
        <w:pStyle w:val="Akapitzlist"/>
        <w:ind w:left="143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47E">
        <w:rPr>
          <w:rFonts w:ascii="Times New Roman" w:hAnsi="Times New Roman" w:cs="Times New Roman"/>
          <w:i/>
          <w:sz w:val="24"/>
          <w:szCs w:val="24"/>
        </w:rPr>
        <w:t>W razie niewykonania lub nienależytego wykonania umowy Zamawiający może odstąpić od umowy i/lub żądać zapłaty kary umownej. Niezależnie od powyższej kary umownej, w przypadku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E347E">
        <w:rPr>
          <w:rFonts w:ascii="Times New Roman" w:hAnsi="Times New Roman" w:cs="Times New Roman"/>
          <w:i/>
          <w:sz w:val="24"/>
          <w:szCs w:val="24"/>
        </w:rPr>
        <w:t xml:space="preserve"> gdy Zamawiający poniesie szkodę wskutek niewykonania lub nienależytego wykonania umowy, może on dochodzić odszkodowania na zasadach ogólnych zawartych w przepisach Kodeksu cywilnego.</w:t>
      </w:r>
    </w:p>
    <w:p w:rsidR="005E347E" w:rsidRPr="005E347E" w:rsidRDefault="005E347E" w:rsidP="00C06343">
      <w:pPr>
        <w:pStyle w:val="Nagwek3"/>
        <w:ind w:left="870"/>
      </w:pPr>
      <w:r w:rsidRPr="005E347E">
        <w:t>Inne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57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 zgodny z rozporządzeniem EMAS, w oparciu o Politykę Środowiskową, zatwierdzoną przez Ministra Środowiska. W związku z tym, zaleca się aby Wykonawca zapoznał się z treścią Polityki Środowiskowej dostępną na stronie:</w:t>
      </w:r>
    </w:p>
    <w:p w:rsidR="005E347E" w:rsidRPr="005E347E" w:rsidRDefault="00312980" w:rsidP="00C06343">
      <w:pPr>
        <w:pStyle w:val="Akapitzlist"/>
        <w:ind w:left="1578"/>
        <w:rPr>
          <w:rFonts w:ascii="Times New Roman" w:hAnsi="Times New Roman" w:cs="Times New Roman"/>
          <w:sz w:val="24"/>
          <w:szCs w:val="24"/>
        </w:rPr>
      </w:pPr>
      <w:hyperlink r:id="rId9" w:history="1">
        <w:r w:rsidR="005E347E" w:rsidRPr="005E347E">
          <w:rPr>
            <w:rStyle w:val="Hipercze"/>
            <w:rFonts w:ascii="Times New Roman" w:hAnsi="Times New Roman" w:cs="Times New Roman"/>
            <w:sz w:val="24"/>
            <w:szCs w:val="24"/>
          </w:rPr>
          <w:t>https://www.mos.gov.pl/pl/srodowisko/systemy-srodowiskowe/system-ekozarzadzania-i-audytu-emas/emas-w-ministerstwie/</w:t>
        </w:r>
      </w:hyperlink>
    </w:p>
    <w:p w:rsidR="005E347E" w:rsidRPr="005E347E" w:rsidRDefault="004C7304" w:rsidP="005E347E">
      <w:pPr>
        <w:pStyle w:val="Nagwek1"/>
      </w:pPr>
      <w:r>
        <w:t>OsobY upoważnionE</w:t>
      </w:r>
      <w:r w:rsidR="005E347E" w:rsidRPr="005E347E">
        <w:t xml:space="preserve"> do kontaktów</w:t>
      </w:r>
    </w:p>
    <w:p w:rsidR="00C06343" w:rsidRPr="00C06343" w:rsidRDefault="004C7304" w:rsidP="004C7304">
      <w:pPr>
        <w:pStyle w:val="Tekstpodstawowy"/>
        <w:ind w:left="1077"/>
        <w:jc w:val="left"/>
      </w:pPr>
      <w:r>
        <w:rPr>
          <w:b/>
        </w:rPr>
        <w:t>Małgorzata Jankowska-Różyńska</w:t>
      </w:r>
      <w:r w:rsidR="00C06343">
        <w:rPr>
          <w:b/>
        </w:rPr>
        <w:br/>
      </w:r>
      <w:r w:rsidR="001162FB">
        <w:t>Kierownik</w:t>
      </w:r>
      <w:r w:rsidR="00C06343" w:rsidRPr="00C06343">
        <w:t xml:space="preserve"> Projektu</w:t>
      </w:r>
    </w:p>
    <w:p w:rsidR="005E347E" w:rsidRPr="00A83E30" w:rsidRDefault="005E347E" w:rsidP="00C06343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0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9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2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8</w:t>
        </w:r>
      </w:hyperlink>
      <w:r w:rsidR="001162FB">
        <w:rPr>
          <w:rStyle w:val="Hipercze"/>
          <w:color w:val="auto"/>
          <w:u w:val="none"/>
          <w:shd w:val="clear" w:color="auto" w:fill="FFFFFF"/>
        </w:rPr>
        <w:t>61</w:t>
      </w:r>
    </w:p>
    <w:p w:rsidR="005E347E" w:rsidRDefault="005E347E" w:rsidP="00C06343">
      <w:pPr>
        <w:pStyle w:val="Tekstpodstawowy"/>
        <w:ind w:left="1080"/>
        <w:jc w:val="left"/>
      </w:pPr>
      <w:r w:rsidRPr="004F3AB7">
        <w:lastRenderedPageBreak/>
        <w:t xml:space="preserve">e-mail: </w:t>
      </w:r>
      <w:hyperlink r:id="rId11" w:history="1">
        <w:r w:rsidR="004C7304" w:rsidRPr="004F3AB7">
          <w:rPr>
            <w:rStyle w:val="Hipercze"/>
          </w:rPr>
          <w:t>malgorzata.rozynska@mos.gov.pl</w:t>
        </w:r>
      </w:hyperlink>
    </w:p>
    <w:p w:rsidR="004C7304" w:rsidRPr="004C7304" w:rsidRDefault="004C7304" w:rsidP="004C7304">
      <w:pPr>
        <w:pStyle w:val="Tekstpodstawowy"/>
        <w:ind w:left="1077"/>
        <w:jc w:val="left"/>
      </w:pPr>
      <w:r w:rsidRPr="004C7304">
        <w:rPr>
          <w:b/>
        </w:rPr>
        <w:t>Krzysztof Rydel</w:t>
      </w:r>
      <w:r>
        <w:rPr>
          <w:b/>
        </w:rPr>
        <w:t xml:space="preserve"> </w:t>
      </w:r>
      <w:r w:rsidRPr="004C7304">
        <w:t>Koordynator projektu</w:t>
      </w:r>
    </w:p>
    <w:p w:rsidR="004C7304" w:rsidRPr="00A83E30" w:rsidRDefault="004C7304" w:rsidP="004C7304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2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u w:val="none"/>
            <w:shd w:val="clear" w:color="auto" w:fill="FFFFFF"/>
          </w:rPr>
          <w:t xml:space="preserve"> 92 587</w:t>
        </w:r>
      </w:hyperlink>
    </w:p>
    <w:p w:rsidR="004C7304" w:rsidRPr="004C7304" w:rsidRDefault="004C7304" w:rsidP="00C06343">
      <w:pPr>
        <w:pStyle w:val="Tekstpodstawowy"/>
        <w:ind w:left="1080"/>
        <w:jc w:val="left"/>
        <w:rPr>
          <w:b/>
          <w:lang w:val="en-US"/>
        </w:rPr>
      </w:pPr>
    </w:p>
    <w:p w:rsidR="003629F4" w:rsidRPr="004C7304" w:rsidRDefault="004C7304" w:rsidP="005E3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3629F4" w:rsidRPr="004C7304" w:rsidSect="003629F4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980" w:rsidRDefault="00312980">
      <w:pPr>
        <w:spacing w:after="0" w:line="240" w:lineRule="auto"/>
      </w:pPr>
      <w:r>
        <w:separator/>
      </w:r>
    </w:p>
  </w:endnote>
  <w:endnote w:type="continuationSeparator" w:id="0">
    <w:p w:rsidR="00312980" w:rsidRDefault="0031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Default="00810E9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F6D36">
      <w:rPr>
        <w:noProof/>
      </w:rPr>
      <w:t>4</w:t>
    </w:r>
    <w:r>
      <w:rPr>
        <w:noProof/>
      </w:rPr>
      <w:fldChar w:fldCharType="end"/>
    </w:r>
  </w:p>
  <w:p w:rsidR="00810E93" w:rsidRDefault="00810E9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EBA2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  <w:r w:rsidR="00810E93" w:rsidRPr="009B615C">
      <w:rPr>
        <w:rFonts w:ascii="Times New Roman" w:hAnsi="Times New Roman"/>
        <w:sz w:val="20"/>
        <w:szCs w:val="20"/>
      </w:rPr>
      <w:t xml:space="preserve">, faks: (+48 22) 36 92 </w:t>
    </w:r>
    <w:r w:rsidR="00810E93">
      <w:rPr>
        <w:rFonts w:ascii="Times New Roman" w:hAnsi="Times New Roman"/>
        <w:sz w:val="20"/>
        <w:szCs w:val="20"/>
      </w:rPr>
      <w:t>290</w:t>
    </w:r>
    <w:r w:rsidR="00810E93" w:rsidRPr="009B615C">
      <w:rPr>
        <w:rFonts w:ascii="Times New Roman" w:hAnsi="Times New Roman"/>
        <w:sz w:val="20"/>
        <w:szCs w:val="20"/>
      </w:rPr>
      <w:t>, www.mos.gov.pl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 xml:space="preserve">ch parków narodowych jako </w:t>
    </w:r>
    <w:proofErr w:type="spellStart"/>
    <w:r>
      <w:rPr>
        <w:rFonts w:ascii="Times New Roman" w:hAnsi="Times New Roman" w:cs="Times New Roman"/>
        <w:sz w:val="20"/>
        <w:szCs w:val="20"/>
      </w:rPr>
      <w:t>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Pr="003C0DC9">
      <w:rPr>
        <w:rFonts w:ascii="Times New Roman" w:hAnsi="Times New Roman" w:cs="Times New Roman"/>
        <w:sz w:val="20"/>
        <w:szCs w:val="20"/>
      </w:rPr>
      <w:t>współfinansowany</w:t>
    </w:r>
    <w:proofErr w:type="spellEnd"/>
    <w:r w:rsidRPr="003C0DC9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980" w:rsidRDefault="00312980">
      <w:pPr>
        <w:spacing w:after="0" w:line="240" w:lineRule="auto"/>
      </w:pPr>
      <w:r>
        <w:separator/>
      </w:r>
    </w:p>
  </w:footnote>
  <w:footnote w:type="continuationSeparator" w:id="0">
    <w:p w:rsidR="00312980" w:rsidRDefault="0031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60D3E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0A4C"/>
    <w:multiLevelType w:val="hybridMultilevel"/>
    <w:tmpl w:val="6DF013B2"/>
    <w:lvl w:ilvl="0" w:tplc="0415000F">
      <w:start w:val="1"/>
      <w:numFmt w:val="decimal"/>
      <w:lvlText w:val="%1."/>
      <w:lvlJc w:val="left"/>
      <w:pPr>
        <w:ind w:left="5400" w:hanging="360"/>
      </w:p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8">
    <w:nsid w:val="383171CF"/>
    <w:multiLevelType w:val="hybridMultilevel"/>
    <w:tmpl w:val="B5365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125EA2"/>
    <w:multiLevelType w:val="hybridMultilevel"/>
    <w:tmpl w:val="147659EA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D4444"/>
    <w:multiLevelType w:val="hybridMultilevel"/>
    <w:tmpl w:val="0E040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6271A"/>
    <w:multiLevelType w:val="hybridMultilevel"/>
    <w:tmpl w:val="AAA058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6098F"/>
    <w:multiLevelType w:val="hybridMultilevel"/>
    <w:tmpl w:val="C114B3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2D8BE1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8727AF"/>
    <w:multiLevelType w:val="hybridMultilevel"/>
    <w:tmpl w:val="1D769E2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6">
    <w:nsid w:val="51336901"/>
    <w:multiLevelType w:val="hybridMultilevel"/>
    <w:tmpl w:val="26E0B55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20F4C"/>
    <w:multiLevelType w:val="hybridMultilevel"/>
    <w:tmpl w:val="2240763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2935A0"/>
    <w:multiLevelType w:val="hybridMultilevel"/>
    <w:tmpl w:val="03900F3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43E30"/>
    <w:multiLevelType w:val="hybridMultilevel"/>
    <w:tmpl w:val="40649182"/>
    <w:lvl w:ilvl="0" w:tplc="452051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0"/>
  </w:num>
  <w:num w:numId="7">
    <w:abstractNumId w:val="2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19"/>
  </w:num>
  <w:num w:numId="12">
    <w:abstractNumId w:val="12"/>
  </w:num>
  <w:num w:numId="13">
    <w:abstractNumId w:val="3"/>
  </w:num>
  <w:num w:numId="14">
    <w:abstractNumId w:val="6"/>
  </w:num>
  <w:num w:numId="15">
    <w:abstractNumId w:val="17"/>
  </w:num>
  <w:num w:numId="16">
    <w:abstractNumId w:val="21"/>
  </w:num>
  <w:num w:numId="17">
    <w:abstractNumId w:val="11"/>
  </w:num>
  <w:num w:numId="18">
    <w:abstractNumId w:val="13"/>
  </w:num>
  <w:num w:numId="19">
    <w:abstractNumId w:val="4"/>
  </w:num>
  <w:num w:numId="20">
    <w:abstractNumId w:val="22"/>
  </w:num>
  <w:num w:numId="21">
    <w:abstractNumId w:val="14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7"/>
  </w:num>
  <w:num w:numId="27">
    <w:abstractNumId w:val="18"/>
  </w:num>
  <w:num w:numId="28">
    <w:abstractNumId w:val="15"/>
  </w:num>
  <w:num w:numId="29">
    <w:abstractNumId w:val="1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51"/>
    <w:rsid w:val="00001E52"/>
    <w:rsid w:val="000120BD"/>
    <w:rsid w:val="00065CF1"/>
    <w:rsid w:val="00085195"/>
    <w:rsid w:val="00086AEE"/>
    <w:rsid w:val="000B150D"/>
    <w:rsid w:val="000D4350"/>
    <w:rsid w:val="0010693D"/>
    <w:rsid w:val="001162FB"/>
    <w:rsid w:val="00123EB5"/>
    <w:rsid w:val="001334EC"/>
    <w:rsid w:val="00152C40"/>
    <w:rsid w:val="00154266"/>
    <w:rsid w:val="001559AF"/>
    <w:rsid w:val="00194873"/>
    <w:rsid w:val="00194E2F"/>
    <w:rsid w:val="001A6B95"/>
    <w:rsid w:val="0020276C"/>
    <w:rsid w:val="00250AE5"/>
    <w:rsid w:val="00271A85"/>
    <w:rsid w:val="00294B21"/>
    <w:rsid w:val="002C2370"/>
    <w:rsid w:val="00312980"/>
    <w:rsid w:val="003629F4"/>
    <w:rsid w:val="003835DE"/>
    <w:rsid w:val="0039783A"/>
    <w:rsid w:val="003C0DC9"/>
    <w:rsid w:val="003C79D8"/>
    <w:rsid w:val="004048F8"/>
    <w:rsid w:val="0043082A"/>
    <w:rsid w:val="00451D8E"/>
    <w:rsid w:val="00454740"/>
    <w:rsid w:val="00454EE2"/>
    <w:rsid w:val="0045606F"/>
    <w:rsid w:val="00461E3B"/>
    <w:rsid w:val="004A7C63"/>
    <w:rsid w:val="004B47C0"/>
    <w:rsid w:val="004C7304"/>
    <w:rsid w:val="004E2224"/>
    <w:rsid w:val="004F3AB7"/>
    <w:rsid w:val="0050336B"/>
    <w:rsid w:val="00543F54"/>
    <w:rsid w:val="00545C7C"/>
    <w:rsid w:val="00562846"/>
    <w:rsid w:val="005D25F7"/>
    <w:rsid w:val="005E347E"/>
    <w:rsid w:val="005F0B5F"/>
    <w:rsid w:val="005F6D36"/>
    <w:rsid w:val="00617573"/>
    <w:rsid w:val="00635DD8"/>
    <w:rsid w:val="00641713"/>
    <w:rsid w:val="00691BC0"/>
    <w:rsid w:val="006B4151"/>
    <w:rsid w:val="00735A72"/>
    <w:rsid w:val="00770DB9"/>
    <w:rsid w:val="00777CC5"/>
    <w:rsid w:val="007D343C"/>
    <w:rsid w:val="00810E93"/>
    <w:rsid w:val="008448B3"/>
    <w:rsid w:val="00867559"/>
    <w:rsid w:val="00916E89"/>
    <w:rsid w:val="00970029"/>
    <w:rsid w:val="009A45B8"/>
    <w:rsid w:val="009C7D86"/>
    <w:rsid w:val="009D5212"/>
    <w:rsid w:val="009F19E9"/>
    <w:rsid w:val="00A511C7"/>
    <w:rsid w:val="00A52E03"/>
    <w:rsid w:val="00A81E0D"/>
    <w:rsid w:val="00A83E30"/>
    <w:rsid w:val="00AA646E"/>
    <w:rsid w:val="00B15DF5"/>
    <w:rsid w:val="00B530BD"/>
    <w:rsid w:val="00C06343"/>
    <w:rsid w:val="00C24ABF"/>
    <w:rsid w:val="00C64770"/>
    <w:rsid w:val="00C94487"/>
    <w:rsid w:val="00CD4EAB"/>
    <w:rsid w:val="00CE1955"/>
    <w:rsid w:val="00CF675F"/>
    <w:rsid w:val="00D1014A"/>
    <w:rsid w:val="00D75569"/>
    <w:rsid w:val="00D9230D"/>
    <w:rsid w:val="00DB0B5A"/>
    <w:rsid w:val="00E00350"/>
    <w:rsid w:val="00E15260"/>
    <w:rsid w:val="00E35D51"/>
    <w:rsid w:val="00E46103"/>
    <w:rsid w:val="00E47FC2"/>
    <w:rsid w:val="00EF493B"/>
    <w:rsid w:val="00EF7C87"/>
    <w:rsid w:val="00F13519"/>
    <w:rsid w:val="00F55F6B"/>
    <w:rsid w:val="00F846FE"/>
    <w:rsid w:val="00FA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6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6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allto:+48%2022%29%20369%2028%206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lgorzata.rozynska@m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allto:+48%2022%29%20369%2028%20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os.gov.pl/pl/srodowisko/systemy-srodowiskowe/system-ekozarzadzania-i-audytu-emas/emas-w-ministerstwie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735BE-9E6D-4AD7-A4CD-2513B489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</TotalTime>
  <Pages>4</Pages>
  <Words>782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Krzysztof Rydel</cp:lastModifiedBy>
  <cp:revision>2</cp:revision>
  <cp:lastPrinted>2018-08-29T13:25:00Z</cp:lastPrinted>
  <dcterms:created xsi:type="dcterms:W3CDTF">2018-08-31T15:01:00Z</dcterms:created>
  <dcterms:modified xsi:type="dcterms:W3CDTF">2018-08-31T15:01:00Z</dcterms:modified>
</cp:coreProperties>
</file>