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C1AFE" w:rsidRDefault="005E347E" w:rsidP="005E347E">
      <w:pPr>
        <w:pStyle w:val="Tytu"/>
        <w:jc w:val="right"/>
        <w:rPr>
          <w:b w:val="0"/>
          <w:caps w:val="0"/>
        </w:rPr>
      </w:pPr>
      <w:r w:rsidRPr="004C1AFE">
        <w:rPr>
          <w:b w:val="0"/>
          <w:caps w:val="0"/>
        </w:rPr>
        <w:t xml:space="preserve">Warszawa, </w:t>
      </w:r>
      <w:r w:rsidR="0065613C" w:rsidRPr="004C1AFE">
        <w:rPr>
          <w:b w:val="0"/>
          <w:caps w:val="0"/>
        </w:rPr>
        <w:t>1</w:t>
      </w:r>
      <w:r w:rsidR="00BD36D0" w:rsidRPr="004C1AFE">
        <w:rPr>
          <w:b w:val="0"/>
          <w:caps w:val="0"/>
        </w:rPr>
        <w:t>0</w:t>
      </w:r>
      <w:r w:rsidR="0065613C" w:rsidRPr="004C1AFE">
        <w:rPr>
          <w:b w:val="0"/>
          <w:caps w:val="0"/>
        </w:rPr>
        <w:t xml:space="preserve"> </w:t>
      </w:r>
      <w:r w:rsidR="00BD36D0" w:rsidRPr="004C1AFE">
        <w:rPr>
          <w:b w:val="0"/>
          <w:caps w:val="0"/>
        </w:rPr>
        <w:t>sierpni</w:t>
      </w:r>
      <w:r w:rsidR="00FF1616" w:rsidRPr="004C1AFE">
        <w:rPr>
          <w:b w:val="0"/>
          <w:caps w:val="0"/>
        </w:rPr>
        <w:t>a 2018 r.</w:t>
      </w:r>
    </w:p>
    <w:p w:rsidR="005E347E" w:rsidRPr="004C1AFE" w:rsidRDefault="005E347E" w:rsidP="00262154">
      <w:pPr>
        <w:pStyle w:val="Tytu"/>
        <w:spacing w:before="0" w:after="0"/>
        <w:jc w:val="both"/>
        <w:rPr>
          <w:caps w:val="0"/>
          <w:sz w:val="18"/>
          <w:szCs w:val="18"/>
        </w:rPr>
      </w:pPr>
    </w:p>
    <w:p w:rsidR="005E347E" w:rsidRPr="004C1AFE" w:rsidRDefault="005E347E" w:rsidP="00262154">
      <w:pPr>
        <w:pStyle w:val="Tytu"/>
        <w:spacing w:before="0"/>
        <w:rPr>
          <w:caps w:val="0"/>
        </w:rPr>
      </w:pPr>
      <w:r w:rsidRPr="004C1AFE">
        <w:rPr>
          <w:caps w:val="0"/>
        </w:rPr>
        <w:t xml:space="preserve">Szacowanie wartości zamówienia polegającego na </w:t>
      </w:r>
      <w:r w:rsidR="00BD36D0" w:rsidRPr="004C1AFE">
        <w:rPr>
          <w:caps w:val="0"/>
        </w:rPr>
        <w:t>opracowaniu folderów o polskich parkach narodowych (w wersji cyfrowej) oraz zaprojektowaniu i wykonaniu tablic promujących te foldery</w:t>
      </w:r>
      <w:r w:rsidRPr="004C1AFE">
        <w:rPr>
          <w:caps w:val="0"/>
        </w:rPr>
        <w:t>.</w:t>
      </w:r>
    </w:p>
    <w:p w:rsidR="005E347E" w:rsidRPr="004C1AFE" w:rsidRDefault="006C5759" w:rsidP="0026215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Celem</w:t>
      </w:r>
      <w:r w:rsidR="005E347E" w:rsidRPr="004C1AFE">
        <w:rPr>
          <w:rFonts w:ascii="Times New Roman" w:hAnsi="Times New Roman" w:cs="Times New Roman"/>
          <w:sz w:val="24"/>
          <w:szCs w:val="24"/>
        </w:rPr>
        <w:t xml:space="preserve">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4C1AFE" w:rsidRDefault="005E347E" w:rsidP="00847CD7">
      <w:pPr>
        <w:spacing w:after="120"/>
        <w:rPr>
          <w:rFonts w:ascii="Times New Roman" w:hAnsi="Times New Roman" w:cs="Times New Roman"/>
          <w:sz w:val="24"/>
          <w:szCs w:val="24"/>
          <w:u w:val="single"/>
        </w:rPr>
      </w:pPr>
      <w:r w:rsidRPr="004C1AFE">
        <w:rPr>
          <w:rFonts w:ascii="Times New Roman" w:hAnsi="Times New Roman" w:cs="Times New Roman"/>
          <w:sz w:val="24"/>
          <w:szCs w:val="24"/>
          <w:u w:val="single"/>
        </w:rPr>
        <w:t>UWAGA!</w:t>
      </w:r>
    </w:p>
    <w:p w:rsidR="005E347E" w:rsidRPr="004C1AFE" w:rsidRDefault="005E347E" w:rsidP="005E347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1AFE">
        <w:rPr>
          <w:rFonts w:ascii="Times New Roman" w:hAnsi="Times New Roman" w:cs="Times New Roman"/>
          <w:sz w:val="24"/>
          <w:szCs w:val="24"/>
          <w:u w:val="single"/>
        </w:rPr>
        <w:t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opisanej usługi.</w:t>
      </w:r>
    </w:p>
    <w:p w:rsidR="005E347E" w:rsidRPr="004C1AFE" w:rsidRDefault="005E347E" w:rsidP="00BD64F2">
      <w:pPr>
        <w:pStyle w:val="Nagwek1"/>
        <w:spacing w:before="240" w:after="60"/>
        <w:ind w:left="425" w:hanging="425"/>
      </w:pPr>
      <w:r w:rsidRPr="004C1AFE">
        <w:t>ZAMAWIAJĄCY</w:t>
      </w:r>
    </w:p>
    <w:p w:rsidR="005E347E" w:rsidRPr="004C1AFE" w:rsidRDefault="005E347E" w:rsidP="00BD36D0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4C1A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Ministerstwo Środowiska</w:t>
      </w:r>
      <w:r w:rsidRPr="004C1AF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C1A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ul. Wawelska 52/54</w:t>
      </w:r>
      <w:r w:rsidRPr="004C1AFE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4C1AF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00-922 Warszawa</w:t>
      </w:r>
    </w:p>
    <w:p w:rsidR="005E347E" w:rsidRPr="004C1AFE" w:rsidRDefault="005E347E" w:rsidP="00BD64F2">
      <w:pPr>
        <w:pStyle w:val="Nagwek1"/>
        <w:spacing w:before="240" w:after="60"/>
        <w:ind w:left="425" w:hanging="425"/>
      </w:pPr>
      <w:r w:rsidRPr="004C1AFE">
        <w:t>Przedmiot zamówienia</w:t>
      </w:r>
    </w:p>
    <w:p w:rsidR="00FF1616" w:rsidRPr="004C1AFE" w:rsidRDefault="00BD36D0" w:rsidP="00262154">
      <w:pPr>
        <w:suppressAutoHyphens w:val="0"/>
        <w:spacing w:after="120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pacing w:val="-4"/>
          <w:sz w:val="24"/>
          <w:szCs w:val="24"/>
        </w:rPr>
        <w:t>Opracowanie folderów o polskich parkach narodowych oraz zaprojektowanie i wykonanie</w:t>
      </w:r>
      <w:r w:rsidRPr="004C1AFE">
        <w:rPr>
          <w:rFonts w:ascii="Times New Roman" w:hAnsi="Times New Roman" w:cs="Times New Roman"/>
          <w:sz w:val="24"/>
          <w:szCs w:val="24"/>
        </w:rPr>
        <w:t xml:space="preserve"> tablic promujących te foldery </w:t>
      </w:r>
      <w:r w:rsidR="006A5575" w:rsidRPr="004C1AFE">
        <w:rPr>
          <w:rFonts w:ascii="Times New Roman" w:hAnsi="Times New Roman" w:cs="Times New Roman"/>
          <w:sz w:val="24"/>
          <w:szCs w:val="24"/>
        </w:rPr>
        <w:t xml:space="preserve">w ramach projektu pt.: „Promocja parków narodowych jako marki”. Projekt, a tym samym przedmiot zamówienia, jest współfinansowany </w:t>
      </w:r>
      <w:r w:rsidR="006A5575" w:rsidRPr="004C1AFE">
        <w:rPr>
          <w:rFonts w:ascii="Times New Roman" w:hAnsi="Times New Roman" w:cs="Times New Roman"/>
          <w:spacing w:val="-4"/>
          <w:sz w:val="24"/>
          <w:szCs w:val="24"/>
        </w:rPr>
        <w:t>przez Unię Europejską ze środków Funduszu Spójności w ramach Programu Operacyjnego</w:t>
      </w:r>
      <w:r w:rsidR="006A5575" w:rsidRPr="004C1AFE">
        <w:rPr>
          <w:rFonts w:ascii="Times New Roman" w:hAnsi="Times New Roman" w:cs="Times New Roman"/>
          <w:sz w:val="24"/>
          <w:szCs w:val="24"/>
        </w:rPr>
        <w:t xml:space="preserve"> Infrastruktura i Środowisko 2014–2020. Umowa o dofinansowanie POIS.02.04.00-00-0001/15-03</w:t>
      </w:r>
      <w:r w:rsidR="0065613C" w:rsidRPr="004C1AFE">
        <w:rPr>
          <w:rFonts w:ascii="Times New Roman" w:hAnsi="Times New Roman" w:cs="Times New Roman"/>
          <w:sz w:val="24"/>
          <w:szCs w:val="24"/>
        </w:rPr>
        <w:t xml:space="preserve">. </w:t>
      </w:r>
      <w:r w:rsidR="0065613C" w:rsidRPr="004C1AFE">
        <w:rPr>
          <w:rFonts w:ascii="Times New Roman" w:hAnsi="Times New Roman" w:cs="Times New Roman"/>
          <w:spacing w:val="-4"/>
          <w:sz w:val="24"/>
          <w:szCs w:val="24"/>
        </w:rPr>
        <w:t xml:space="preserve">Zleceniodawca zakłada </w:t>
      </w:r>
      <w:r w:rsidRPr="004C1AFE">
        <w:rPr>
          <w:rFonts w:ascii="Times New Roman" w:hAnsi="Times New Roman" w:cs="Times New Roman"/>
          <w:spacing w:val="-4"/>
          <w:sz w:val="24"/>
          <w:szCs w:val="24"/>
        </w:rPr>
        <w:t>udostępnienie folderów na stronach internetowych parków narodowych</w:t>
      </w:r>
      <w:r w:rsidRPr="004C1AFE">
        <w:rPr>
          <w:rFonts w:ascii="Times New Roman" w:hAnsi="Times New Roman" w:cs="Times New Roman"/>
          <w:sz w:val="24"/>
          <w:szCs w:val="24"/>
        </w:rPr>
        <w:t xml:space="preserve"> oraz przez QR kody umieszczone na tablicach, które zostaną ustawione m.in. przy szlakach turystycznych w parkach. Foldery przygotowane zostaną także w wersji do profesjonalnego wydruku.</w:t>
      </w:r>
    </w:p>
    <w:p w:rsidR="005E347E" w:rsidRPr="004C1AFE" w:rsidRDefault="005E347E" w:rsidP="00BD64F2">
      <w:pPr>
        <w:pStyle w:val="Nagwek1"/>
        <w:spacing w:before="240" w:after="60"/>
        <w:ind w:left="425" w:hanging="425"/>
      </w:pPr>
      <w:r w:rsidRPr="004C1AFE">
        <w:t>Cele działania</w:t>
      </w:r>
    </w:p>
    <w:p w:rsidR="00606D5A" w:rsidRPr="004C1AFE" w:rsidRDefault="00BD36D0" w:rsidP="009C078D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Promowanie polskich parków narodowych przez udostępnienie w przystępnej formie krótkich, „przekrojowych” informacji o parkach</w:t>
      </w:r>
      <w:r w:rsidR="00606D5A" w:rsidRPr="004C1AFE">
        <w:rPr>
          <w:rFonts w:ascii="Times New Roman" w:hAnsi="Times New Roman" w:cs="Times New Roman"/>
          <w:sz w:val="24"/>
          <w:szCs w:val="24"/>
        </w:rPr>
        <w:t>.</w:t>
      </w:r>
    </w:p>
    <w:p w:rsidR="005E347E" w:rsidRPr="004C1AFE" w:rsidRDefault="00510021" w:rsidP="00BD64F2">
      <w:pPr>
        <w:pStyle w:val="Nagwek1"/>
        <w:spacing w:before="240" w:after="60"/>
        <w:ind w:left="425" w:hanging="425"/>
      </w:pPr>
      <w:r w:rsidRPr="004C1AFE">
        <w:t>Zakres zamówienia</w:t>
      </w:r>
    </w:p>
    <w:p w:rsidR="00BD36D0" w:rsidRPr="004C1AFE" w:rsidRDefault="00BD36D0" w:rsidP="00262154">
      <w:pPr>
        <w:pStyle w:val="Nagwek1"/>
        <w:numPr>
          <w:ilvl w:val="0"/>
          <w:numId w:val="0"/>
        </w:numPr>
        <w:spacing w:before="120" w:after="0"/>
        <w:ind w:left="425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Wykonawca jest zobowiązany do:</w:t>
      </w:r>
    </w:p>
    <w:p w:rsidR="00BD36D0" w:rsidRPr="004C1AFE" w:rsidRDefault="00BD36D0" w:rsidP="00262154">
      <w:pPr>
        <w:pStyle w:val="Nagwek1"/>
        <w:numPr>
          <w:ilvl w:val="0"/>
          <w:numId w:val="3"/>
        </w:numPr>
        <w:spacing w:before="40" w:after="0"/>
        <w:ind w:left="709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opracowania folderów o polskich parkach narodowych, w tym przygotowania tekstów w oparciu o materiały przekazane przez Zamawiającego oraz dostępne na stronach </w:t>
      </w:r>
      <w:r w:rsidRPr="004C1AFE">
        <w:rPr>
          <w:rFonts w:eastAsia="Calibri"/>
          <w:b w:val="0"/>
          <w:caps w:val="0"/>
          <w:lang w:eastAsia="ar-SA"/>
        </w:rPr>
        <w:lastRenderedPageBreak/>
        <w:t>internetowych parków narodowych – 23 folderów o poszczególnych parkach oraz jednego folderu ogólnego o parkach – w trzech formatach:</w:t>
      </w:r>
    </w:p>
    <w:p w:rsidR="00BD36D0" w:rsidRPr="004C1AFE" w:rsidRDefault="00BD36D0" w:rsidP="00262154">
      <w:pPr>
        <w:pStyle w:val="Nagwek1"/>
        <w:numPr>
          <w:ilvl w:val="0"/>
          <w:numId w:val="4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do zamieszczenia na stronach internetowych parków – zwykły pdf z możliwością pobrania i wydrukowania,</w:t>
      </w:r>
    </w:p>
    <w:p w:rsidR="00BD36D0" w:rsidRPr="004C1AFE" w:rsidRDefault="00BD36D0" w:rsidP="00262154">
      <w:pPr>
        <w:pStyle w:val="Nagwek1"/>
        <w:numPr>
          <w:ilvl w:val="0"/>
          <w:numId w:val="4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do pobrania na urządzenia mobilne (telefony, tablety)</w:t>
      </w:r>
    </w:p>
    <w:p w:rsidR="00BD36D0" w:rsidRPr="004C1AFE" w:rsidRDefault="00BD36D0" w:rsidP="00262154">
      <w:pPr>
        <w:pStyle w:val="Nagwek1"/>
        <w:numPr>
          <w:ilvl w:val="0"/>
          <w:numId w:val="4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do profesjonalnego wydruku – plików produkcyjnych pdf;</w:t>
      </w:r>
    </w:p>
    <w:p w:rsidR="00BD36D0" w:rsidRPr="004C1AFE" w:rsidRDefault="00BD36D0" w:rsidP="00262154">
      <w:pPr>
        <w:pStyle w:val="Nagwek1"/>
        <w:numPr>
          <w:ilvl w:val="0"/>
          <w:numId w:val="3"/>
        </w:numPr>
        <w:spacing w:before="40" w:after="0"/>
        <w:ind w:left="709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zaprojektowania i wykonania tablic zawierających informacje o folderach oraz QR kody umożliwiające pobranie poszczególnych folderów na urządzenia mobilne;</w:t>
      </w:r>
    </w:p>
    <w:p w:rsidR="00BD36D0" w:rsidRPr="004C1AFE" w:rsidRDefault="00BD36D0" w:rsidP="009C078D">
      <w:pPr>
        <w:pStyle w:val="Nagwek1"/>
        <w:numPr>
          <w:ilvl w:val="0"/>
          <w:numId w:val="0"/>
        </w:numPr>
        <w:spacing w:before="120" w:after="0"/>
        <w:ind w:left="425"/>
        <w:rPr>
          <w:rFonts w:eastAsia="Calibri"/>
          <w:b w:val="0"/>
          <w:caps w:val="0"/>
          <w:u w:val="single"/>
          <w:lang w:eastAsia="ar-SA"/>
        </w:rPr>
      </w:pPr>
      <w:r w:rsidRPr="004C1AFE">
        <w:rPr>
          <w:rFonts w:eastAsia="Calibri"/>
          <w:b w:val="0"/>
          <w:caps w:val="0"/>
          <w:u w:val="single"/>
          <w:lang w:eastAsia="ar-SA"/>
        </w:rPr>
        <w:t>zgodnie z poniższymi wymogami:</w:t>
      </w:r>
    </w:p>
    <w:p w:rsidR="00BD36D0" w:rsidRPr="004C1AFE" w:rsidRDefault="00BD36D0" w:rsidP="00334CE6">
      <w:pPr>
        <w:pStyle w:val="Nagwek1"/>
        <w:numPr>
          <w:ilvl w:val="0"/>
          <w:numId w:val="5"/>
        </w:numPr>
        <w:spacing w:before="120"/>
        <w:ind w:left="568" w:hanging="284"/>
        <w:rPr>
          <w:rFonts w:eastAsia="Calibri"/>
          <w:caps w:val="0"/>
          <w:lang w:eastAsia="ar-SA"/>
        </w:rPr>
      </w:pPr>
      <w:r w:rsidRPr="004C1AFE">
        <w:rPr>
          <w:rFonts w:eastAsia="Calibri"/>
          <w:caps w:val="0"/>
          <w:lang w:eastAsia="ar-SA"/>
        </w:rPr>
        <w:t>Zawartość folderów o poszczególnych PN: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logo Parku,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logo Polskie Parki Narodowe (PPN),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krótka charakterystyka Parku, 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krótki opis co przedstawia logo Parku i dlaczego,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konturowa mapka Polski z zaznaczoną lokalizacją Parku,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spacing w:val="-2"/>
          <w:lang w:eastAsia="ar-SA"/>
        </w:rPr>
        <w:t>mapka ukazująca cały park wraz z otuliną, z zaznaczonymi: siedzibą Parku, centrum</w:t>
      </w:r>
      <w:r w:rsidRPr="004C1AFE">
        <w:rPr>
          <w:rFonts w:eastAsia="Calibri"/>
          <w:b w:val="0"/>
          <w:caps w:val="0"/>
          <w:lang w:eastAsia="ar-SA"/>
        </w:rPr>
        <w:t xml:space="preserve"> edukacji/muzeum itp.,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jc w:val="left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spacing w:val="-6"/>
          <w:lang w:eastAsia="ar-SA"/>
        </w:rPr>
        <w:t>informacja o muzeach/centrach edukacji/wystawach stałych</w:t>
      </w:r>
      <w:r w:rsidRPr="004C1AFE">
        <w:rPr>
          <w:rFonts w:eastAsia="Calibri"/>
          <w:b w:val="0"/>
          <w:caps w:val="0"/>
          <w:lang w:eastAsia="ar-SA"/>
        </w:rPr>
        <w:t>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spacing w:val="-4"/>
          <w:lang w:eastAsia="ar-SA"/>
        </w:rPr>
        <w:t>informacja o długości szlaków turystycznych (w podziale na piesze, rowerowe, konne</w:t>
      </w:r>
      <w:r w:rsidR="004965FE" w:rsidRPr="004C1AFE">
        <w:rPr>
          <w:rFonts w:eastAsia="Calibri"/>
          <w:b w:val="0"/>
          <w:caps w:val="0"/>
          <w:lang w:eastAsia="ar-SA"/>
        </w:rPr>
        <w:t>,</w:t>
      </w:r>
      <w:r w:rsidRPr="004C1AFE">
        <w:rPr>
          <w:rFonts w:eastAsia="Calibri"/>
          <w:b w:val="0"/>
          <w:caps w:val="0"/>
          <w:lang w:eastAsia="ar-SA"/>
        </w:rPr>
        <w:t xml:space="preserve"> </w:t>
      </w:r>
      <w:r w:rsidR="004965FE" w:rsidRPr="004C1AFE">
        <w:rPr>
          <w:rFonts w:eastAsia="Calibri"/>
          <w:b w:val="0"/>
          <w:caps w:val="0"/>
          <w:lang w:eastAsia="ar-SA"/>
        </w:rPr>
        <w:t xml:space="preserve">narciarskie </w:t>
      </w:r>
      <w:r w:rsidRPr="004C1AFE">
        <w:rPr>
          <w:rFonts w:eastAsia="Calibri"/>
          <w:b w:val="0"/>
          <w:caps w:val="0"/>
          <w:lang w:eastAsia="ar-SA"/>
        </w:rPr>
        <w:t>i wodne) oraz ścieżek edukacyjnych - z wykorzystaniem piktogramów,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informacja o szlakach turystycznych/ścieżkach edukacyjnych przystosowanych dla osób niepełnosprawnych ze wskazaniem dla jakiego rodzaju niepełnosprawności,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opis jednego, wybranego (wskazanego/uzgodnionego z Parkiem) szlaku, wraz ze </w:t>
      </w:r>
      <w:r w:rsidRPr="004C1AFE">
        <w:rPr>
          <w:rFonts w:eastAsia="Calibri"/>
          <w:b w:val="0"/>
          <w:caps w:val="0"/>
          <w:spacing w:val="-6"/>
          <w:lang w:eastAsia="ar-SA"/>
        </w:rPr>
        <w:t>schematem pokazującym punkty charakterystyczne (punkty widokowe, ciekawe drzewa</w:t>
      </w:r>
      <w:r w:rsidRPr="004C1AFE">
        <w:rPr>
          <w:rFonts w:eastAsia="Calibri"/>
          <w:b w:val="0"/>
          <w:caps w:val="0"/>
          <w:lang w:eastAsia="ar-SA"/>
        </w:rPr>
        <w:t>, skały, budynki), odległości</w:t>
      </w:r>
      <w:r w:rsidR="00D9338B">
        <w:rPr>
          <w:rFonts w:eastAsia="Calibri"/>
          <w:b w:val="0"/>
          <w:caps w:val="0"/>
          <w:lang w:eastAsia="ar-SA"/>
        </w:rPr>
        <w:t>/czas przejścia</w:t>
      </w:r>
      <w:r w:rsidRPr="004C1AFE">
        <w:rPr>
          <w:rFonts w:eastAsia="Calibri"/>
          <w:b w:val="0"/>
          <w:caps w:val="0"/>
          <w:lang w:eastAsia="ar-SA"/>
        </w:rPr>
        <w:t>, a w przypadku parków górskich również różnice wysokości pomiędzy poszczególnymi punktami,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dane kontaktowe: adres siedziby, nr-y tel., adres e-mail, adresy strony www – obecny i nowy, który będzie funkcjonował od połowy 2019 r.,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zdjęcia – krajobrazy, fauna, flora, architektura itp.,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rok opracowania folderu</w:t>
      </w:r>
    </w:p>
    <w:p w:rsidR="00BD36D0" w:rsidRPr="004C1AFE" w:rsidRDefault="00BD36D0" w:rsidP="00262154">
      <w:pPr>
        <w:pStyle w:val="Nagwek1"/>
        <w:numPr>
          <w:ilvl w:val="0"/>
          <w:numId w:val="6"/>
        </w:numPr>
        <w:spacing w:before="40" w:after="0"/>
        <w:ind w:left="993" w:hanging="284"/>
        <w:rPr>
          <w:rFonts w:eastAsia="Calibri"/>
          <w:b w:val="0"/>
          <w:caps w:val="0"/>
          <w:lang w:eastAsia="ar-SA"/>
        </w:rPr>
      </w:pPr>
      <w:proofErr w:type="spellStart"/>
      <w:r w:rsidRPr="004C1AFE">
        <w:rPr>
          <w:rFonts w:eastAsia="Calibri"/>
          <w:b w:val="0"/>
          <w:caps w:val="0"/>
          <w:lang w:eastAsia="ar-SA"/>
        </w:rPr>
        <w:t>loga</w:t>
      </w:r>
      <w:proofErr w:type="spellEnd"/>
      <w:r w:rsidRPr="004C1AFE">
        <w:rPr>
          <w:rFonts w:eastAsia="Calibri"/>
          <w:b w:val="0"/>
          <w:caps w:val="0"/>
          <w:lang w:eastAsia="ar-SA"/>
        </w:rPr>
        <w:t xml:space="preserve"> i informacja o finansowaniu z UE.</w:t>
      </w:r>
    </w:p>
    <w:p w:rsidR="00BD36D0" w:rsidRPr="004C1AFE" w:rsidRDefault="00BD36D0" w:rsidP="00334CE6">
      <w:pPr>
        <w:pStyle w:val="Nagwek1"/>
        <w:numPr>
          <w:ilvl w:val="0"/>
          <w:numId w:val="5"/>
        </w:numPr>
        <w:spacing w:before="120"/>
        <w:ind w:left="568" w:hanging="284"/>
        <w:rPr>
          <w:rFonts w:eastAsia="Calibri"/>
          <w:caps w:val="0"/>
          <w:lang w:eastAsia="ar-SA"/>
        </w:rPr>
      </w:pPr>
      <w:r w:rsidRPr="004C1AFE">
        <w:rPr>
          <w:rFonts w:eastAsia="Calibri"/>
          <w:caps w:val="0"/>
          <w:lang w:eastAsia="ar-SA"/>
        </w:rPr>
        <w:t>Zawartość folderu ogólnego o PN: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logo PPN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krótki tekst o parkach narodowych (też może być z obecnego folderu), a także może o tym kiedy powstał pierwszy park narodowy w Polsce (przedwojennej i po II wojnie światowej).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mapka konturowa Polski z zaznaczonymi Parkami i legendą do niej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spacing w:val="-4"/>
          <w:lang w:eastAsia="ar-SA"/>
        </w:rPr>
        <w:t>informacja o łącznej długości szlaków turystycznych (w podziale na piesze, rowerowe</w:t>
      </w:r>
      <w:r w:rsidRPr="004C1AFE">
        <w:rPr>
          <w:rFonts w:eastAsia="Calibri"/>
          <w:b w:val="0"/>
          <w:caps w:val="0"/>
          <w:lang w:eastAsia="ar-SA"/>
        </w:rPr>
        <w:t xml:space="preserve">, </w:t>
      </w:r>
      <w:r w:rsidRPr="004C1AFE">
        <w:rPr>
          <w:rFonts w:eastAsia="Calibri"/>
          <w:b w:val="0"/>
          <w:caps w:val="0"/>
          <w:spacing w:val="-4"/>
          <w:lang w:eastAsia="ar-SA"/>
        </w:rPr>
        <w:t>narciarskie, konne i wodne) oraz ścieżek edukacyjnych - z wykorzystaniem piktogramów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lastRenderedPageBreak/>
        <w:t>adres strony www (tej nowej)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informacja dlaczego w Parku Narodowym robi się lub nie robi pewnych rzeczy, </w:t>
      </w:r>
      <w:proofErr w:type="spellStart"/>
      <w:r w:rsidRPr="004C1AFE">
        <w:rPr>
          <w:rFonts w:eastAsia="Calibri"/>
          <w:b w:val="0"/>
          <w:caps w:val="0"/>
          <w:lang w:eastAsia="ar-SA"/>
        </w:rPr>
        <w:t>np</w:t>
      </w:r>
      <w:proofErr w:type="spellEnd"/>
      <w:r w:rsidRPr="004C1AFE">
        <w:rPr>
          <w:rFonts w:eastAsia="Calibri"/>
          <w:b w:val="0"/>
          <w:caps w:val="0"/>
          <w:lang w:eastAsia="ar-SA"/>
        </w:rPr>
        <w:t>: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przy większości szlaków nie ma koszy na śmieci;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spacing w:val="-4"/>
          <w:lang w:eastAsia="ar-SA"/>
        </w:rPr>
        <w:t>nie można wyrzucać odpadków, w tym także ogryzków jabłek czy innych owoców</w:t>
      </w:r>
      <w:r w:rsidRPr="004C1AFE">
        <w:rPr>
          <w:rFonts w:eastAsia="Calibri"/>
          <w:b w:val="0"/>
          <w:caps w:val="0"/>
          <w:lang w:eastAsia="ar-SA"/>
        </w:rPr>
        <w:t>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nie wolno schodzić z wytyczonych szlaków;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czasami zamyka się szlaki turystyczne;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do parku nie wolno wchodzić z psem (czy innymi zwierzętami);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spacing w:val="-6"/>
          <w:lang w:eastAsia="ar-SA"/>
        </w:rPr>
        <w:t>dla parków narodowych szczególnie niebezpieczne są niektóre obce rośliny i zwierzęta</w:t>
      </w:r>
      <w:r w:rsidRPr="004C1AFE">
        <w:rPr>
          <w:rFonts w:eastAsia="Calibri"/>
          <w:b w:val="0"/>
          <w:caps w:val="0"/>
          <w:lang w:eastAsia="ar-SA"/>
        </w:rPr>
        <w:t>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warto mieć ze sobą mapę;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niebezpiecznie jest „zaprzyjaźniać się” z dzikimi zwierzętami;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rok opracowania folderu</w:t>
      </w:r>
    </w:p>
    <w:p w:rsidR="00BD36D0" w:rsidRPr="004C1AFE" w:rsidRDefault="00BD36D0" w:rsidP="00334CE6">
      <w:pPr>
        <w:pStyle w:val="Nagwek1"/>
        <w:numPr>
          <w:ilvl w:val="0"/>
          <w:numId w:val="7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proofErr w:type="spellStart"/>
      <w:r w:rsidRPr="004C1AFE">
        <w:rPr>
          <w:rFonts w:eastAsia="Calibri"/>
          <w:b w:val="0"/>
          <w:caps w:val="0"/>
          <w:lang w:eastAsia="ar-SA"/>
        </w:rPr>
        <w:t>loga</w:t>
      </w:r>
      <w:proofErr w:type="spellEnd"/>
      <w:r w:rsidRPr="004C1AFE">
        <w:rPr>
          <w:rFonts w:eastAsia="Calibri"/>
          <w:b w:val="0"/>
          <w:caps w:val="0"/>
          <w:lang w:eastAsia="ar-SA"/>
        </w:rPr>
        <w:t xml:space="preserve"> i informacja o finansowaniu z UE</w:t>
      </w:r>
    </w:p>
    <w:p w:rsidR="00BD36D0" w:rsidRPr="004C1AFE" w:rsidRDefault="00BD36D0" w:rsidP="00334CE6">
      <w:pPr>
        <w:pStyle w:val="Nagwek1"/>
        <w:numPr>
          <w:ilvl w:val="0"/>
          <w:numId w:val="5"/>
        </w:numPr>
        <w:spacing w:before="120"/>
        <w:ind w:left="568" w:hanging="284"/>
        <w:rPr>
          <w:rFonts w:eastAsia="Calibri"/>
          <w:caps w:val="0"/>
          <w:lang w:eastAsia="ar-SA"/>
        </w:rPr>
      </w:pPr>
      <w:r w:rsidRPr="004C1AFE">
        <w:rPr>
          <w:rFonts w:eastAsia="Calibri"/>
          <w:caps w:val="0"/>
          <w:lang w:eastAsia="ar-SA"/>
        </w:rPr>
        <w:t>Projekt folderów:</w:t>
      </w:r>
    </w:p>
    <w:p w:rsidR="00BD36D0" w:rsidRPr="004C1AFE" w:rsidRDefault="00BD36D0" w:rsidP="00334CE6">
      <w:pPr>
        <w:pStyle w:val="Nagwek1"/>
        <w:numPr>
          <w:ilvl w:val="0"/>
          <w:numId w:val="9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zgodny z Systemem identyfikacji wizualnej parków narodowych</w:t>
      </w:r>
    </w:p>
    <w:p w:rsidR="00BD36D0" w:rsidRPr="004C1AFE" w:rsidRDefault="00BD36D0" w:rsidP="00334CE6">
      <w:pPr>
        <w:pStyle w:val="Nagwek1"/>
        <w:numPr>
          <w:ilvl w:val="0"/>
          <w:numId w:val="9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format do wydruku: A5</w:t>
      </w:r>
    </w:p>
    <w:p w:rsidR="00BD36D0" w:rsidRPr="004C1AFE" w:rsidRDefault="00BD36D0" w:rsidP="00334CE6">
      <w:pPr>
        <w:pStyle w:val="Nagwek1"/>
        <w:numPr>
          <w:ilvl w:val="0"/>
          <w:numId w:val="9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kolor: 4+4</w:t>
      </w:r>
    </w:p>
    <w:p w:rsidR="00BD36D0" w:rsidRPr="004C1AFE" w:rsidRDefault="00BD36D0" w:rsidP="00334CE6">
      <w:pPr>
        <w:pStyle w:val="Nagwek1"/>
        <w:numPr>
          <w:ilvl w:val="0"/>
          <w:numId w:val="9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liczba stron: 6-8</w:t>
      </w:r>
    </w:p>
    <w:p w:rsidR="00BD36D0" w:rsidRPr="004C1AFE" w:rsidRDefault="00BD36D0" w:rsidP="00334CE6">
      <w:pPr>
        <w:pStyle w:val="Nagwek1"/>
        <w:numPr>
          <w:ilvl w:val="0"/>
          <w:numId w:val="9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liczba zdjęć: minimum 6 przedstawiających charakterystyczne dla Parku krajobrazy, rośliny, zwierzęta, architekturę, w tym zdjęcie prezentujące zwierzę, roślinę lub inny element znajdujący się w logo Parku.</w:t>
      </w:r>
    </w:p>
    <w:p w:rsidR="00BD36D0" w:rsidRPr="004C1AFE" w:rsidRDefault="00BD36D0" w:rsidP="00334CE6">
      <w:pPr>
        <w:pStyle w:val="Nagwek1"/>
        <w:numPr>
          <w:ilvl w:val="0"/>
          <w:numId w:val="5"/>
        </w:numPr>
        <w:spacing w:before="120"/>
        <w:ind w:left="568" w:hanging="284"/>
        <w:rPr>
          <w:rFonts w:eastAsia="Calibri"/>
          <w:caps w:val="0"/>
          <w:lang w:eastAsia="ar-SA"/>
        </w:rPr>
      </w:pPr>
      <w:r w:rsidRPr="004C1AFE">
        <w:rPr>
          <w:rFonts w:eastAsia="Calibri"/>
          <w:caps w:val="0"/>
          <w:lang w:eastAsia="ar-SA"/>
        </w:rPr>
        <w:t>Tablice informacyjno-promocyjne</w:t>
      </w:r>
    </w:p>
    <w:p w:rsidR="00BD36D0" w:rsidRPr="004C1AFE" w:rsidRDefault="00BD36D0" w:rsidP="00334CE6">
      <w:pPr>
        <w:pStyle w:val="Nagwek1"/>
        <w:numPr>
          <w:ilvl w:val="0"/>
          <w:numId w:val="10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zawartość: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logo PPN, 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mapka Polski z zaznaczonymi parkami narodowym, </w:t>
      </w:r>
    </w:p>
    <w:p w:rsidR="00BD36D0" w:rsidRPr="004C1AFE" w:rsidRDefault="00BD36D0" w:rsidP="00334CE6">
      <w:pPr>
        <w:pStyle w:val="Nagwek1"/>
        <w:numPr>
          <w:ilvl w:val="0"/>
          <w:numId w:val="8"/>
        </w:numPr>
        <w:spacing w:before="0" w:after="0"/>
        <w:ind w:left="1276" w:hanging="283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legenda do mapy zawierająca QR kody umożliwiające pobranie poszczególnych folderów na urządzenia mobilne,</w:t>
      </w:r>
    </w:p>
    <w:p w:rsidR="00BD36D0" w:rsidRPr="004C1AFE" w:rsidRDefault="00BD36D0" w:rsidP="00334CE6">
      <w:pPr>
        <w:pStyle w:val="Nagwek1"/>
        <w:numPr>
          <w:ilvl w:val="0"/>
          <w:numId w:val="10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format: A0</w:t>
      </w:r>
    </w:p>
    <w:p w:rsidR="00BD36D0" w:rsidRPr="004C1AFE" w:rsidRDefault="00BD36D0" w:rsidP="00334CE6">
      <w:pPr>
        <w:pStyle w:val="Nagwek1"/>
        <w:numPr>
          <w:ilvl w:val="0"/>
          <w:numId w:val="10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kolor wydruku: 4+0</w:t>
      </w:r>
    </w:p>
    <w:p w:rsidR="00BD36D0" w:rsidRPr="004C1AFE" w:rsidRDefault="00BD36D0" w:rsidP="00334CE6">
      <w:pPr>
        <w:pStyle w:val="Nagwek1"/>
        <w:numPr>
          <w:ilvl w:val="0"/>
          <w:numId w:val="10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 xml:space="preserve">materiał i druk: odporne na uderzenia oraz warunki atmosferyczne: wysokie (co najmniej do + 40oC) i niskie (co najmniej do – 25oC) temperatury, promieniowanie UV, opady atmosferyczne, </w:t>
      </w:r>
    </w:p>
    <w:p w:rsidR="00BD36D0" w:rsidRPr="004C1AFE" w:rsidRDefault="00BD36D0" w:rsidP="00334CE6">
      <w:pPr>
        <w:pStyle w:val="Nagwek1"/>
        <w:numPr>
          <w:ilvl w:val="0"/>
          <w:numId w:val="10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Liczba tablic: 100 szt.</w:t>
      </w:r>
    </w:p>
    <w:p w:rsidR="00BD36D0" w:rsidRPr="004C1AFE" w:rsidRDefault="00BD36D0" w:rsidP="00334CE6">
      <w:pPr>
        <w:pStyle w:val="Nagwek1"/>
        <w:numPr>
          <w:ilvl w:val="0"/>
          <w:numId w:val="5"/>
        </w:numPr>
        <w:spacing w:before="120"/>
        <w:ind w:left="568" w:hanging="284"/>
        <w:rPr>
          <w:rFonts w:eastAsia="Calibri"/>
          <w:caps w:val="0"/>
          <w:lang w:eastAsia="ar-SA"/>
        </w:rPr>
      </w:pPr>
      <w:r w:rsidRPr="004C1AFE">
        <w:rPr>
          <w:rFonts w:eastAsia="Calibri"/>
          <w:caps w:val="0"/>
          <w:lang w:eastAsia="ar-SA"/>
        </w:rPr>
        <w:t>Zamawiający udostępni Wykonawcy: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System identyfikacji wizualnej parków narodowych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część zdjęć z Parków Narodowych (ok 20)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proofErr w:type="spellStart"/>
      <w:r w:rsidRPr="004C1AFE">
        <w:rPr>
          <w:rFonts w:eastAsia="Calibri"/>
          <w:b w:val="0"/>
          <w:caps w:val="0"/>
          <w:lang w:eastAsia="ar-SA"/>
        </w:rPr>
        <w:t>loga</w:t>
      </w:r>
      <w:proofErr w:type="spellEnd"/>
      <w:r w:rsidRPr="004C1AFE">
        <w:rPr>
          <w:rFonts w:eastAsia="Calibri"/>
          <w:b w:val="0"/>
          <w:caps w:val="0"/>
          <w:lang w:eastAsia="ar-SA"/>
        </w:rPr>
        <w:t>: Parków, PPN oraz związane z finansowaniem z UE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krótką charakterystykę Parków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informacje o symbolach Parków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t>informację o długości szlaków turystycznych i ścieżek edukacyjnych</w:t>
      </w:r>
    </w:p>
    <w:p w:rsidR="00BD36D0" w:rsidRPr="004C1AFE" w:rsidRDefault="00BD36D0" w:rsidP="00262154">
      <w:pPr>
        <w:pStyle w:val="Nagwek1"/>
        <w:numPr>
          <w:ilvl w:val="0"/>
          <w:numId w:val="11"/>
        </w:numPr>
        <w:spacing w:before="60" w:after="0"/>
        <w:ind w:left="993" w:hanging="284"/>
        <w:rPr>
          <w:rFonts w:eastAsia="Calibri"/>
          <w:b w:val="0"/>
          <w:caps w:val="0"/>
          <w:lang w:eastAsia="ar-SA"/>
        </w:rPr>
      </w:pPr>
      <w:r w:rsidRPr="004C1AFE">
        <w:rPr>
          <w:rFonts w:eastAsia="Calibri"/>
          <w:b w:val="0"/>
          <w:caps w:val="0"/>
          <w:lang w:eastAsia="ar-SA"/>
        </w:rPr>
        <w:lastRenderedPageBreak/>
        <w:t>informacje o wybranych szlakach turystycznych, które należy przedstawić w folderach</w:t>
      </w:r>
    </w:p>
    <w:p w:rsidR="005E347E" w:rsidRPr="004C1AFE" w:rsidRDefault="005E347E" w:rsidP="00BD64F2">
      <w:pPr>
        <w:pStyle w:val="Nagwek1"/>
        <w:spacing w:before="240" w:after="60"/>
        <w:ind w:left="425" w:hanging="425"/>
      </w:pPr>
      <w:r w:rsidRPr="004C1AFE">
        <w:t>Termin realizacji zamówienia</w:t>
      </w:r>
    </w:p>
    <w:p w:rsidR="005E347E" w:rsidRPr="004C1AFE" w:rsidRDefault="004C1AFE" w:rsidP="004965FE">
      <w:pPr>
        <w:pStyle w:val="Tekstpodstawowy"/>
        <w:ind w:left="426"/>
      </w:pPr>
      <w:r>
        <w:t>3</w:t>
      </w:r>
      <w:r w:rsidR="004965FE" w:rsidRPr="004C1AFE">
        <w:t>0 listopada 2018 r.</w:t>
      </w:r>
      <w:r w:rsidR="00D0352B" w:rsidRPr="004C1AFE">
        <w:t>.</w:t>
      </w:r>
    </w:p>
    <w:p w:rsidR="005E347E" w:rsidRPr="004C1AFE" w:rsidRDefault="005E347E" w:rsidP="00BD64F2">
      <w:pPr>
        <w:pStyle w:val="Nagwek1"/>
        <w:spacing w:before="240" w:after="60"/>
        <w:ind w:left="425" w:hanging="425"/>
      </w:pPr>
      <w:r w:rsidRPr="004C1AFE">
        <w:t>Elementy WYCENY</w:t>
      </w:r>
    </w:p>
    <w:p w:rsidR="005E347E" w:rsidRPr="004C1AFE" w:rsidRDefault="005E347E" w:rsidP="00BD64F2">
      <w:pPr>
        <w:pStyle w:val="Tekstpodstawowy"/>
        <w:spacing w:before="0"/>
        <w:ind w:left="425"/>
      </w:pPr>
      <w:r w:rsidRPr="004C1AFE">
        <w:t>W ofercie Wykonawca powinien zawrzeć:</w:t>
      </w:r>
    </w:p>
    <w:p w:rsidR="005E347E" w:rsidRPr="004C1AFE" w:rsidRDefault="005E347E" w:rsidP="00262154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</w:pPr>
      <w:r w:rsidRPr="004C1AFE">
        <w:t>nazwę i adres Wykonawcy;</w:t>
      </w:r>
    </w:p>
    <w:p w:rsidR="005E347E" w:rsidRPr="004C1AFE" w:rsidRDefault="005E347E" w:rsidP="00262154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  <w:rPr>
          <w:b/>
        </w:rPr>
      </w:pPr>
      <w:r w:rsidRPr="004C1AFE">
        <w:t xml:space="preserve">cenę </w:t>
      </w:r>
      <w:r w:rsidR="0050336B" w:rsidRPr="004C1AFE">
        <w:t xml:space="preserve">w </w:t>
      </w:r>
      <w:r w:rsidRPr="004C1AFE">
        <w:t>zł (netto i brutto).</w:t>
      </w:r>
    </w:p>
    <w:p w:rsidR="005E347E" w:rsidRPr="004C1AFE" w:rsidRDefault="005E347E" w:rsidP="00BD64F2">
      <w:pPr>
        <w:pStyle w:val="Nagwek1"/>
        <w:spacing w:before="240" w:after="60"/>
        <w:ind w:left="567" w:hanging="567"/>
      </w:pPr>
      <w:r w:rsidRPr="004C1AFE">
        <w:t>Forma składania WYCENY</w:t>
      </w:r>
    </w:p>
    <w:p w:rsidR="005E347E" w:rsidRPr="004C1AFE" w:rsidRDefault="005E347E" w:rsidP="00BD64F2">
      <w:pPr>
        <w:pStyle w:val="Tekstpodstawowy"/>
        <w:spacing w:before="0"/>
        <w:ind w:left="425"/>
      </w:pPr>
      <w:r w:rsidRPr="004C1AFE">
        <w:t>Elektronicznie na adres</w:t>
      </w:r>
      <w:r w:rsidR="004965FE" w:rsidRPr="004C1AFE">
        <w:t xml:space="preserve"> </w:t>
      </w:r>
      <w:hyperlink r:id="rId8" w:history="1">
        <w:r w:rsidR="004965FE" w:rsidRPr="004C1AFE">
          <w:rPr>
            <w:rStyle w:val="Hipercze"/>
          </w:rPr>
          <w:t>malgorzata.jankowska-rozynska@mos.gov.pl</w:t>
        </w:r>
      </w:hyperlink>
      <w:r w:rsidR="0050336B" w:rsidRPr="004C1AFE">
        <w:t>.</w:t>
      </w:r>
      <w:r w:rsidRPr="004C1AFE">
        <w:t xml:space="preserve"> Wzór formularza wyceny jest załączony do niniejszego szacowania wartości zamówienia. </w:t>
      </w:r>
    </w:p>
    <w:p w:rsidR="005E347E" w:rsidRPr="004C1AFE" w:rsidRDefault="005E347E" w:rsidP="00BD64F2">
      <w:pPr>
        <w:pStyle w:val="Nagwek1"/>
        <w:spacing w:before="240"/>
        <w:ind w:left="567" w:hanging="567"/>
      </w:pPr>
      <w:r w:rsidRPr="004C1AFE">
        <w:t xml:space="preserve">Termin składania WYCENY </w:t>
      </w:r>
    </w:p>
    <w:p w:rsidR="005E347E" w:rsidRPr="004C1AFE" w:rsidRDefault="004965FE" w:rsidP="004965FE">
      <w:pPr>
        <w:pStyle w:val="Tekstpodstawowy"/>
        <w:ind w:left="426"/>
        <w:rPr>
          <w:b/>
        </w:rPr>
      </w:pPr>
      <w:r w:rsidRPr="004C1AFE">
        <w:rPr>
          <w:b/>
        </w:rPr>
        <w:t>27 sierpnia</w:t>
      </w:r>
      <w:r w:rsidR="006A5575" w:rsidRPr="004C1AFE">
        <w:rPr>
          <w:b/>
        </w:rPr>
        <w:t xml:space="preserve"> 2018 r.</w:t>
      </w:r>
    </w:p>
    <w:p w:rsidR="005E347E" w:rsidRPr="004C1AFE" w:rsidRDefault="005E347E" w:rsidP="00BD64F2">
      <w:pPr>
        <w:pStyle w:val="Nagwek1"/>
        <w:spacing w:before="240"/>
        <w:ind w:left="425" w:hanging="425"/>
      </w:pPr>
      <w:r w:rsidRPr="004C1AFE">
        <w:t>Informacje dodatkowe</w:t>
      </w:r>
    </w:p>
    <w:p w:rsidR="005E347E" w:rsidRPr="004C1AFE" w:rsidRDefault="005E347E" w:rsidP="00847CD7">
      <w:pPr>
        <w:pStyle w:val="Nagwek3"/>
        <w:spacing w:before="120"/>
        <w:ind w:left="425"/>
      </w:pPr>
      <w:r w:rsidRPr="004C1AFE">
        <w:t>Postępowanie</w:t>
      </w:r>
    </w:p>
    <w:p w:rsidR="005E347E" w:rsidRPr="004C1AFE" w:rsidRDefault="005E347E" w:rsidP="00D9338B">
      <w:pPr>
        <w:spacing w:after="120"/>
        <w:ind w:left="425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Wykonawca poniesie koszty związane z przygotowaniem i złożeniem wyceny.</w:t>
      </w:r>
    </w:p>
    <w:p w:rsidR="005E347E" w:rsidRPr="004C1AFE" w:rsidRDefault="005E347E" w:rsidP="00847CD7">
      <w:pPr>
        <w:pStyle w:val="Nagwek3"/>
        <w:spacing w:before="120"/>
        <w:ind w:left="425"/>
      </w:pPr>
      <w:r w:rsidRPr="004C1AFE">
        <w:t>Oznaczenie finansowania</w:t>
      </w:r>
    </w:p>
    <w:p w:rsidR="005E347E" w:rsidRPr="004C1AFE" w:rsidRDefault="005E347E" w:rsidP="00BD64F2">
      <w:pPr>
        <w:suppressAutoHyphens w:val="0"/>
        <w:spacing w:after="120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pacing w:val="-4"/>
          <w:sz w:val="24"/>
          <w:szCs w:val="24"/>
        </w:rPr>
        <w:t>Wszelkie materiały związane z realizacją zamówienia muszą być opatrzone informacją</w:t>
      </w:r>
      <w:r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i/>
          <w:sz w:val="24"/>
          <w:szCs w:val="24"/>
        </w:rPr>
        <w:t>Projekt „Promocja polskich parków narodowych jako marki” współfinansowany ze środków Unii Europejskiej w ramach Programu Operacyjnego Infrastruktura</w:t>
      </w:r>
      <w:r w:rsidR="00262154" w:rsidRPr="004C1A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i/>
          <w:sz w:val="24"/>
          <w:szCs w:val="24"/>
        </w:rPr>
        <w:t>i Środowisko 2014-2020</w:t>
      </w:r>
      <w:r w:rsidRPr="004C1AFE">
        <w:rPr>
          <w:rFonts w:ascii="Times New Roman" w:hAnsi="Times New Roman" w:cs="Times New Roman"/>
          <w:sz w:val="24"/>
          <w:szCs w:val="24"/>
        </w:rPr>
        <w:t>,</w:t>
      </w:r>
      <w:r w:rsidR="00262154" w:rsidRPr="004C1AFE">
        <w:rPr>
          <w:rFonts w:ascii="Times New Roman" w:hAnsi="Times New Roman" w:cs="Times New Roman"/>
          <w:sz w:val="24"/>
          <w:szCs w:val="24"/>
        </w:rPr>
        <w:br/>
      </w:r>
      <w:r w:rsidRPr="004C1AFE">
        <w:rPr>
          <w:rFonts w:ascii="Times New Roman" w:hAnsi="Times New Roman" w:cs="Times New Roman"/>
          <w:sz w:val="24"/>
          <w:szCs w:val="24"/>
        </w:rPr>
        <w:t>a utwory wizualne muszą zawierać logotypy Ministerstwa Środowiska, Polskich Parków Narodowych, Funduszy Europejskich Infrastruktura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i Środowisko i Unii Europejskiej Fundusz Spójności, zgodnie z ich księgami znaku.</w:t>
      </w:r>
    </w:p>
    <w:p w:rsidR="005E347E" w:rsidRPr="004C1AFE" w:rsidRDefault="005E347E" w:rsidP="00847CD7">
      <w:pPr>
        <w:pStyle w:val="Nagwek3"/>
        <w:spacing w:before="120"/>
        <w:ind w:left="425"/>
      </w:pPr>
      <w:r w:rsidRPr="004C1AFE">
        <w:t>Płatności</w:t>
      </w:r>
    </w:p>
    <w:p w:rsidR="005E347E" w:rsidRPr="004C1AFE" w:rsidRDefault="005E347E" w:rsidP="00BD64F2">
      <w:pPr>
        <w:suppressAutoHyphens w:val="0"/>
        <w:spacing w:after="120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 xml:space="preserve">Termin płatności: do </w:t>
      </w:r>
      <w:r w:rsidR="005D25F7" w:rsidRPr="004C1AFE">
        <w:rPr>
          <w:rFonts w:ascii="Times New Roman" w:hAnsi="Times New Roman" w:cs="Times New Roman"/>
          <w:sz w:val="24"/>
          <w:szCs w:val="24"/>
        </w:rPr>
        <w:t>30</w:t>
      </w:r>
      <w:r w:rsidRPr="004C1AFE">
        <w:rPr>
          <w:rFonts w:ascii="Times New Roman" w:hAnsi="Times New Roman" w:cs="Times New Roman"/>
          <w:sz w:val="24"/>
          <w:szCs w:val="24"/>
        </w:rPr>
        <w:t xml:space="preserve"> dni od dostarczenia prawidłowo wystawionej faktury VAT </w:t>
      </w:r>
      <w:r w:rsidRPr="004C1AFE">
        <w:rPr>
          <w:rFonts w:ascii="Times New Roman" w:hAnsi="Times New Roman" w:cs="Times New Roman"/>
          <w:spacing w:val="-6"/>
          <w:sz w:val="24"/>
          <w:szCs w:val="24"/>
        </w:rPr>
        <w:t>wystawionej po podpisaniu protokołu zdawczo-odbiorczego stwierdzającego należyte wykonanie</w:t>
      </w:r>
      <w:r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pacing w:val="-4"/>
          <w:sz w:val="24"/>
          <w:szCs w:val="24"/>
        </w:rPr>
        <w:t>zamówienia.</w:t>
      </w:r>
    </w:p>
    <w:p w:rsidR="00D6472E" w:rsidRPr="004C1AFE" w:rsidRDefault="00D6472E" w:rsidP="00D6472E">
      <w:pPr>
        <w:pStyle w:val="Nagwek3"/>
        <w:spacing w:before="120"/>
        <w:ind w:left="425"/>
      </w:pPr>
      <w:r w:rsidRPr="004C1AFE">
        <w:t>Umowa</w:t>
      </w:r>
    </w:p>
    <w:p w:rsidR="00D6472E" w:rsidRPr="004C1AFE" w:rsidRDefault="00D6472E" w:rsidP="00BD64F2">
      <w:pPr>
        <w:pStyle w:val="Akapitzlist"/>
        <w:numPr>
          <w:ilvl w:val="0"/>
          <w:numId w:val="12"/>
        </w:numPr>
        <w:suppressAutoHyphens w:val="0"/>
        <w:spacing w:after="120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W umowie z Wykonawcą znajdą się następujące zapisy:</w:t>
      </w:r>
    </w:p>
    <w:p w:rsidR="00D6472E" w:rsidRPr="004C1AFE" w:rsidRDefault="00D6472E" w:rsidP="00D6472E">
      <w:pPr>
        <w:suppressAutoHyphens w:val="0"/>
        <w:spacing w:before="120" w:after="0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1AFE">
        <w:rPr>
          <w:rFonts w:ascii="Times New Roman" w:hAnsi="Times New Roman" w:cs="Times New Roman"/>
          <w:i/>
          <w:sz w:val="24"/>
          <w:szCs w:val="24"/>
        </w:rPr>
        <w:t>W razie niewykonania lub nienależytego wykonania umowy Zamawiający może odstąpić od umowy i/lub żądać zapłaty kary umownej. Niezależnie od powyższej kary umownej,</w:t>
      </w:r>
      <w:r w:rsidRPr="004C1AFE">
        <w:rPr>
          <w:rFonts w:ascii="Times New Roman" w:hAnsi="Times New Roman" w:cs="Times New Roman"/>
          <w:i/>
          <w:sz w:val="24"/>
          <w:szCs w:val="24"/>
        </w:rPr>
        <w:br/>
        <w:t>w przypadku, gdy Zamawiający poniesie szkodę wskutek niewykonania lub nienależytego wykonania umowy, może on dochodzi ć odszkodowania na zasadach ogólnych zawartych w przepisach Kodeksu cywilnego.</w:t>
      </w:r>
    </w:p>
    <w:p w:rsidR="00D6472E" w:rsidRPr="004C1AFE" w:rsidRDefault="00D6472E" w:rsidP="00D6472E">
      <w:pPr>
        <w:pStyle w:val="Akapitzlist"/>
        <w:numPr>
          <w:ilvl w:val="0"/>
          <w:numId w:val="12"/>
        </w:numPr>
        <w:suppressAutoHyphens w:val="0"/>
        <w:spacing w:before="120" w:after="12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pacing w:val="-4"/>
          <w:sz w:val="24"/>
          <w:szCs w:val="24"/>
        </w:rPr>
        <w:t>W ramach realizowanego zamówienia Wykonawca przeniesie na Zamawiającego autorskie</w:t>
      </w:r>
      <w:r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D9338B">
        <w:rPr>
          <w:rFonts w:ascii="Times New Roman" w:hAnsi="Times New Roman" w:cs="Times New Roman"/>
          <w:spacing w:val="-4"/>
          <w:sz w:val="24"/>
          <w:szCs w:val="24"/>
        </w:rPr>
        <w:t xml:space="preserve">prawa majątkowe i zależne do utworów powstałych w ramach umowy, w tym do </w:t>
      </w:r>
      <w:r w:rsidR="00A40C3A" w:rsidRPr="00D9338B">
        <w:rPr>
          <w:rFonts w:ascii="Times New Roman" w:hAnsi="Times New Roman" w:cs="Times New Roman"/>
          <w:spacing w:val="-4"/>
          <w:sz w:val="24"/>
          <w:szCs w:val="24"/>
        </w:rPr>
        <w:t>projektów</w:t>
      </w:r>
      <w:r w:rsidRPr="004C1AFE">
        <w:rPr>
          <w:rFonts w:ascii="Times New Roman" w:hAnsi="Times New Roman" w:cs="Times New Roman"/>
          <w:sz w:val="24"/>
          <w:szCs w:val="24"/>
        </w:rPr>
        <w:t xml:space="preserve">, kreacji, elementów graficznych, jak również prawa do korzystania i rozporządzania </w:t>
      </w:r>
      <w:r w:rsidR="00D9338B">
        <w:rPr>
          <w:rFonts w:ascii="Times New Roman" w:hAnsi="Times New Roman" w:cs="Times New Roman"/>
          <w:sz w:val="24"/>
          <w:szCs w:val="24"/>
        </w:rPr>
        <w:t>folderami i planszami</w:t>
      </w:r>
      <w:r w:rsidRPr="004C1AFE">
        <w:rPr>
          <w:rFonts w:ascii="Times New Roman" w:hAnsi="Times New Roman" w:cs="Times New Roman"/>
          <w:sz w:val="24"/>
          <w:szCs w:val="24"/>
        </w:rPr>
        <w:t xml:space="preserve"> w całości i w części na następujących polach eksploatacji:</w:t>
      </w:r>
    </w:p>
    <w:p w:rsidR="00D6472E" w:rsidRPr="004C1AFE" w:rsidRDefault="00D6472E" w:rsidP="00262154">
      <w:pPr>
        <w:pStyle w:val="Akapitzlist"/>
        <w:numPr>
          <w:ilvl w:val="0"/>
          <w:numId w:val="13"/>
        </w:numPr>
        <w:suppressAutoHyphens w:val="0"/>
        <w:spacing w:before="120" w:after="12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lastRenderedPageBreak/>
        <w:t>utrwalanie i zwielokrotnianie, w tym wytwarzanie egzemplarzy techniką zapisu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 xml:space="preserve">magnetycznego oraz techniką cyfrową, a </w:t>
      </w:r>
      <w:r w:rsidR="004C1AFE">
        <w:rPr>
          <w:rFonts w:ascii="Times New Roman" w:hAnsi="Times New Roman" w:cs="Times New Roman"/>
          <w:sz w:val="24"/>
          <w:szCs w:val="24"/>
        </w:rPr>
        <w:t>także</w:t>
      </w:r>
      <w:r w:rsidRPr="004C1AFE">
        <w:rPr>
          <w:rFonts w:ascii="Times New Roman" w:hAnsi="Times New Roman" w:cs="Times New Roman"/>
          <w:sz w:val="24"/>
          <w:szCs w:val="24"/>
        </w:rPr>
        <w:t xml:space="preserve"> techniką drukarską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i reprograficzną;</w:t>
      </w:r>
    </w:p>
    <w:p w:rsidR="00D6472E" w:rsidRPr="004C1AFE" w:rsidRDefault="00D6472E" w:rsidP="00262154">
      <w:pPr>
        <w:pStyle w:val="Akapitzlist"/>
        <w:numPr>
          <w:ilvl w:val="0"/>
          <w:numId w:val="13"/>
        </w:numPr>
        <w:suppressAutoHyphens w:val="0"/>
        <w:spacing w:before="120" w:after="12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wprowadzanie do obrotu;</w:t>
      </w:r>
    </w:p>
    <w:p w:rsidR="00D6472E" w:rsidRPr="004C1AFE" w:rsidRDefault="00D6472E" w:rsidP="00262154">
      <w:pPr>
        <w:pStyle w:val="Akapitzlist"/>
        <w:numPr>
          <w:ilvl w:val="0"/>
          <w:numId w:val="13"/>
        </w:numPr>
        <w:suppressAutoHyphens w:val="0"/>
        <w:spacing w:before="120" w:after="12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wprowadzanie do pamięci komputera;</w:t>
      </w:r>
    </w:p>
    <w:p w:rsidR="00D6472E" w:rsidRPr="004C1AFE" w:rsidRDefault="00D6472E" w:rsidP="00262154">
      <w:pPr>
        <w:pStyle w:val="Akapitzlist"/>
        <w:numPr>
          <w:ilvl w:val="0"/>
          <w:numId w:val="13"/>
        </w:numPr>
        <w:suppressAutoHyphens w:val="0"/>
        <w:spacing w:before="120" w:after="12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publiczne odtwarzanie i wyświetlanie podczas festiwali, akcji edukacyjnych,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 xml:space="preserve">działań edukacyjnych i promocyjnych organizowanych przez lub </w:t>
      </w:r>
      <w:r w:rsidR="004C1AFE">
        <w:rPr>
          <w:rFonts w:ascii="Times New Roman" w:hAnsi="Times New Roman" w:cs="Times New Roman"/>
          <w:sz w:val="24"/>
          <w:szCs w:val="24"/>
        </w:rPr>
        <w:t>na zlecenie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Zamawiającego;</w:t>
      </w:r>
    </w:p>
    <w:p w:rsidR="00D6472E" w:rsidRPr="004C1AFE" w:rsidRDefault="00D6472E" w:rsidP="00262154">
      <w:pPr>
        <w:pStyle w:val="Akapitzlist"/>
        <w:numPr>
          <w:ilvl w:val="0"/>
          <w:numId w:val="13"/>
        </w:numPr>
        <w:suppressAutoHyphens w:val="0"/>
        <w:spacing w:before="120" w:after="12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nieodpłatne użyczenie;</w:t>
      </w:r>
    </w:p>
    <w:p w:rsidR="00D6472E" w:rsidRPr="004C1AFE" w:rsidRDefault="00D6472E" w:rsidP="00262154">
      <w:pPr>
        <w:pStyle w:val="Akapitzlist"/>
        <w:numPr>
          <w:ilvl w:val="0"/>
          <w:numId w:val="13"/>
        </w:numPr>
        <w:suppressAutoHyphens w:val="0"/>
        <w:spacing w:before="120" w:after="12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rozpowszechnianie w inny sposób, w tym publiczne udostępnianie w taki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sposób, aby każdy mógł mieć do nich dostęp w miejscu i czasie przez siebie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wybranym, w tym publikowanie w mediach elektronicznych, a w szczególności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w Internecie.</w:t>
      </w:r>
    </w:p>
    <w:p w:rsidR="00D6472E" w:rsidRPr="004C1AFE" w:rsidRDefault="00D6472E" w:rsidP="00262154">
      <w:pPr>
        <w:pStyle w:val="Akapitzlist"/>
        <w:numPr>
          <w:ilvl w:val="0"/>
          <w:numId w:val="12"/>
        </w:numPr>
        <w:suppressAutoHyphens w:val="0"/>
        <w:spacing w:before="120" w:after="120"/>
        <w:ind w:left="709" w:hanging="283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Wykonawca zezwoli również Zamawiającemu na rozporządzanie i korzystanie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ze sporządzonych przez Zamawiającego lub dla Zamawia</w:t>
      </w:r>
      <w:r w:rsidR="00262154" w:rsidRPr="004C1AFE">
        <w:rPr>
          <w:rFonts w:ascii="Times New Roman" w:hAnsi="Times New Roman" w:cs="Times New Roman"/>
          <w:sz w:val="24"/>
          <w:szCs w:val="24"/>
        </w:rPr>
        <w:t>j</w:t>
      </w:r>
      <w:r w:rsidRPr="004C1AFE">
        <w:rPr>
          <w:rFonts w:ascii="Times New Roman" w:hAnsi="Times New Roman" w:cs="Times New Roman"/>
          <w:sz w:val="24"/>
          <w:szCs w:val="24"/>
        </w:rPr>
        <w:t>ącego opracowań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utworów i przeniesie</w:t>
      </w:r>
      <w:r w:rsidRPr="004C1AFE">
        <w:rPr>
          <w:rFonts w:ascii="Times New Roman" w:hAnsi="Times New Roman" w:cs="Times New Roman"/>
          <w:spacing w:val="-4"/>
          <w:sz w:val="24"/>
          <w:szCs w:val="24"/>
        </w:rPr>
        <w:t xml:space="preserve"> na Zamawiającego prawo zezwalania na wykonywanie</w:t>
      </w:r>
      <w:r w:rsidR="00262154" w:rsidRPr="004C1AF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pacing w:val="-4"/>
          <w:sz w:val="24"/>
          <w:szCs w:val="24"/>
        </w:rPr>
        <w:t>zależnych praw autorskich do nich, na polach eksploatacji, o których mowa w ust. 1.</w:t>
      </w:r>
    </w:p>
    <w:p w:rsidR="00D6472E" w:rsidRPr="004C1AFE" w:rsidRDefault="00D6472E" w:rsidP="00D6472E">
      <w:pPr>
        <w:pStyle w:val="Nagwek3"/>
        <w:spacing w:before="120"/>
        <w:ind w:left="425"/>
      </w:pPr>
      <w:r w:rsidRPr="004C1AFE">
        <w:t>Inne</w:t>
      </w:r>
    </w:p>
    <w:p w:rsidR="00D6472E" w:rsidRPr="004C1AFE" w:rsidRDefault="00D6472E" w:rsidP="00D6472E">
      <w:pPr>
        <w:suppressAutoHyphens w:val="0"/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C1AFE">
        <w:rPr>
          <w:rFonts w:ascii="Times New Roman" w:hAnsi="Times New Roman" w:cs="Times New Roman"/>
          <w:sz w:val="24"/>
          <w:szCs w:val="24"/>
        </w:rPr>
        <w:t>Ministerstwo Środowiska otrzymało certyfikat Zarządzania Środowiskowego,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zgodny z rozporządzeniem EMAS, w oparciu o Politykę Środowiskową,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zatwierdzoną przez Ministra Środowiska. W związku z tym, zaleca si</w:t>
      </w:r>
      <w:bookmarkStart w:id="0" w:name="_GoBack"/>
      <w:bookmarkEnd w:id="0"/>
      <w:r w:rsidRPr="004C1AFE">
        <w:rPr>
          <w:rFonts w:ascii="Times New Roman" w:hAnsi="Times New Roman" w:cs="Times New Roman"/>
          <w:sz w:val="24"/>
          <w:szCs w:val="24"/>
        </w:rPr>
        <w:t>ę aby</w:t>
      </w:r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  <w:r w:rsidRPr="004C1AFE">
        <w:rPr>
          <w:rFonts w:ascii="Times New Roman" w:hAnsi="Times New Roman" w:cs="Times New Roman"/>
          <w:sz w:val="24"/>
          <w:szCs w:val="24"/>
        </w:rPr>
        <w:t>Wykonawca zapoznał się z treścią Polityki Środowiskowej dostępną na stronie:</w:t>
      </w:r>
    </w:p>
    <w:p w:rsidR="00D6472E" w:rsidRPr="004C1AFE" w:rsidRDefault="0090673C" w:rsidP="00D6472E">
      <w:pPr>
        <w:suppressAutoHyphens w:val="0"/>
        <w:spacing w:before="120" w:after="120"/>
        <w:ind w:left="426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262154" w:rsidRPr="004C1AFE">
          <w:rPr>
            <w:rStyle w:val="Hipercze"/>
            <w:rFonts w:ascii="Times New Roman" w:hAnsi="Times New Roman" w:cs="Times New Roman"/>
            <w:sz w:val="24"/>
            <w:szCs w:val="24"/>
          </w:rPr>
          <w:t>https://www.mos.gov.pl/pl/srodowisko/systemy-srodowiskowe/systemekozarzadzania-i-audytu-emas/emas-w-ministerstwie/</w:t>
        </w:r>
      </w:hyperlink>
      <w:r w:rsidR="00262154" w:rsidRPr="004C1A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47E" w:rsidRPr="004C1AFE" w:rsidRDefault="005E347E" w:rsidP="00BD64F2">
      <w:pPr>
        <w:pStyle w:val="Nagwek1"/>
        <w:spacing w:before="240"/>
        <w:ind w:left="425" w:hanging="425"/>
      </w:pPr>
      <w:r w:rsidRPr="004C1AFE">
        <w:t>Osoba upoważniona do kontaktów</w:t>
      </w:r>
    </w:p>
    <w:p w:rsidR="00262154" w:rsidRDefault="00FF1616" w:rsidP="00BD64F2">
      <w:pPr>
        <w:spacing w:after="120"/>
        <w:ind w:left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Małgorzata Jankowska-Różyńska</w:t>
      </w:r>
      <w:r w:rsidR="00262154">
        <w:rPr>
          <w:rFonts w:ascii="Times New Roman" w:hAnsi="Times New Roman" w:cs="Times New Roman"/>
          <w:b/>
        </w:rPr>
        <w:t xml:space="preserve"> (</w:t>
      </w:r>
      <w:r w:rsidR="00262154">
        <w:rPr>
          <w:rFonts w:ascii="Times New Roman" w:hAnsi="Times New Roman" w:cs="Times New Roman"/>
        </w:rPr>
        <w:t>Kierownik Projektu)</w:t>
      </w:r>
    </w:p>
    <w:p w:rsidR="00FF1616" w:rsidRDefault="00FF1616" w:rsidP="00847CD7">
      <w:pPr>
        <w:ind w:left="426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Ministerstwo Środowiska</w:t>
      </w:r>
      <w:r w:rsidR="00BD64F2">
        <w:rPr>
          <w:rFonts w:ascii="Times New Roman" w:hAnsi="Times New Roman" w:cs="Times New Roman"/>
        </w:rPr>
        <w:t xml:space="preserve"> – </w:t>
      </w:r>
      <w:r w:rsidRPr="00F80D56">
        <w:rPr>
          <w:rFonts w:ascii="Times New Roman" w:hAnsi="Times New Roman" w:cs="Times New Roman"/>
        </w:rPr>
        <w:t>Departament Ochrony Przyrody</w:t>
      </w:r>
      <w:r w:rsidRPr="00F80D56">
        <w:rPr>
          <w:rFonts w:ascii="Times New Roman" w:hAnsi="Times New Roman" w:cs="Times New Roman"/>
        </w:rPr>
        <w:br/>
        <w:t>ul. Wawelska 52/54</w:t>
      </w:r>
      <w:r w:rsidR="00BD64F2">
        <w:rPr>
          <w:rFonts w:ascii="Times New Roman" w:hAnsi="Times New Roman" w:cs="Times New Roman"/>
        </w:rPr>
        <w:t xml:space="preserve">, </w:t>
      </w:r>
      <w:r w:rsidRPr="00F80D56">
        <w:rPr>
          <w:rFonts w:ascii="Times New Roman" w:hAnsi="Times New Roman" w:cs="Times New Roman"/>
        </w:rPr>
        <w:t>00-922 Warszawa</w:t>
      </w:r>
      <w:r w:rsidRPr="00F80D56">
        <w:rPr>
          <w:rFonts w:ascii="Times New Roman" w:hAnsi="Times New Roman" w:cs="Times New Roman"/>
        </w:rPr>
        <w:br/>
      </w:r>
      <w:hyperlink r:id="rId10" w:tgtFrame="_blank" w:history="1">
        <w:r w:rsidRPr="00F80D56">
          <w:rPr>
            <w:rStyle w:val="Hipercze"/>
            <w:rFonts w:ascii="Times New Roman" w:hAnsi="Times New Roman" w:cs="Times New Roman"/>
          </w:rPr>
          <w:t xml:space="preserve">+48 22 369 </w:t>
        </w:r>
      </w:hyperlink>
      <w:r w:rsidR="00847CD7">
        <w:rPr>
          <w:rStyle w:val="Hipercze"/>
          <w:rFonts w:ascii="Times New Roman" w:hAnsi="Times New Roman" w:cs="Times New Roman"/>
        </w:rPr>
        <w:t>26</w:t>
      </w:r>
      <w:r>
        <w:rPr>
          <w:rStyle w:val="Hipercze"/>
          <w:rFonts w:ascii="Times New Roman" w:hAnsi="Times New Roman" w:cs="Times New Roman"/>
        </w:rPr>
        <w:t xml:space="preserve"> </w:t>
      </w:r>
      <w:r w:rsidR="00847CD7">
        <w:rPr>
          <w:rStyle w:val="Hipercze"/>
          <w:rFonts w:ascii="Times New Roman" w:hAnsi="Times New Roman" w:cs="Times New Roman"/>
        </w:rPr>
        <w:t>81</w:t>
      </w:r>
      <w:r>
        <w:rPr>
          <w:rStyle w:val="Hipercze"/>
          <w:rFonts w:ascii="Times New Roman" w:hAnsi="Times New Roman" w:cs="Times New Roman"/>
        </w:rPr>
        <w:br/>
      </w:r>
      <w:hyperlink r:id="rId11" w:history="1">
        <w:r w:rsidRPr="004A25B3">
          <w:rPr>
            <w:rStyle w:val="Hipercze"/>
            <w:rFonts w:ascii="Times New Roman" w:hAnsi="Times New Roman" w:cs="Times New Roman"/>
          </w:rPr>
          <w:t>malgorzata.jankowska-rozynska@mos.gov.pl</w:t>
        </w:r>
      </w:hyperlink>
    </w:p>
    <w:p w:rsidR="00FF1616" w:rsidRPr="00F80D56" w:rsidRDefault="00FF1616" w:rsidP="00BD64F2">
      <w:pPr>
        <w:spacing w:after="120"/>
        <w:ind w:left="425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  <w:b/>
        </w:rPr>
        <w:t>Krzysztof Rydel</w:t>
      </w:r>
      <w:r w:rsidR="00262154">
        <w:rPr>
          <w:rFonts w:ascii="Times New Roman" w:hAnsi="Times New Roman" w:cs="Times New Roman"/>
          <w:b/>
        </w:rPr>
        <w:t xml:space="preserve"> (</w:t>
      </w:r>
      <w:r w:rsidR="00262154" w:rsidRPr="00F80D56">
        <w:rPr>
          <w:rFonts w:ascii="Times New Roman" w:hAnsi="Times New Roman" w:cs="Times New Roman"/>
        </w:rPr>
        <w:t>Koordynator Projektu</w:t>
      </w:r>
      <w:r w:rsidR="00262154">
        <w:rPr>
          <w:rFonts w:ascii="Times New Roman" w:hAnsi="Times New Roman" w:cs="Times New Roman"/>
        </w:rPr>
        <w:t>)</w:t>
      </w:r>
    </w:p>
    <w:p w:rsidR="00FF1616" w:rsidRPr="00F80D56" w:rsidRDefault="00FF1616" w:rsidP="00847CD7">
      <w:pPr>
        <w:ind w:left="426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Ministerstwo Środowiska</w:t>
      </w:r>
      <w:r w:rsidR="00BD64F2">
        <w:rPr>
          <w:rFonts w:ascii="Times New Roman" w:hAnsi="Times New Roman" w:cs="Times New Roman"/>
        </w:rPr>
        <w:t xml:space="preserve"> – </w:t>
      </w:r>
      <w:r w:rsidRPr="00F80D56">
        <w:rPr>
          <w:rFonts w:ascii="Times New Roman" w:hAnsi="Times New Roman" w:cs="Times New Roman"/>
        </w:rPr>
        <w:t>Departament Ochrony Przyrody</w:t>
      </w:r>
      <w:r w:rsidRPr="00F80D56">
        <w:rPr>
          <w:rFonts w:ascii="Times New Roman" w:hAnsi="Times New Roman" w:cs="Times New Roman"/>
        </w:rPr>
        <w:br/>
        <w:t>ul. Wawelska 52/54</w:t>
      </w:r>
      <w:r w:rsidR="00BD64F2">
        <w:rPr>
          <w:rFonts w:ascii="Times New Roman" w:hAnsi="Times New Roman" w:cs="Times New Roman"/>
        </w:rPr>
        <w:t xml:space="preserve">, </w:t>
      </w:r>
      <w:r w:rsidRPr="00F80D56">
        <w:rPr>
          <w:rFonts w:ascii="Times New Roman" w:hAnsi="Times New Roman" w:cs="Times New Roman"/>
        </w:rPr>
        <w:t>00-922 Warszawa</w:t>
      </w:r>
      <w:r w:rsidRPr="00F80D56">
        <w:rPr>
          <w:rFonts w:ascii="Times New Roman" w:hAnsi="Times New Roman" w:cs="Times New Roman"/>
        </w:rPr>
        <w:br/>
      </w:r>
      <w:hyperlink r:id="rId12" w:tgtFrame="_blank" w:history="1">
        <w:r w:rsidRPr="00F80D56">
          <w:rPr>
            <w:rStyle w:val="Hipercze"/>
            <w:rFonts w:ascii="Times New Roman" w:hAnsi="Times New Roman" w:cs="Times New Roman"/>
          </w:rPr>
          <w:t>+48 22 369 25 87</w:t>
        </w:r>
      </w:hyperlink>
      <w:r>
        <w:rPr>
          <w:rStyle w:val="Hipercze"/>
          <w:rFonts w:ascii="Times New Roman" w:hAnsi="Times New Roman" w:cs="Times New Roman"/>
        </w:rPr>
        <w:br/>
      </w:r>
      <w:hyperlink r:id="rId13" w:history="1">
        <w:r w:rsidRPr="00F80D56">
          <w:rPr>
            <w:rStyle w:val="Hipercze"/>
            <w:rFonts w:ascii="Times New Roman" w:hAnsi="Times New Roman" w:cs="Times New Roman"/>
          </w:rPr>
          <w:t>krzysztof.rydel@mos.gov.pl</w:t>
        </w:r>
      </w:hyperlink>
    </w:p>
    <w:p w:rsidR="00847CD7" w:rsidRDefault="00847CD7" w:rsidP="00BD64F2">
      <w:pPr>
        <w:spacing w:after="120"/>
        <w:ind w:left="425"/>
        <w:rPr>
          <w:rFonts w:ascii="Times New Roman" w:hAnsi="Times New Roman" w:cs="Times New Roman"/>
          <w:b/>
        </w:rPr>
      </w:pPr>
      <w:r w:rsidRPr="00847CD7">
        <w:rPr>
          <w:rFonts w:ascii="Times New Roman" w:hAnsi="Times New Roman" w:cs="Times New Roman"/>
          <w:b/>
        </w:rPr>
        <w:t>Renata Słupek</w:t>
      </w:r>
    </w:p>
    <w:p w:rsidR="00847CD7" w:rsidRPr="00F80D56" w:rsidRDefault="00847CD7" w:rsidP="00847CD7">
      <w:pPr>
        <w:ind w:left="426"/>
        <w:rPr>
          <w:rFonts w:ascii="Times New Roman" w:hAnsi="Times New Roman" w:cs="Times New Roman"/>
        </w:rPr>
      </w:pPr>
      <w:r w:rsidRPr="00F80D56">
        <w:rPr>
          <w:rFonts w:ascii="Times New Roman" w:hAnsi="Times New Roman" w:cs="Times New Roman"/>
        </w:rPr>
        <w:t>Ministerstwo Środowiska</w:t>
      </w:r>
      <w:r w:rsidR="00BD64F2">
        <w:rPr>
          <w:rFonts w:ascii="Times New Roman" w:hAnsi="Times New Roman" w:cs="Times New Roman"/>
        </w:rPr>
        <w:t xml:space="preserve"> – </w:t>
      </w:r>
      <w:r w:rsidRPr="00F80D56">
        <w:rPr>
          <w:rFonts w:ascii="Times New Roman" w:hAnsi="Times New Roman" w:cs="Times New Roman"/>
        </w:rPr>
        <w:t>Departament Ochrony Przyrody</w:t>
      </w:r>
      <w:r w:rsidRPr="00F80D56">
        <w:rPr>
          <w:rFonts w:ascii="Times New Roman" w:hAnsi="Times New Roman" w:cs="Times New Roman"/>
        </w:rPr>
        <w:br/>
        <w:t>ul. Wawelska 52/54</w:t>
      </w:r>
      <w:r w:rsidR="00BD64F2">
        <w:rPr>
          <w:rFonts w:ascii="Times New Roman" w:hAnsi="Times New Roman" w:cs="Times New Roman"/>
        </w:rPr>
        <w:t xml:space="preserve">, </w:t>
      </w:r>
      <w:r w:rsidRPr="00F80D56">
        <w:rPr>
          <w:rFonts w:ascii="Times New Roman" w:hAnsi="Times New Roman" w:cs="Times New Roman"/>
        </w:rPr>
        <w:t>00-922 Warszawa</w:t>
      </w:r>
      <w:r w:rsidRPr="00F80D56">
        <w:rPr>
          <w:rFonts w:ascii="Times New Roman" w:hAnsi="Times New Roman" w:cs="Times New Roman"/>
        </w:rPr>
        <w:br/>
      </w:r>
      <w:hyperlink r:id="rId14" w:tgtFrame="_blank" w:history="1">
        <w:r w:rsidRPr="00F80D56">
          <w:rPr>
            <w:rStyle w:val="Hipercze"/>
            <w:rFonts w:ascii="Times New Roman" w:hAnsi="Times New Roman" w:cs="Times New Roman"/>
          </w:rPr>
          <w:t>+48 22 369 2</w:t>
        </w:r>
        <w:r>
          <w:rPr>
            <w:rStyle w:val="Hipercze"/>
            <w:rFonts w:ascii="Times New Roman" w:hAnsi="Times New Roman" w:cs="Times New Roman"/>
          </w:rPr>
          <w:t>2</w:t>
        </w:r>
        <w:r w:rsidRPr="00F80D56">
          <w:rPr>
            <w:rStyle w:val="Hipercze"/>
            <w:rFonts w:ascii="Times New Roman" w:hAnsi="Times New Roman" w:cs="Times New Roman"/>
          </w:rPr>
          <w:t xml:space="preserve"> </w:t>
        </w:r>
        <w:r>
          <w:rPr>
            <w:rStyle w:val="Hipercze"/>
            <w:rFonts w:ascii="Times New Roman" w:hAnsi="Times New Roman" w:cs="Times New Roman"/>
          </w:rPr>
          <w:t>18</w:t>
        </w:r>
      </w:hyperlink>
      <w:r>
        <w:rPr>
          <w:rStyle w:val="Hipercze"/>
          <w:rFonts w:ascii="Times New Roman" w:hAnsi="Times New Roman" w:cs="Times New Roman"/>
        </w:rPr>
        <w:br/>
      </w:r>
      <w:hyperlink r:id="rId15" w:history="1">
        <w:r w:rsidRPr="002B177A">
          <w:rPr>
            <w:rStyle w:val="Hipercze"/>
            <w:rFonts w:ascii="Times New Roman" w:hAnsi="Times New Roman" w:cs="Times New Roman"/>
          </w:rPr>
          <w:t>renata.slupek@mos.gov.pl</w:t>
        </w:r>
      </w:hyperlink>
      <w:r>
        <w:rPr>
          <w:rFonts w:ascii="Times New Roman" w:hAnsi="Times New Roman" w:cs="Times New Roman"/>
        </w:rPr>
        <w:t xml:space="preserve"> </w:t>
      </w:r>
    </w:p>
    <w:sectPr w:rsidR="00847CD7" w:rsidRPr="00F80D56" w:rsidSect="00BD64F2">
      <w:footerReference w:type="default" r:id="rId16"/>
      <w:headerReference w:type="first" r:id="rId17"/>
      <w:footerReference w:type="first" r:id="rId18"/>
      <w:pgSz w:w="11906" w:h="16838"/>
      <w:pgMar w:top="1361" w:right="1304" w:bottom="1361" w:left="1304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73C" w:rsidRDefault="0090673C">
      <w:pPr>
        <w:spacing w:after="0" w:line="240" w:lineRule="auto"/>
      </w:pPr>
      <w:r>
        <w:separator/>
      </w:r>
    </w:p>
  </w:endnote>
  <w:endnote w:type="continuationSeparator" w:id="0">
    <w:p w:rsidR="0090673C" w:rsidRDefault="0090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021" w:rsidRDefault="0051002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352B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021" w:rsidRPr="009B615C" w:rsidRDefault="00860DF8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94E1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510021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510021">
      <w:rPr>
        <w:rFonts w:ascii="Times New Roman" w:hAnsi="Times New Roman"/>
        <w:sz w:val="20"/>
        <w:szCs w:val="20"/>
      </w:rPr>
      <w:t>479</w:t>
    </w:r>
    <w:r w:rsidR="00510021" w:rsidRPr="009B615C">
      <w:rPr>
        <w:rFonts w:ascii="Times New Roman" w:hAnsi="Times New Roman"/>
        <w:sz w:val="20"/>
        <w:szCs w:val="20"/>
      </w:rPr>
      <w:t xml:space="preserve">, faks: (+48 22) 36 92 </w:t>
    </w:r>
    <w:r w:rsidR="00510021">
      <w:rPr>
        <w:rFonts w:ascii="Times New Roman" w:hAnsi="Times New Roman"/>
        <w:sz w:val="20"/>
        <w:szCs w:val="20"/>
      </w:rPr>
      <w:t>290</w:t>
    </w:r>
    <w:r w:rsidR="00510021" w:rsidRPr="009B615C">
      <w:rPr>
        <w:rFonts w:ascii="Times New Roman" w:hAnsi="Times New Roman"/>
        <w:sz w:val="20"/>
        <w:szCs w:val="20"/>
      </w:rPr>
      <w:t>, www.mos.gov.pl</w:t>
    </w:r>
  </w:p>
  <w:p w:rsidR="00510021" w:rsidRPr="009B615C" w:rsidRDefault="00510021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860DF8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510021" w:rsidRPr="00DC51AE" w:rsidRDefault="00510021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73C" w:rsidRDefault="0090673C">
      <w:pPr>
        <w:spacing w:after="0" w:line="240" w:lineRule="auto"/>
      </w:pPr>
      <w:r>
        <w:separator/>
      </w:r>
    </w:p>
  </w:footnote>
  <w:footnote w:type="continuationSeparator" w:id="0">
    <w:p w:rsidR="0090673C" w:rsidRDefault="00906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021" w:rsidRDefault="00860DF8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D70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510021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F7C38"/>
    <w:multiLevelType w:val="hybridMultilevel"/>
    <w:tmpl w:val="6876D4B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9C216A6"/>
    <w:multiLevelType w:val="hybridMultilevel"/>
    <w:tmpl w:val="2046A4C8"/>
    <w:lvl w:ilvl="0" w:tplc="4C3602D8">
      <w:numFmt w:val="bullet"/>
      <w:lvlText w:val="•"/>
      <w:lvlJc w:val="left"/>
      <w:pPr>
        <w:ind w:left="1080" w:hanging="720"/>
      </w:pPr>
      <w:rPr>
        <w:rFonts w:ascii="Times New Roman" w:eastAsia="Arial Unicode MS" w:hAnsi="Times New Roman" w:cs="Times New Roman"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7639C"/>
    <w:multiLevelType w:val="hybridMultilevel"/>
    <w:tmpl w:val="60668DB0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F5CF8"/>
    <w:multiLevelType w:val="hybridMultilevel"/>
    <w:tmpl w:val="4FA4B3CC"/>
    <w:lvl w:ilvl="0" w:tplc="301C23D6">
      <w:start w:val="1"/>
      <w:numFmt w:val="decimal"/>
      <w:lvlText w:val="%1)"/>
      <w:lvlJc w:val="left"/>
      <w:pPr>
        <w:ind w:left="801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71589"/>
    <w:multiLevelType w:val="hybridMultilevel"/>
    <w:tmpl w:val="DF1CC330"/>
    <w:lvl w:ilvl="0" w:tplc="49E43D4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E3A61"/>
    <w:multiLevelType w:val="hybridMultilevel"/>
    <w:tmpl w:val="B7C6BD42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83008"/>
    <w:multiLevelType w:val="hybridMultilevel"/>
    <w:tmpl w:val="AF8AAE2A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34C53"/>
    <w:multiLevelType w:val="hybridMultilevel"/>
    <w:tmpl w:val="8578BAD0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53688"/>
    <w:multiLevelType w:val="hybridMultilevel"/>
    <w:tmpl w:val="93443B04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73075"/>
    <w:multiLevelType w:val="hybridMultilevel"/>
    <w:tmpl w:val="46E067DA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733DC5"/>
    <w:multiLevelType w:val="hybridMultilevel"/>
    <w:tmpl w:val="35CC1E3C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178A5"/>
    <w:multiLevelType w:val="hybridMultilevel"/>
    <w:tmpl w:val="2932B56A"/>
    <w:lvl w:ilvl="0" w:tplc="A920DB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64E82"/>
    <w:multiLevelType w:val="hybridMultilevel"/>
    <w:tmpl w:val="47E6B8FA"/>
    <w:lvl w:ilvl="0" w:tplc="99BA0BD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7"/>
  </w:num>
  <w:num w:numId="4">
    <w:abstractNumId w:val="10"/>
  </w:num>
  <w:num w:numId="5">
    <w:abstractNumId w:val="9"/>
  </w:num>
  <w:num w:numId="6">
    <w:abstractNumId w:val="2"/>
  </w:num>
  <w:num w:numId="7">
    <w:abstractNumId w:val="13"/>
  </w:num>
  <w:num w:numId="8">
    <w:abstractNumId w:val="1"/>
  </w:num>
  <w:num w:numId="9">
    <w:abstractNumId w:val="6"/>
  </w:num>
  <w:num w:numId="10">
    <w:abstractNumId w:val="5"/>
  </w:num>
  <w:num w:numId="11">
    <w:abstractNumId w:val="8"/>
  </w:num>
  <w:num w:numId="12">
    <w:abstractNumId w:val="12"/>
  </w:num>
  <w:num w:numId="13">
    <w:abstractNumId w:val="0"/>
  </w:num>
  <w:num w:numId="14">
    <w:abstractNumId w:val="3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51"/>
    <w:rsid w:val="00026CF3"/>
    <w:rsid w:val="000904FD"/>
    <w:rsid w:val="000D4350"/>
    <w:rsid w:val="00123EB5"/>
    <w:rsid w:val="00145D6A"/>
    <w:rsid w:val="00152C40"/>
    <w:rsid w:val="00154266"/>
    <w:rsid w:val="001559AF"/>
    <w:rsid w:val="00194873"/>
    <w:rsid w:val="001A6B95"/>
    <w:rsid w:val="0020276C"/>
    <w:rsid w:val="00262154"/>
    <w:rsid w:val="002C2370"/>
    <w:rsid w:val="00334CE6"/>
    <w:rsid w:val="00344538"/>
    <w:rsid w:val="00351DF7"/>
    <w:rsid w:val="003629F4"/>
    <w:rsid w:val="003835DE"/>
    <w:rsid w:val="003C0DC9"/>
    <w:rsid w:val="003C79D8"/>
    <w:rsid w:val="004048F8"/>
    <w:rsid w:val="0043082A"/>
    <w:rsid w:val="00454740"/>
    <w:rsid w:val="0045606F"/>
    <w:rsid w:val="004965FE"/>
    <w:rsid w:val="004B47C0"/>
    <w:rsid w:val="004C1AFE"/>
    <w:rsid w:val="0050336B"/>
    <w:rsid w:val="00510021"/>
    <w:rsid w:val="00545C7C"/>
    <w:rsid w:val="00562846"/>
    <w:rsid w:val="005D25F7"/>
    <w:rsid w:val="005E347E"/>
    <w:rsid w:val="005F0B5F"/>
    <w:rsid w:val="00606D5A"/>
    <w:rsid w:val="00617573"/>
    <w:rsid w:val="00635DD8"/>
    <w:rsid w:val="0065613C"/>
    <w:rsid w:val="006855A6"/>
    <w:rsid w:val="00691BC0"/>
    <w:rsid w:val="006A5575"/>
    <w:rsid w:val="006C5759"/>
    <w:rsid w:val="00735A72"/>
    <w:rsid w:val="00770DB9"/>
    <w:rsid w:val="007D343C"/>
    <w:rsid w:val="0084299D"/>
    <w:rsid w:val="008448B3"/>
    <w:rsid w:val="00847CD7"/>
    <w:rsid w:val="00860DF8"/>
    <w:rsid w:val="0090673C"/>
    <w:rsid w:val="00916E89"/>
    <w:rsid w:val="009A45B8"/>
    <w:rsid w:val="009B66BB"/>
    <w:rsid w:val="009C078D"/>
    <w:rsid w:val="009C7D86"/>
    <w:rsid w:val="009D5212"/>
    <w:rsid w:val="009F19E9"/>
    <w:rsid w:val="00A40C3A"/>
    <w:rsid w:val="00A81E0D"/>
    <w:rsid w:val="00A83E30"/>
    <w:rsid w:val="00B15DF5"/>
    <w:rsid w:val="00B530BD"/>
    <w:rsid w:val="00BD36D0"/>
    <w:rsid w:val="00BD64F2"/>
    <w:rsid w:val="00C0018D"/>
    <w:rsid w:val="00C64770"/>
    <w:rsid w:val="00CD4EAB"/>
    <w:rsid w:val="00CE1955"/>
    <w:rsid w:val="00D0352B"/>
    <w:rsid w:val="00D6472E"/>
    <w:rsid w:val="00D9338B"/>
    <w:rsid w:val="00E15260"/>
    <w:rsid w:val="00E35D51"/>
    <w:rsid w:val="00E46103"/>
    <w:rsid w:val="00E47FC2"/>
    <w:rsid w:val="00EC0CE4"/>
    <w:rsid w:val="00EF493B"/>
    <w:rsid w:val="00EF7C87"/>
    <w:rsid w:val="00F0749F"/>
    <w:rsid w:val="00F55F6B"/>
    <w:rsid w:val="00FF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9DED50"/>
  <w15:docId w15:val="{D70D3524-0DE8-415C-B02E-1BAE29A4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uiPriority w:val="99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965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gorzata.jankowska-rozynska@mos.gov.pl" TargetMode="External"/><Relationship Id="rId13" Type="http://schemas.openxmlformats.org/officeDocument/2006/relationships/hyperlink" Target="mailto:krzysztof.rydel@mos.gov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+48%2022%29%20369%2028%206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gorzata.jankowska-rozynska@mos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enata.slupek@mos.gov.pl" TargetMode="External"/><Relationship Id="rId10" Type="http://schemas.openxmlformats.org/officeDocument/2006/relationships/hyperlink" Target="callto:+48%2022%29%20369%2028%206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os.gov.pl/pl/srodowisko/systemy-srodowiskowe/systemekozarzadzania-i-audytu-emas/emas-w-ministerstwie/" TargetMode="External"/><Relationship Id="rId14" Type="http://schemas.openxmlformats.org/officeDocument/2006/relationships/hyperlink" Target="callto:+48%2022%29%20369%2028%206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75875-C12D-4989-BBA7-3F56A0957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47</TotalTime>
  <Pages>1</Pages>
  <Words>1463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Słupek Renata</cp:lastModifiedBy>
  <cp:revision>8</cp:revision>
  <cp:lastPrinted>2018-08-10T12:11:00Z</cp:lastPrinted>
  <dcterms:created xsi:type="dcterms:W3CDTF">2018-08-09T14:54:00Z</dcterms:created>
  <dcterms:modified xsi:type="dcterms:W3CDTF">2018-08-10T12:16:00Z</dcterms:modified>
</cp:coreProperties>
</file>