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47E" w:rsidRPr="00454EE2" w:rsidRDefault="005E347E" w:rsidP="00CF4386">
      <w:pPr>
        <w:pStyle w:val="Tytu"/>
        <w:jc w:val="right"/>
        <w:rPr>
          <w:b w:val="0"/>
          <w:caps w:val="0"/>
        </w:rPr>
      </w:pPr>
      <w:r w:rsidRPr="00454EE2">
        <w:rPr>
          <w:b w:val="0"/>
          <w:caps w:val="0"/>
        </w:rPr>
        <w:t>Warszawa,</w:t>
      </w:r>
      <w:r w:rsidR="002D1A73">
        <w:rPr>
          <w:b w:val="0"/>
          <w:caps w:val="0"/>
        </w:rPr>
        <w:t xml:space="preserve">      </w:t>
      </w:r>
      <w:r w:rsidRPr="00454EE2">
        <w:rPr>
          <w:b w:val="0"/>
          <w:caps w:val="0"/>
        </w:rPr>
        <w:t xml:space="preserve"> </w:t>
      </w:r>
      <w:r w:rsidR="002D1A73">
        <w:rPr>
          <w:b w:val="0"/>
          <w:caps w:val="0"/>
        </w:rPr>
        <w:t>grudni</w:t>
      </w:r>
      <w:r w:rsidR="00743AA2">
        <w:rPr>
          <w:b w:val="0"/>
          <w:caps w:val="0"/>
        </w:rPr>
        <w:t>a</w:t>
      </w:r>
      <w:r w:rsidR="00156E1E">
        <w:rPr>
          <w:b w:val="0"/>
          <w:caps w:val="0"/>
        </w:rPr>
        <w:t xml:space="preserve"> 2019 r.</w:t>
      </w:r>
    </w:p>
    <w:p w:rsidR="005E347E" w:rsidRPr="005E347E" w:rsidRDefault="005E347E" w:rsidP="005E347E">
      <w:pPr>
        <w:pStyle w:val="Tytu"/>
        <w:jc w:val="both"/>
        <w:rPr>
          <w:caps w:val="0"/>
        </w:rPr>
      </w:pPr>
    </w:p>
    <w:p w:rsidR="005E347E" w:rsidRDefault="005E347E" w:rsidP="002D1A73">
      <w:pPr>
        <w:pStyle w:val="Tytu"/>
        <w:spacing w:before="0" w:after="0"/>
        <w:rPr>
          <w:caps w:val="0"/>
          <w:u w:val="single"/>
        </w:rPr>
      </w:pPr>
      <w:r w:rsidRPr="00085997">
        <w:rPr>
          <w:caps w:val="0"/>
          <w:u w:val="single"/>
        </w:rPr>
        <w:t>Szacowanie wartości zam</w:t>
      </w:r>
      <w:bookmarkStart w:id="0" w:name="_GoBack"/>
      <w:bookmarkEnd w:id="0"/>
      <w:r w:rsidRPr="00085997">
        <w:rPr>
          <w:caps w:val="0"/>
          <w:u w:val="single"/>
        </w:rPr>
        <w:t xml:space="preserve">ówienia polegającego na przygotowaniu i </w:t>
      </w:r>
      <w:r w:rsidR="00085195" w:rsidRPr="00085997">
        <w:rPr>
          <w:caps w:val="0"/>
          <w:u w:val="single"/>
        </w:rPr>
        <w:t xml:space="preserve">realizacji </w:t>
      </w:r>
      <w:r w:rsidR="002D1A73" w:rsidRPr="002D1A73">
        <w:rPr>
          <w:caps w:val="0"/>
          <w:u w:val="single"/>
        </w:rPr>
        <w:t>promocji projektu „Promocja parków narodowych jako marki” i polskich parków narodowych</w:t>
      </w:r>
      <w:r w:rsidR="002D1A73">
        <w:rPr>
          <w:caps w:val="0"/>
          <w:u w:val="single"/>
        </w:rPr>
        <w:br/>
      </w:r>
      <w:r w:rsidR="002D1A73" w:rsidRPr="002D1A73">
        <w:rPr>
          <w:caps w:val="0"/>
          <w:u w:val="single"/>
        </w:rPr>
        <w:t>w mediach społecznościowych.</w:t>
      </w:r>
    </w:p>
    <w:p w:rsidR="00E91507" w:rsidRPr="00E91507" w:rsidRDefault="00E91507" w:rsidP="00E91507">
      <w:pPr>
        <w:rPr>
          <w:lang w:eastAsia="en-US"/>
        </w:rPr>
      </w:pPr>
    </w:p>
    <w:p w:rsidR="005E347E" w:rsidRPr="0062342F" w:rsidRDefault="005E347E" w:rsidP="005E347E">
      <w:pPr>
        <w:jc w:val="both"/>
        <w:rPr>
          <w:rFonts w:ascii="Times New Roman" w:hAnsi="Times New Roman" w:cs="Times New Roman"/>
        </w:rPr>
      </w:pPr>
      <w:r w:rsidRPr="0062342F">
        <w:rPr>
          <w:rFonts w:ascii="Times New Roman" w:hAnsi="Times New Roman" w:cs="Times New Roman"/>
        </w:rPr>
        <w:t>W celu zbadania oferty rynkowej oraz oszacowania wartości zamówienia, Ministerstwo Środowiska zwraca się z prośbą o przedstawienie informacji dotyczących szacunkowych kosztów realizacji niżej opisanego zamówienia.</w:t>
      </w:r>
    </w:p>
    <w:p w:rsidR="005E347E" w:rsidRPr="0062342F" w:rsidRDefault="005E347E" w:rsidP="00AC446F">
      <w:pPr>
        <w:spacing w:after="120"/>
        <w:rPr>
          <w:rFonts w:ascii="Times New Roman" w:hAnsi="Times New Roman" w:cs="Times New Roman"/>
          <w:u w:val="single"/>
        </w:rPr>
      </w:pPr>
      <w:r w:rsidRPr="0062342F">
        <w:rPr>
          <w:rFonts w:ascii="Times New Roman" w:hAnsi="Times New Roman" w:cs="Times New Roman"/>
          <w:u w:val="single"/>
        </w:rPr>
        <w:t>UWAGA!</w:t>
      </w:r>
    </w:p>
    <w:p w:rsidR="005E347E" w:rsidRPr="0062342F" w:rsidRDefault="005E347E" w:rsidP="005E347E">
      <w:pPr>
        <w:jc w:val="both"/>
        <w:rPr>
          <w:rFonts w:ascii="Times New Roman" w:hAnsi="Times New Roman" w:cs="Times New Roman"/>
          <w:u w:val="single"/>
        </w:rPr>
      </w:pPr>
      <w:r w:rsidRPr="0062342F">
        <w:rPr>
          <w:rFonts w:ascii="Times New Roman" w:hAnsi="Times New Roman" w:cs="Times New Roman"/>
          <w:u w:val="single"/>
        </w:rPr>
        <w:t>Niniejsze szacowanie wartości zamówienia nie stanowi oferty w rozumieniu art. 66 Kodeksu Cywilnego, jak również nie jest ogłoszeniem ani zapytaniem o cenę w rozumieniu ustawy Prawo Zamówień Publicznych. Informacja ta ma na celu wyłącznie rozpoznanie rynku i</w:t>
      </w:r>
      <w:r w:rsidR="00D75E64">
        <w:rPr>
          <w:rFonts w:ascii="Times New Roman" w:hAnsi="Times New Roman" w:cs="Times New Roman"/>
          <w:u w:val="single"/>
        </w:rPr>
        <w:t xml:space="preserve"> </w:t>
      </w:r>
      <w:r w:rsidRPr="0062342F">
        <w:rPr>
          <w:rFonts w:ascii="Times New Roman" w:hAnsi="Times New Roman" w:cs="Times New Roman"/>
          <w:u w:val="single"/>
        </w:rPr>
        <w:t>uzyskanie wiedzy</w:t>
      </w:r>
      <w:r w:rsidR="00D75E64">
        <w:rPr>
          <w:rFonts w:ascii="Times New Roman" w:hAnsi="Times New Roman" w:cs="Times New Roman"/>
          <w:u w:val="single"/>
        </w:rPr>
        <w:br/>
      </w:r>
      <w:r w:rsidRPr="0062342F">
        <w:rPr>
          <w:rFonts w:ascii="Times New Roman" w:hAnsi="Times New Roman" w:cs="Times New Roman"/>
          <w:u w:val="single"/>
        </w:rPr>
        <w:t xml:space="preserve">na temat kosztów </w:t>
      </w:r>
      <w:r w:rsidR="00C06343" w:rsidRPr="0062342F">
        <w:rPr>
          <w:rFonts w:ascii="Times New Roman" w:hAnsi="Times New Roman" w:cs="Times New Roman"/>
          <w:u w:val="single"/>
        </w:rPr>
        <w:t xml:space="preserve">realizacji </w:t>
      </w:r>
      <w:r w:rsidRPr="0062342F">
        <w:rPr>
          <w:rFonts w:ascii="Times New Roman" w:hAnsi="Times New Roman" w:cs="Times New Roman"/>
          <w:u w:val="single"/>
        </w:rPr>
        <w:t>opisanej usługi.</w:t>
      </w:r>
    </w:p>
    <w:p w:rsidR="006B21D0" w:rsidRPr="003F765F" w:rsidRDefault="006B21D0" w:rsidP="00CF4386">
      <w:pPr>
        <w:pStyle w:val="Akapitzlist"/>
        <w:numPr>
          <w:ilvl w:val="0"/>
          <w:numId w:val="30"/>
        </w:numPr>
        <w:suppressAutoHyphens w:val="0"/>
        <w:spacing w:before="360" w:after="120"/>
        <w:ind w:left="284" w:hanging="284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bookmarkStart w:id="1" w:name="_Hlk27566840"/>
      <w:r w:rsidRPr="003F765F">
        <w:rPr>
          <w:rFonts w:ascii="Times New Roman" w:eastAsiaTheme="minorHAnsi" w:hAnsi="Times New Roman" w:cs="Times New Roman"/>
          <w:b/>
          <w:caps/>
          <w:lang w:eastAsia="en-US"/>
        </w:rPr>
        <w:t>ZAMAWIAJĄCY:</w:t>
      </w:r>
    </w:p>
    <w:p w:rsidR="006B21D0" w:rsidRPr="008D0877" w:rsidRDefault="006B21D0" w:rsidP="00CF4386">
      <w:pPr>
        <w:spacing w:after="0"/>
        <w:ind w:left="284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  <w:color w:val="000000"/>
          <w:shd w:val="clear" w:color="auto" w:fill="FFFFFF"/>
        </w:rPr>
        <w:t>Ministerstwo Klimatu</w:t>
      </w:r>
      <w:r w:rsidRPr="008D0877">
        <w:rPr>
          <w:rFonts w:ascii="Times New Roman" w:hAnsi="Times New Roman" w:cs="Times New Roman"/>
          <w:color w:val="000000"/>
        </w:rPr>
        <w:br/>
      </w:r>
      <w:r w:rsidRPr="008D0877">
        <w:rPr>
          <w:rFonts w:ascii="Times New Roman" w:hAnsi="Times New Roman" w:cs="Times New Roman"/>
          <w:color w:val="000000"/>
          <w:shd w:val="clear" w:color="auto" w:fill="FFFFFF"/>
        </w:rPr>
        <w:t>ul. Wawelska 52/54</w:t>
      </w:r>
      <w:r w:rsidRPr="008D0877">
        <w:rPr>
          <w:rFonts w:ascii="Times New Roman" w:hAnsi="Times New Roman" w:cs="Times New Roman"/>
          <w:color w:val="000000"/>
        </w:rPr>
        <w:br/>
      </w:r>
      <w:r w:rsidRPr="008D0877">
        <w:rPr>
          <w:rFonts w:ascii="Times New Roman" w:hAnsi="Times New Roman" w:cs="Times New Roman"/>
          <w:color w:val="000000"/>
          <w:shd w:val="clear" w:color="auto" w:fill="FFFFFF"/>
        </w:rPr>
        <w:t>00-922 Warszawa</w:t>
      </w:r>
      <w:r w:rsidRPr="008D0877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Pr="008D0877">
        <w:rPr>
          <w:rFonts w:ascii="Times New Roman" w:hAnsi="Times New Roman" w:cs="Times New Roman"/>
        </w:rPr>
        <w:t>osoba upoważniona do kontaktów:</w:t>
      </w:r>
      <w:r w:rsidRPr="008D0877">
        <w:rPr>
          <w:rFonts w:ascii="Times New Roman" w:hAnsi="Times New Roman" w:cs="Times New Roman"/>
        </w:rPr>
        <w:br/>
        <w:t xml:space="preserve">Renata Słupek, e-mail: </w:t>
      </w:r>
      <w:hyperlink r:id="rId8" w:history="1">
        <w:r w:rsidRPr="008D0877">
          <w:rPr>
            <w:rFonts w:ascii="Times New Roman" w:hAnsi="Times New Roman" w:cs="Times New Roman"/>
            <w:color w:val="0000FF"/>
            <w:u w:val="single"/>
          </w:rPr>
          <w:t>renata.slupek@mos.gov.pl</w:t>
        </w:r>
      </w:hyperlink>
      <w:r w:rsidRPr="008D0877">
        <w:rPr>
          <w:rFonts w:ascii="Times New Roman" w:hAnsi="Times New Roman" w:cs="Times New Roman"/>
        </w:rPr>
        <w:t xml:space="preserve">, tel. 22 36 92 218 </w:t>
      </w:r>
    </w:p>
    <w:p w:rsidR="006B21D0" w:rsidRPr="008D0877" w:rsidRDefault="006B21D0" w:rsidP="00CF4386">
      <w:pPr>
        <w:pStyle w:val="Akapitzlist"/>
        <w:numPr>
          <w:ilvl w:val="0"/>
          <w:numId w:val="30"/>
        </w:numPr>
        <w:suppressAutoHyphens w:val="0"/>
        <w:spacing w:before="360" w:after="120"/>
        <w:ind w:left="284" w:hanging="284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r>
        <w:rPr>
          <w:rFonts w:ascii="Times New Roman" w:eastAsiaTheme="minorHAnsi" w:hAnsi="Times New Roman" w:cs="Times New Roman"/>
          <w:b/>
          <w:caps/>
          <w:lang w:eastAsia="en-US"/>
        </w:rPr>
        <w:t xml:space="preserve">Opis </w:t>
      </w:r>
      <w:r w:rsidRPr="008D0877">
        <w:rPr>
          <w:rFonts w:ascii="Times New Roman" w:eastAsiaTheme="minorHAnsi" w:hAnsi="Times New Roman" w:cs="Times New Roman"/>
          <w:b/>
          <w:caps/>
          <w:lang w:eastAsia="en-US"/>
        </w:rPr>
        <w:t>Przedmiot</w:t>
      </w:r>
      <w:r>
        <w:rPr>
          <w:rFonts w:ascii="Times New Roman" w:eastAsiaTheme="minorHAnsi" w:hAnsi="Times New Roman" w:cs="Times New Roman"/>
          <w:b/>
          <w:caps/>
          <w:lang w:eastAsia="en-US"/>
        </w:rPr>
        <w:t>U</w:t>
      </w:r>
      <w:r w:rsidRPr="008D0877">
        <w:rPr>
          <w:rFonts w:ascii="Times New Roman" w:eastAsiaTheme="minorHAnsi" w:hAnsi="Times New Roman" w:cs="Times New Roman"/>
          <w:b/>
          <w:caps/>
          <w:lang w:eastAsia="en-US"/>
        </w:rPr>
        <w:t xml:space="preserve"> zamówienia</w:t>
      </w:r>
    </w:p>
    <w:p w:rsidR="006B21D0" w:rsidRPr="008D0877" w:rsidRDefault="006B21D0" w:rsidP="00CF4386">
      <w:pPr>
        <w:suppressAutoHyphens w:val="0"/>
        <w:spacing w:after="80"/>
        <w:ind w:left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 xml:space="preserve">Ministerstwo Klimatu (wcześniej Ministerstwo Środowiska) realizuje projekt </w:t>
      </w:r>
      <w:r w:rsidRPr="008D0877">
        <w:rPr>
          <w:rFonts w:ascii="Times New Roman" w:hAnsi="Times New Roman" w:cs="Times New Roman"/>
          <w:spacing w:val="-6"/>
        </w:rPr>
        <w:t xml:space="preserve">„Promocja parków narodowych jako marki”, finansowany ze środków </w:t>
      </w:r>
      <w:r w:rsidRPr="008D0877">
        <w:rPr>
          <w:rFonts w:ascii="Times New Roman" w:hAnsi="Times New Roman" w:cs="Times New Roman"/>
        </w:rPr>
        <w:t xml:space="preserve">Funduszu Spójności w ramach Programu Operacyjnego Infrastruktura i Środowisko 2014-2020. Umowa o dofinansowanie POIS.02.04.00-00-0001/15. </w:t>
      </w:r>
    </w:p>
    <w:p w:rsidR="006B21D0" w:rsidRPr="008D0877" w:rsidRDefault="006B21D0" w:rsidP="00CF4386">
      <w:pPr>
        <w:suppressAutoHyphens w:val="0"/>
        <w:spacing w:after="0"/>
        <w:ind w:left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Do końca 2019 roku w ramach projektu powstały:</w:t>
      </w:r>
    </w:p>
    <w:p w:rsidR="006B21D0" w:rsidRPr="008D0877" w:rsidRDefault="006B21D0" w:rsidP="00CF4386">
      <w:pPr>
        <w:numPr>
          <w:ilvl w:val="0"/>
          <w:numId w:val="25"/>
        </w:numPr>
        <w:suppressAutoHyphens w:val="0"/>
        <w:spacing w:after="0"/>
        <w:ind w:left="567" w:hanging="283"/>
        <w:contextualSpacing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 xml:space="preserve">seria 24 filmów o polskich parkach narodowych „Przeżyj to! Polskie parki narodowe” (12-15 min. każdy) </w:t>
      </w:r>
      <w:hyperlink r:id="rId9" w:history="1">
        <w:r w:rsidRPr="008D0877">
          <w:rPr>
            <w:rFonts w:ascii="Times New Roman" w:hAnsi="Times New Roman" w:cs="Times New Roman"/>
            <w:color w:val="0000FF"/>
            <w:u w:val="single"/>
          </w:rPr>
          <w:t>https://www.youtube.com/playlist?list=PLrWAtxHx4r7oi9lgMgjpHF4zsj-vgr2_G</w:t>
        </w:r>
      </w:hyperlink>
      <w:r w:rsidRPr="008D0877">
        <w:rPr>
          <w:rFonts w:ascii="Times New Roman" w:hAnsi="Times New Roman" w:cs="Times New Roman"/>
        </w:rPr>
        <w:t>.</w:t>
      </w:r>
    </w:p>
    <w:p w:rsidR="006B21D0" w:rsidRPr="008D0877" w:rsidRDefault="006B21D0" w:rsidP="00CF4386">
      <w:pPr>
        <w:numPr>
          <w:ilvl w:val="0"/>
          <w:numId w:val="25"/>
        </w:numPr>
        <w:suppressAutoHyphens w:val="0"/>
        <w:spacing w:after="80"/>
        <w:ind w:left="567" w:hanging="283"/>
        <w:contextualSpacing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seria 6 filmów o właściwym zachowaniu się w parku narodowym (ok. 7 min. każdy).</w:t>
      </w:r>
    </w:p>
    <w:p w:rsidR="006B21D0" w:rsidRPr="008D0877" w:rsidRDefault="006B21D0" w:rsidP="00CF4386">
      <w:pPr>
        <w:suppressAutoHyphens w:val="0"/>
        <w:spacing w:after="0"/>
        <w:ind w:left="567" w:hanging="283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W 2020 r. zrealizowane zostaną:</w:t>
      </w:r>
    </w:p>
    <w:p w:rsidR="006B21D0" w:rsidRPr="008D0877" w:rsidRDefault="006B21D0" w:rsidP="00CF4386">
      <w:pPr>
        <w:numPr>
          <w:ilvl w:val="0"/>
          <w:numId w:val="26"/>
        </w:numPr>
        <w:suppressAutoHyphens w:val="0"/>
        <w:spacing w:after="0"/>
        <w:ind w:left="567" w:hanging="283"/>
        <w:contextualSpacing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nowe, ujednolicone strony internetowe parków narodowych</w:t>
      </w:r>
    </w:p>
    <w:p w:rsidR="006B21D0" w:rsidRPr="008D0877" w:rsidRDefault="006B21D0" w:rsidP="00CF4386">
      <w:pPr>
        <w:numPr>
          <w:ilvl w:val="0"/>
          <w:numId w:val="26"/>
        </w:numPr>
        <w:suppressAutoHyphens w:val="0"/>
        <w:spacing w:after="0"/>
        <w:ind w:left="567" w:hanging="283"/>
        <w:contextualSpacing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 xml:space="preserve">cyfrowe wersje folderów o </w:t>
      </w:r>
      <w:bookmarkStart w:id="2" w:name="_Hlk27402096"/>
      <w:r w:rsidRPr="008D0877">
        <w:rPr>
          <w:rFonts w:ascii="Times New Roman" w:hAnsi="Times New Roman" w:cs="Times New Roman"/>
        </w:rPr>
        <w:t>polskich parków narodowych</w:t>
      </w:r>
      <w:bookmarkEnd w:id="2"/>
    </w:p>
    <w:p w:rsidR="006B21D0" w:rsidRPr="008D0877" w:rsidRDefault="006B21D0" w:rsidP="00CF4386">
      <w:pPr>
        <w:keepNext/>
        <w:numPr>
          <w:ilvl w:val="0"/>
          <w:numId w:val="26"/>
        </w:numPr>
        <w:suppressAutoHyphens w:val="0"/>
        <w:spacing w:after="0"/>
        <w:ind w:left="567" w:hanging="283"/>
        <w:contextualSpacing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lastRenderedPageBreak/>
        <w:t>aplikacja mobilna – przewodnik po polskich parkach narodowych</w:t>
      </w:r>
    </w:p>
    <w:p w:rsidR="006B21D0" w:rsidRPr="008D0877" w:rsidRDefault="006B21D0" w:rsidP="00CF4386">
      <w:pPr>
        <w:keepNext/>
        <w:numPr>
          <w:ilvl w:val="0"/>
          <w:numId w:val="26"/>
        </w:numPr>
        <w:suppressAutoHyphens w:val="0"/>
        <w:spacing w:after="0"/>
        <w:ind w:left="568" w:hanging="284"/>
        <w:contextualSpacing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gra multimedialna – znawca polskich parków narodowych</w:t>
      </w:r>
    </w:p>
    <w:p w:rsidR="006B21D0" w:rsidRPr="008D0877" w:rsidRDefault="006B21D0" w:rsidP="00CF4386">
      <w:pPr>
        <w:numPr>
          <w:ilvl w:val="0"/>
          <w:numId w:val="26"/>
        </w:numPr>
        <w:suppressAutoHyphens w:val="0"/>
        <w:spacing w:after="0"/>
        <w:ind w:left="567" w:hanging="283"/>
        <w:contextualSpacing/>
        <w:jc w:val="both"/>
        <w:rPr>
          <w:rFonts w:ascii="Times New Roman" w:hAnsi="Times New Roman" w:cs="Times New Roman"/>
          <w:spacing w:val="-2"/>
        </w:rPr>
      </w:pPr>
      <w:r w:rsidRPr="008D0877">
        <w:rPr>
          <w:rFonts w:ascii="Times New Roman" w:hAnsi="Times New Roman" w:cs="Times New Roman"/>
          <w:spacing w:val="-2"/>
        </w:rPr>
        <w:t>imprezy masowe poświęcone parkom narodowym, w tym festyn w Warszawie, w maju 2020 r.</w:t>
      </w:r>
    </w:p>
    <w:p w:rsidR="006B21D0" w:rsidRPr="008D0877" w:rsidRDefault="006B21D0" w:rsidP="00CF4386">
      <w:pPr>
        <w:numPr>
          <w:ilvl w:val="0"/>
          <w:numId w:val="26"/>
        </w:numPr>
        <w:suppressAutoHyphens w:val="0"/>
        <w:spacing w:after="80"/>
        <w:ind w:left="567" w:hanging="283"/>
        <w:contextualSpacing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3 murale promujące parki narodowe</w:t>
      </w:r>
    </w:p>
    <w:p w:rsidR="006B21D0" w:rsidRPr="008D0877" w:rsidRDefault="006B21D0" w:rsidP="00CF4386">
      <w:pPr>
        <w:suppressAutoHyphens w:val="0"/>
        <w:spacing w:after="80"/>
        <w:ind w:left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D0877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Przedmiotem niniejszego zamówienia jest </w:t>
      </w:r>
      <w:bookmarkStart w:id="3" w:name="_Hlk27485021"/>
      <w:r w:rsidRPr="008D0877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promocja </w:t>
      </w:r>
      <w:bookmarkStart w:id="4" w:name="_Hlk27404393"/>
      <w:r w:rsidRPr="008D0877">
        <w:rPr>
          <w:rFonts w:ascii="Times New Roman" w:hAnsi="Times New Roman" w:cs="Times New Roman"/>
          <w:b/>
          <w:i/>
          <w:spacing w:val="-4"/>
          <w:sz w:val="24"/>
          <w:szCs w:val="24"/>
        </w:rPr>
        <w:t>projektu i polskich parków narodowych</w:t>
      </w:r>
      <w:r w:rsidRPr="008D0877">
        <w:rPr>
          <w:rFonts w:ascii="Times New Roman" w:hAnsi="Times New Roman" w:cs="Times New Roman"/>
          <w:b/>
          <w:i/>
          <w:sz w:val="24"/>
          <w:szCs w:val="24"/>
        </w:rPr>
        <w:t xml:space="preserve"> w mediach społecznościowych</w:t>
      </w:r>
      <w:bookmarkEnd w:id="3"/>
      <w:bookmarkEnd w:id="4"/>
      <w:r w:rsidRPr="008D087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B21D0" w:rsidRPr="008D0877" w:rsidRDefault="006B21D0" w:rsidP="00CF4386">
      <w:pPr>
        <w:numPr>
          <w:ilvl w:val="0"/>
          <w:numId w:val="24"/>
        </w:numPr>
        <w:suppressAutoHyphens w:val="0"/>
        <w:spacing w:before="200" w:after="60"/>
        <w:ind w:left="426" w:hanging="284"/>
        <w:jc w:val="both"/>
        <w:rPr>
          <w:rFonts w:ascii="Times New Roman" w:hAnsi="Times New Roman" w:cs="Times New Roman"/>
          <w:b/>
        </w:rPr>
      </w:pPr>
      <w:r w:rsidRPr="008D0877">
        <w:rPr>
          <w:rFonts w:ascii="Times New Roman" w:hAnsi="Times New Roman" w:cs="Times New Roman"/>
          <w:b/>
        </w:rPr>
        <w:t xml:space="preserve">Wykonawca zobowiązany jest do: </w:t>
      </w:r>
    </w:p>
    <w:p w:rsidR="006B21D0" w:rsidRPr="008D0877" w:rsidRDefault="006B21D0" w:rsidP="006B21D0">
      <w:pPr>
        <w:numPr>
          <w:ilvl w:val="0"/>
          <w:numId w:val="3"/>
        </w:numPr>
        <w:suppressAutoHyphens w:val="0"/>
        <w:spacing w:after="60"/>
        <w:ind w:left="709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Opracowania koncepcji promocji</w:t>
      </w:r>
      <w:r w:rsidRPr="008D0877">
        <w:rPr>
          <w:rFonts w:ascii="Times New Roman" w:hAnsi="Times New Roman" w:cs="Times New Roman"/>
          <w:lang w:val="x-none"/>
        </w:rPr>
        <w:t xml:space="preserve"> projektu i polskich parków narodowych w mediach społecznościowych</w:t>
      </w:r>
      <w:r w:rsidRPr="008D0877">
        <w:rPr>
          <w:rFonts w:ascii="Times New Roman" w:hAnsi="Times New Roman" w:cs="Times New Roman"/>
        </w:rPr>
        <w:t>, zawierającej m.in.:</w:t>
      </w:r>
    </w:p>
    <w:p w:rsidR="006B21D0" w:rsidRPr="008D0877" w:rsidRDefault="006B21D0" w:rsidP="006B21D0">
      <w:pPr>
        <w:numPr>
          <w:ilvl w:val="0"/>
          <w:numId w:val="27"/>
        </w:numPr>
        <w:suppressAutoHyphens w:val="0"/>
        <w:spacing w:after="20"/>
        <w:ind w:left="993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krótka analiza mediów społecznościowych i możliwości ich wykorzystania w promocji projektu i polskich parków narodowych,</w:t>
      </w:r>
    </w:p>
    <w:p w:rsidR="006B21D0" w:rsidRPr="008D0877" w:rsidRDefault="006B21D0" w:rsidP="006B21D0">
      <w:pPr>
        <w:keepNext/>
        <w:numPr>
          <w:ilvl w:val="0"/>
          <w:numId w:val="27"/>
        </w:numPr>
        <w:suppressAutoHyphens w:val="0"/>
        <w:spacing w:after="20"/>
        <w:ind w:left="993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  <w:spacing w:val="-4"/>
        </w:rPr>
        <w:t>propozycje konkretnych mediów społecznościowych, w których prowadzone będą działania</w:t>
      </w:r>
      <w:r w:rsidRPr="008D0877">
        <w:rPr>
          <w:rFonts w:ascii="Times New Roman" w:hAnsi="Times New Roman" w:cs="Times New Roman"/>
        </w:rPr>
        <w:t xml:space="preserve"> promocyjne,</w:t>
      </w:r>
    </w:p>
    <w:p w:rsidR="006B21D0" w:rsidRPr="008D0877" w:rsidRDefault="006B21D0" w:rsidP="006B21D0">
      <w:pPr>
        <w:keepNext/>
        <w:numPr>
          <w:ilvl w:val="0"/>
          <w:numId w:val="27"/>
        </w:numPr>
        <w:suppressAutoHyphens w:val="0"/>
        <w:spacing w:after="20"/>
        <w:ind w:left="993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sposoby wykorzystania poszczególnych mediów społecznościowych,</w:t>
      </w:r>
    </w:p>
    <w:p w:rsidR="006B21D0" w:rsidRPr="008D0877" w:rsidRDefault="006B21D0" w:rsidP="006B21D0">
      <w:pPr>
        <w:keepNext/>
        <w:numPr>
          <w:ilvl w:val="0"/>
          <w:numId w:val="27"/>
        </w:numPr>
        <w:suppressAutoHyphens w:val="0"/>
        <w:spacing w:after="20"/>
        <w:ind w:left="993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częstotliwość ukazywania się informacji na poszczególnych mediach,</w:t>
      </w:r>
    </w:p>
    <w:p w:rsidR="006B21D0" w:rsidRPr="008D0877" w:rsidRDefault="006B21D0" w:rsidP="006B21D0">
      <w:pPr>
        <w:numPr>
          <w:ilvl w:val="0"/>
          <w:numId w:val="27"/>
        </w:numPr>
        <w:suppressAutoHyphens w:val="0"/>
        <w:spacing w:after="20"/>
        <w:ind w:left="993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propozycje działań promocyjnych w powiązaniu z realizacją poszczególnych zadań</w:t>
      </w:r>
      <w:r w:rsidR="00CF4386">
        <w:rPr>
          <w:rFonts w:ascii="Times New Roman" w:hAnsi="Times New Roman" w:cs="Times New Roman"/>
        </w:rPr>
        <w:br/>
      </w:r>
      <w:r w:rsidRPr="008D0877">
        <w:rPr>
          <w:rFonts w:ascii="Times New Roman" w:hAnsi="Times New Roman" w:cs="Times New Roman"/>
        </w:rPr>
        <w:t>w projekcie.</w:t>
      </w:r>
    </w:p>
    <w:p w:rsidR="006B21D0" w:rsidRPr="008D0877" w:rsidRDefault="006B21D0" w:rsidP="006B21D0">
      <w:pPr>
        <w:numPr>
          <w:ilvl w:val="0"/>
          <w:numId w:val="3"/>
        </w:numPr>
        <w:suppressAutoHyphens w:val="0"/>
        <w:spacing w:after="40"/>
        <w:ind w:left="709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Opracowywania miesięcznych planów promocji w mediach społecznościowych, oraz ich realizacji.</w:t>
      </w:r>
    </w:p>
    <w:p w:rsidR="006B21D0" w:rsidRPr="008D0877" w:rsidRDefault="006B21D0" w:rsidP="006B21D0">
      <w:pPr>
        <w:numPr>
          <w:ilvl w:val="0"/>
          <w:numId w:val="3"/>
        </w:numPr>
        <w:suppressAutoHyphens w:val="0"/>
        <w:spacing w:after="40"/>
        <w:ind w:left="709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  <w:spacing w:val="-4"/>
        </w:rPr>
        <w:t>Przygotowywania materiałów promocyjnych (tekstów, grafik), uzgodnienia ich z Zamawiającym</w:t>
      </w:r>
      <w:r w:rsidRPr="008D0877">
        <w:rPr>
          <w:rFonts w:ascii="Times New Roman" w:hAnsi="Times New Roman" w:cs="Times New Roman"/>
        </w:rPr>
        <w:t xml:space="preserve"> oraz ich zamieszczanie w mediach społecznościowych.</w:t>
      </w:r>
    </w:p>
    <w:p w:rsidR="006B21D0" w:rsidRPr="008D0877" w:rsidRDefault="006B21D0" w:rsidP="006B21D0">
      <w:pPr>
        <w:numPr>
          <w:ilvl w:val="0"/>
          <w:numId w:val="3"/>
        </w:numPr>
        <w:suppressAutoHyphens w:val="0"/>
        <w:spacing w:after="40"/>
        <w:ind w:left="709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 xml:space="preserve">Przygotowania miesięcznych raportów z wykonania planów promocji, zawierających m.in. osiągnięty przez nie zasięg, </w:t>
      </w:r>
      <w:bookmarkStart w:id="5" w:name="_Hlk27405637"/>
      <w:r w:rsidRPr="008D0877">
        <w:rPr>
          <w:rFonts w:ascii="Times New Roman" w:hAnsi="Times New Roman" w:cs="Times New Roman"/>
        </w:rPr>
        <w:t>i przedkładania ich do akceptacji Zamawiającego</w:t>
      </w:r>
      <w:bookmarkEnd w:id="5"/>
      <w:r w:rsidRPr="008D0877">
        <w:rPr>
          <w:rFonts w:ascii="Times New Roman" w:hAnsi="Times New Roman" w:cs="Times New Roman"/>
        </w:rPr>
        <w:t>.</w:t>
      </w:r>
    </w:p>
    <w:p w:rsidR="006B21D0" w:rsidRPr="008D0877" w:rsidRDefault="006B21D0" w:rsidP="006B21D0">
      <w:pPr>
        <w:numPr>
          <w:ilvl w:val="0"/>
          <w:numId w:val="3"/>
        </w:numPr>
        <w:suppressAutoHyphens w:val="0"/>
        <w:spacing w:after="40"/>
        <w:ind w:left="709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Przygotowania raportu końcowego z realizacji zlecenia, zawierający m.in. osiągnięty zasięg działań promocyjnych i</w:t>
      </w:r>
      <w:r w:rsidRPr="008D0877">
        <w:t xml:space="preserve"> </w:t>
      </w:r>
      <w:proofErr w:type="spellStart"/>
      <w:r w:rsidRPr="008D0877">
        <w:rPr>
          <w:rFonts w:ascii="Times New Roman" w:hAnsi="Times New Roman" w:cs="Times New Roman"/>
        </w:rPr>
        <w:t>print-screeny</w:t>
      </w:r>
      <w:proofErr w:type="spellEnd"/>
      <w:r w:rsidRPr="008D0877">
        <w:rPr>
          <w:rFonts w:ascii="Times New Roman" w:hAnsi="Times New Roman" w:cs="Times New Roman"/>
        </w:rPr>
        <w:t xml:space="preserve"> ukazujące podjęte działania,</w:t>
      </w:r>
      <w:r w:rsidRPr="008D0877">
        <w:t xml:space="preserve"> </w:t>
      </w:r>
      <w:r w:rsidRPr="008D0877">
        <w:rPr>
          <w:rFonts w:ascii="Times New Roman" w:hAnsi="Times New Roman" w:cs="Times New Roman"/>
        </w:rPr>
        <w:t>oraz przedłożenia go do akceptacji Zamawiającego .</w:t>
      </w:r>
    </w:p>
    <w:p w:rsidR="006B21D0" w:rsidRPr="008D0877" w:rsidRDefault="006B21D0" w:rsidP="006B21D0">
      <w:pPr>
        <w:spacing w:after="60"/>
        <w:ind w:left="426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 xml:space="preserve">Wszystkie materiały należy opatrzyć informacją </w:t>
      </w:r>
      <w:r w:rsidRPr="008D0877">
        <w:rPr>
          <w:rFonts w:ascii="Times New Roman" w:hAnsi="Times New Roman" w:cs="Times New Roman"/>
          <w:i/>
        </w:rPr>
        <w:t>Projekt „Promocja parków narodowych jako marki” współfinansowany ze środków Unii Europejskiej w ramach Programu Operacyjnego Infrastruktura i Środowisko 2014-2020</w:t>
      </w:r>
      <w:r w:rsidRPr="008D0877">
        <w:rPr>
          <w:rFonts w:ascii="Times New Roman" w:hAnsi="Times New Roman" w:cs="Times New Roman"/>
        </w:rPr>
        <w:t xml:space="preserve">. Ponadto muszą zawierać logotypy Polskich Parków Narodowych, Funduszy Europejskich Infrastruktura i Środowisko i Unii Europejskiej Fundusz Spójności, zgodnie z ich księgami znaku. </w:t>
      </w:r>
    </w:p>
    <w:p w:rsidR="006B21D0" w:rsidRPr="008D0877" w:rsidRDefault="006B21D0" w:rsidP="006B21D0">
      <w:pPr>
        <w:numPr>
          <w:ilvl w:val="0"/>
          <w:numId w:val="24"/>
        </w:numPr>
        <w:suppressAutoHyphens w:val="0"/>
        <w:spacing w:before="200" w:after="60"/>
        <w:ind w:left="426" w:hanging="284"/>
        <w:jc w:val="both"/>
        <w:rPr>
          <w:rFonts w:ascii="Times New Roman" w:hAnsi="Times New Roman" w:cs="Times New Roman"/>
          <w:b/>
        </w:rPr>
      </w:pPr>
      <w:r w:rsidRPr="008D0877">
        <w:rPr>
          <w:rFonts w:ascii="Times New Roman" w:hAnsi="Times New Roman" w:cs="Times New Roman"/>
          <w:b/>
        </w:rPr>
        <w:t>Cel działania</w:t>
      </w:r>
    </w:p>
    <w:p w:rsidR="006B21D0" w:rsidRPr="008D0877" w:rsidRDefault="006B21D0" w:rsidP="006B21D0">
      <w:pPr>
        <w:numPr>
          <w:ilvl w:val="0"/>
          <w:numId w:val="28"/>
        </w:numPr>
        <w:suppressAutoHyphens w:val="0"/>
        <w:spacing w:after="40"/>
        <w:ind w:left="709" w:hanging="284"/>
        <w:rPr>
          <w:rFonts w:ascii="Times New Roman" w:eastAsia="Times New Roman" w:hAnsi="Times New Roman" w:cs="Times New Roman"/>
          <w:bCs/>
          <w:lang w:eastAsia="pl-PL"/>
        </w:rPr>
      </w:pPr>
      <w:r w:rsidRPr="008D0877">
        <w:rPr>
          <w:rFonts w:ascii="Times New Roman" w:eastAsia="Times New Roman" w:hAnsi="Times New Roman" w:cs="Times New Roman"/>
          <w:bCs/>
          <w:lang w:eastAsia="pl-PL"/>
        </w:rPr>
        <w:t>Dotarcie z informacją o realizowanym projekcie i jego produktach do jak najszerszego grona odbiorców</w:t>
      </w:r>
    </w:p>
    <w:p w:rsidR="006B21D0" w:rsidRPr="008D0877" w:rsidRDefault="006B21D0" w:rsidP="006B21D0">
      <w:pPr>
        <w:numPr>
          <w:ilvl w:val="0"/>
          <w:numId w:val="28"/>
        </w:numPr>
        <w:suppressAutoHyphens w:val="0"/>
        <w:spacing w:after="40"/>
        <w:ind w:left="709" w:hanging="284"/>
        <w:rPr>
          <w:rFonts w:ascii="Times New Roman" w:eastAsia="Times New Roman" w:hAnsi="Times New Roman" w:cs="Times New Roman"/>
          <w:bCs/>
          <w:lang w:eastAsia="pl-PL"/>
        </w:rPr>
      </w:pPr>
      <w:r w:rsidRPr="008D0877">
        <w:rPr>
          <w:rFonts w:ascii="Times New Roman" w:eastAsia="Times New Roman" w:hAnsi="Times New Roman" w:cs="Times New Roman"/>
          <w:bCs/>
          <w:lang w:eastAsia="pl-PL"/>
        </w:rPr>
        <w:t>Zainteresowanie tematyką parków narodowych i zachęcenie do ich odwiedzania osób korzystających z mediów społecznościowych</w:t>
      </w:r>
    </w:p>
    <w:p w:rsidR="006B21D0" w:rsidRPr="008D0877" w:rsidRDefault="006B21D0" w:rsidP="006B21D0">
      <w:pPr>
        <w:numPr>
          <w:ilvl w:val="0"/>
          <w:numId w:val="28"/>
        </w:numPr>
        <w:suppressAutoHyphens w:val="0"/>
        <w:spacing w:after="40"/>
        <w:ind w:left="709" w:hanging="284"/>
        <w:rPr>
          <w:rFonts w:ascii="Times New Roman" w:eastAsia="Times New Roman" w:hAnsi="Times New Roman" w:cs="Times New Roman"/>
          <w:bCs/>
          <w:lang w:eastAsia="pl-PL"/>
        </w:rPr>
      </w:pPr>
      <w:r w:rsidRPr="008D0877">
        <w:rPr>
          <w:rFonts w:ascii="Times New Roman" w:eastAsia="Times New Roman" w:hAnsi="Times New Roman" w:cs="Times New Roman"/>
          <w:bCs/>
          <w:lang w:eastAsia="pl-PL"/>
        </w:rPr>
        <w:t>Budowanie społecznej akceptacji dla idei istnienia i funkcjonowania parków narodowych.</w:t>
      </w:r>
    </w:p>
    <w:p w:rsidR="006B21D0" w:rsidRPr="008D0877" w:rsidRDefault="006B21D0" w:rsidP="006B21D0">
      <w:pPr>
        <w:numPr>
          <w:ilvl w:val="0"/>
          <w:numId w:val="24"/>
        </w:numPr>
        <w:suppressAutoHyphens w:val="0"/>
        <w:spacing w:before="200" w:after="60"/>
        <w:ind w:left="426" w:hanging="284"/>
        <w:jc w:val="both"/>
        <w:rPr>
          <w:rFonts w:ascii="Times New Roman" w:hAnsi="Times New Roman" w:cs="Times New Roman"/>
          <w:b/>
        </w:rPr>
      </w:pPr>
      <w:r w:rsidRPr="008D0877">
        <w:rPr>
          <w:rFonts w:ascii="Times New Roman" w:hAnsi="Times New Roman" w:cs="Times New Roman"/>
          <w:b/>
        </w:rPr>
        <w:t>Warunki realizacji zadania:</w:t>
      </w:r>
    </w:p>
    <w:p w:rsidR="006B21D0" w:rsidRPr="008D0877" w:rsidRDefault="006B21D0" w:rsidP="006B21D0">
      <w:pPr>
        <w:numPr>
          <w:ilvl w:val="1"/>
          <w:numId w:val="29"/>
        </w:numPr>
        <w:suppressAutoHyphens w:val="0"/>
        <w:spacing w:after="40"/>
        <w:ind w:left="709" w:hanging="284"/>
        <w:rPr>
          <w:rFonts w:ascii="Times New Roman" w:eastAsia="Times New Roman" w:hAnsi="Times New Roman" w:cs="Times New Roman"/>
          <w:bCs/>
          <w:lang w:eastAsia="pl-PL"/>
        </w:rPr>
      </w:pPr>
      <w:r w:rsidRPr="008D0877">
        <w:rPr>
          <w:rFonts w:ascii="Times New Roman" w:eastAsia="Times New Roman" w:hAnsi="Times New Roman" w:cs="Times New Roman"/>
          <w:bCs/>
          <w:lang w:eastAsia="pl-PL"/>
        </w:rPr>
        <w:t>niedopuszczalne jest zakładanie specjalnych, nowych profili, kont itp. w mediach społecznościowych;</w:t>
      </w:r>
    </w:p>
    <w:p w:rsidR="006B21D0" w:rsidRPr="008D0877" w:rsidRDefault="006B21D0" w:rsidP="006B21D0">
      <w:pPr>
        <w:numPr>
          <w:ilvl w:val="1"/>
          <w:numId w:val="29"/>
        </w:numPr>
        <w:suppressAutoHyphens w:val="0"/>
        <w:spacing w:after="40"/>
        <w:ind w:left="709" w:hanging="284"/>
        <w:rPr>
          <w:rFonts w:ascii="Times New Roman" w:eastAsia="Times New Roman" w:hAnsi="Times New Roman" w:cs="Times New Roman"/>
          <w:bCs/>
          <w:lang w:eastAsia="pl-PL"/>
        </w:rPr>
      </w:pPr>
      <w:r w:rsidRPr="008D0877">
        <w:rPr>
          <w:rFonts w:ascii="Times New Roman" w:eastAsia="Times New Roman" w:hAnsi="Times New Roman" w:cs="Times New Roman"/>
          <w:bCs/>
          <w:lang w:eastAsia="pl-PL"/>
        </w:rPr>
        <w:t>niedopuszczalna jest płatna reklama i inne płatne działania w mediach społecznościowych;</w:t>
      </w:r>
    </w:p>
    <w:p w:rsidR="006B21D0" w:rsidRPr="008D0877" w:rsidRDefault="006B21D0" w:rsidP="006B21D0">
      <w:pPr>
        <w:numPr>
          <w:ilvl w:val="1"/>
          <w:numId w:val="29"/>
        </w:numPr>
        <w:suppressAutoHyphens w:val="0"/>
        <w:spacing w:after="40"/>
        <w:ind w:left="709" w:hanging="284"/>
        <w:rPr>
          <w:rFonts w:ascii="Times New Roman" w:eastAsia="Times New Roman" w:hAnsi="Times New Roman" w:cs="Times New Roman"/>
          <w:bCs/>
          <w:lang w:eastAsia="pl-PL"/>
        </w:rPr>
      </w:pPr>
      <w:r w:rsidRPr="008D0877">
        <w:rPr>
          <w:rFonts w:ascii="Times New Roman" w:eastAsia="Times New Roman" w:hAnsi="Times New Roman" w:cs="Times New Roman"/>
          <w:bCs/>
          <w:lang w:eastAsia="pl-PL"/>
        </w:rPr>
        <w:t>w działaniach promocyjnych możliwe jest skorzystanie z kont/profilu Ministerstwa Klimatu</w:t>
      </w:r>
      <w:r w:rsidRPr="008D0877">
        <w:rPr>
          <w:rFonts w:ascii="Times New Roman" w:eastAsia="Times New Roman" w:hAnsi="Times New Roman" w:cs="Times New Roman"/>
          <w:bCs/>
          <w:lang w:eastAsia="pl-PL"/>
        </w:rPr>
        <w:br/>
        <w:t>w mediach społecznościowych.</w:t>
      </w:r>
    </w:p>
    <w:p w:rsidR="006B21D0" w:rsidRPr="008D0877" w:rsidRDefault="006B21D0" w:rsidP="006B21D0">
      <w:pPr>
        <w:numPr>
          <w:ilvl w:val="0"/>
          <w:numId w:val="24"/>
        </w:numPr>
        <w:suppressAutoHyphens w:val="0"/>
        <w:spacing w:before="200" w:after="60"/>
        <w:ind w:left="426" w:hanging="284"/>
        <w:jc w:val="both"/>
        <w:rPr>
          <w:rFonts w:ascii="Times New Roman" w:hAnsi="Times New Roman" w:cs="Times New Roman"/>
          <w:b/>
        </w:rPr>
      </w:pPr>
      <w:r w:rsidRPr="008D0877">
        <w:rPr>
          <w:rFonts w:ascii="Times New Roman" w:hAnsi="Times New Roman" w:cs="Times New Roman"/>
          <w:b/>
        </w:rPr>
        <w:lastRenderedPageBreak/>
        <w:t>Grupa docelowa:</w:t>
      </w:r>
    </w:p>
    <w:p w:rsidR="006B21D0" w:rsidRPr="008D0877" w:rsidRDefault="006B21D0" w:rsidP="006B21D0">
      <w:pPr>
        <w:numPr>
          <w:ilvl w:val="0"/>
          <w:numId w:val="6"/>
        </w:numPr>
        <w:spacing w:after="40"/>
        <w:ind w:left="709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 xml:space="preserve">kobiety i mężczyźni w wieku 16+, korzystający z mediów społecznościowych; </w:t>
      </w:r>
    </w:p>
    <w:p w:rsidR="006B21D0" w:rsidRPr="008D0877" w:rsidRDefault="006B21D0" w:rsidP="006B21D0">
      <w:pPr>
        <w:numPr>
          <w:ilvl w:val="0"/>
          <w:numId w:val="6"/>
        </w:numPr>
        <w:spacing w:after="40"/>
        <w:ind w:left="709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uczniowie szkół ponadpodstawowych;.</w:t>
      </w:r>
    </w:p>
    <w:p w:rsidR="006B21D0" w:rsidRPr="008D0877" w:rsidRDefault="006B21D0" w:rsidP="006B21D0">
      <w:pPr>
        <w:numPr>
          <w:ilvl w:val="0"/>
          <w:numId w:val="6"/>
        </w:numPr>
        <w:spacing w:after="40"/>
        <w:ind w:left="709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>dziennikarze, media ogólnopolskie i regionalne;.</w:t>
      </w:r>
    </w:p>
    <w:p w:rsidR="006B21D0" w:rsidRPr="008D0877" w:rsidRDefault="006B21D0" w:rsidP="006B21D0">
      <w:pPr>
        <w:numPr>
          <w:ilvl w:val="0"/>
          <w:numId w:val="6"/>
        </w:numPr>
        <w:spacing w:after="40"/>
        <w:ind w:left="709" w:hanging="284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  <w:spacing w:val="-2"/>
        </w:rPr>
        <w:t>liderzy społeczni, organizacje pozarządowe (NGO), stowarzyszenia lokalne, samorządy lokalne</w:t>
      </w:r>
      <w:r w:rsidRPr="008D0877">
        <w:rPr>
          <w:rFonts w:ascii="Times New Roman" w:hAnsi="Times New Roman" w:cs="Times New Roman"/>
        </w:rPr>
        <w:t xml:space="preserve">. </w:t>
      </w:r>
    </w:p>
    <w:p w:rsidR="006B21D0" w:rsidRPr="008D0877" w:rsidRDefault="006B21D0" w:rsidP="006B21D0">
      <w:pPr>
        <w:numPr>
          <w:ilvl w:val="0"/>
          <w:numId w:val="24"/>
        </w:numPr>
        <w:suppressAutoHyphens w:val="0"/>
        <w:spacing w:before="200" w:after="60"/>
        <w:ind w:left="426" w:hanging="284"/>
        <w:jc w:val="both"/>
        <w:rPr>
          <w:rFonts w:ascii="Times New Roman" w:hAnsi="Times New Roman" w:cs="Times New Roman"/>
          <w:b/>
        </w:rPr>
      </w:pPr>
      <w:r w:rsidRPr="008D0877">
        <w:rPr>
          <w:rFonts w:ascii="Times New Roman" w:hAnsi="Times New Roman" w:cs="Times New Roman"/>
          <w:b/>
        </w:rPr>
        <w:t>Termin realizacji zamówienia:</w:t>
      </w:r>
    </w:p>
    <w:p w:rsidR="006B21D0" w:rsidRPr="008D0877" w:rsidRDefault="006B21D0" w:rsidP="006B21D0">
      <w:pPr>
        <w:spacing w:after="60"/>
        <w:ind w:left="425"/>
        <w:jc w:val="both"/>
        <w:rPr>
          <w:rFonts w:ascii="Times New Roman" w:hAnsi="Times New Roman" w:cs="Times New Roman"/>
        </w:rPr>
      </w:pPr>
      <w:r w:rsidRPr="008D0877">
        <w:rPr>
          <w:rFonts w:ascii="Times New Roman" w:hAnsi="Times New Roman" w:cs="Times New Roman"/>
        </w:rPr>
        <w:t xml:space="preserve">Promocja powinna być prowadzona od 1 marca do 30 listopada 2020 r. </w:t>
      </w:r>
    </w:p>
    <w:bookmarkEnd w:id="1"/>
    <w:p w:rsidR="005E347E" w:rsidRPr="00CF4386" w:rsidRDefault="005E347E" w:rsidP="00CF4386">
      <w:pPr>
        <w:pStyle w:val="Akapitzlist"/>
        <w:numPr>
          <w:ilvl w:val="0"/>
          <w:numId w:val="30"/>
        </w:numPr>
        <w:suppressAutoHyphens w:val="0"/>
        <w:spacing w:before="360" w:after="120"/>
        <w:ind w:left="426" w:hanging="426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r w:rsidRPr="00CF4386">
        <w:rPr>
          <w:rFonts w:ascii="Times New Roman" w:eastAsiaTheme="minorHAnsi" w:hAnsi="Times New Roman" w:cs="Times New Roman"/>
          <w:b/>
          <w:caps/>
          <w:lang w:eastAsia="en-US"/>
        </w:rPr>
        <w:t>Forma składania WYCENY</w:t>
      </w:r>
    </w:p>
    <w:p w:rsidR="005E347E" w:rsidRPr="00F559F9" w:rsidRDefault="005E347E" w:rsidP="00CC2ED1">
      <w:pPr>
        <w:pStyle w:val="Tekstpodstawowy"/>
        <w:ind w:left="426"/>
        <w:rPr>
          <w:sz w:val="22"/>
          <w:szCs w:val="22"/>
        </w:rPr>
      </w:pPr>
      <w:r w:rsidRPr="00F559F9">
        <w:rPr>
          <w:sz w:val="22"/>
          <w:szCs w:val="22"/>
        </w:rPr>
        <w:t>Elektronicznie na adres</w:t>
      </w:r>
      <w:r w:rsidR="00CF4386">
        <w:rPr>
          <w:sz w:val="22"/>
          <w:szCs w:val="22"/>
        </w:rPr>
        <w:t xml:space="preserve">: </w:t>
      </w:r>
      <w:hyperlink r:id="rId10" w:history="1">
        <w:r w:rsidR="00CF4386" w:rsidRPr="006C711E">
          <w:rPr>
            <w:rStyle w:val="Hipercze"/>
            <w:sz w:val="22"/>
            <w:szCs w:val="22"/>
          </w:rPr>
          <w:t>renata.slupek@klimat.gov.pl</w:t>
        </w:r>
      </w:hyperlink>
      <w:r w:rsidR="00CF4386">
        <w:rPr>
          <w:sz w:val="22"/>
          <w:szCs w:val="22"/>
        </w:rPr>
        <w:t xml:space="preserve"> </w:t>
      </w:r>
    </w:p>
    <w:p w:rsidR="005E347E" w:rsidRPr="00CF4386" w:rsidRDefault="005E347E" w:rsidP="00CF4386">
      <w:pPr>
        <w:pStyle w:val="Akapitzlist"/>
        <w:numPr>
          <w:ilvl w:val="0"/>
          <w:numId w:val="30"/>
        </w:numPr>
        <w:suppressAutoHyphens w:val="0"/>
        <w:spacing w:before="360" w:after="120"/>
        <w:ind w:left="426" w:hanging="426"/>
        <w:jc w:val="both"/>
        <w:outlineLvl w:val="0"/>
        <w:rPr>
          <w:rFonts w:ascii="Times New Roman" w:eastAsiaTheme="minorHAnsi" w:hAnsi="Times New Roman" w:cs="Times New Roman"/>
          <w:b/>
          <w:caps/>
          <w:lang w:eastAsia="en-US"/>
        </w:rPr>
      </w:pPr>
      <w:r w:rsidRPr="00CF4386">
        <w:rPr>
          <w:rFonts w:ascii="Times New Roman" w:eastAsiaTheme="minorHAnsi" w:hAnsi="Times New Roman" w:cs="Times New Roman"/>
          <w:b/>
          <w:caps/>
          <w:lang w:eastAsia="en-US"/>
        </w:rPr>
        <w:t xml:space="preserve">Termin składania WYCENY </w:t>
      </w:r>
    </w:p>
    <w:p w:rsidR="005E347E" w:rsidRPr="00F559F9" w:rsidRDefault="002D1A73" w:rsidP="00CC2ED1">
      <w:pPr>
        <w:pStyle w:val="Tekstpodstawowy"/>
        <w:ind w:left="426"/>
        <w:rPr>
          <w:b/>
        </w:rPr>
      </w:pPr>
      <w:r w:rsidRPr="00F559F9">
        <w:rPr>
          <w:b/>
        </w:rPr>
        <w:t>9 stycznia 2020</w:t>
      </w:r>
      <w:r w:rsidR="00C06343" w:rsidRPr="00F559F9">
        <w:rPr>
          <w:b/>
        </w:rPr>
        <w:t xml:space="preserve"> r.</w:t>
      </w:r>
      <w:r w:rsidR="00FC24E5" w:rsidRPr="00F559F9">
        <w:rPr>
          <w:b/>
        </w:rPr>
        <w:t xml:space="preserve">, godz. </w:t>
      </w:r>
      <w:r w:rsidR="00826BC7" w:rsidRPr="00F559F9">
        <w:rPr>
          <w:b/>
        </w:rPr>
        <w:t>1</w:t>
      </w:r>
      <w:r w:rsidRPr="00F559F9">
        <w:rPr>
          <w:b/>
        </w:rPr>
        <w:t>0</w:t>
      </w:r>
      <w:r w:rsidR="00826BC7" w:rsidRPr="00F559F9">
        <w:rPr>
          <w:b/>
        </w:rPr>
        <w:t>.00</w:t>
      </w:r>
    </w:p>
    <w:p w:rsidR="00844639" w:rsidRDefault="00844639" w:rsidP="00CC2ED1">
      <w:pPr>
        <w:pStyle w:val="Tekstpodstawowy"/>
        <w:ind w:left="426"/>
        <w:rPr>
          <w:b/>
        </w:rPr>
      </w:pPr>
    </w:p>
    <w:p w:rsidR="00844639" w:rsidRDefault="00844639" w:rsidP="00CC2ED1">
      <w:pPr>
        <w:pStyle w:val="Tekstpodstawowy"/>
        <w:ind w:left="426"/>
        <w:rPr>
          <w:b/>
        </w:rPr>
      </w:pPr>
    </w:p>
    <w:p w:rsidR="00844639" w:rsidRDefault="00844639" w:rsidP="00CC2ED1">
      <w:pPr>
        <w:pStyle w:val="Tekstpodstawowy"/>
        <w:ind w:left="426"/>
        <w:rPr>
          <w:b/>
        </w:rPr>
      </w:pPr>
    </w:p>
    <w:sectPr w:rsidR="00844639" w:rsidSect="003629F4"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AEE" w:rsidRDefault="00086AEE">
      <w:pPr>
        <w:spacing w:after="0" w:line="240" w:lineRule="auto"/>
      </w:pPr>
      <w:r>
        <w:separator/>
      </w:r>
    </w:p>
  </w:endnote>
  <w:endnote w:type="continuationSeparator" w:id="0">
    <w:p w:rsidR="00086AEE" w:rsidRDefault="0008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Default="00810E93" w:rsidP="00CC2ED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7B28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Pr="009B615C" w:rsidRDefault="000B150D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05978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="00810E93"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 w:rsidR="00810E93">
      <w:rPr>
        <w:rFonts w:ascii="Times New Roman" w:hAnsi="Times New Roman"/>
        <w:sz w:val="20"/>
        <w:szCs w:val="20"/>
      </w:rPr>
      <w:t>479</w:t>
    </w:r>
  </w:p>
  <w:p w:rsidR="00810E93" w:rsidRPr="009B615C" w:rsidRDefault="00810E93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>„Promocja polski</w:t>
    </w:r>
    <w:r>
      <w:rPr>
        <w:rFonts w:ascii="Times New Roman" w:hAnsi="Times New Roman" w:cs="Times New Roman"/>
        <w:sz w:val="20"/>
        <w:szCs w:val="20"/>
      </w:rPr>
      <w:t>ch 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156E1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810E93" w:rsidRPr="00DC51AE" w:rsidRDefault="00810E93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AEE" w:rsidRDefault="00086AEE">
      <w:pPr>
        <w:spacing w:after="0" w:line="240" w:lineRule="auto"/>
      </w:pPr>
      <w:r>
        <w:separator/>
      </w:r>
    </w:p>
  </w:footnote>
  <w:footnote w:type="continuationSeparator" w:id="0">
    <w:p w:rsidR="00086AEE" w:rsidRDefault="00086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7811" w:rsidRPr="00220C61" w:rsidRDefault="00617811" w:rsidP="00617811">
    <w:pPr>
      <w:pStyle w:val="Nagwek"/>
      <w:tabs>
        <w:tab w:val="clear" w:pos="4536"/>
      </w:tabs>
      <w:rPr>
        <w:rFonts w:ascii="Times New Roman" w:hAnsi="Times New Roman" w:cs="Times New Roman"/>
        <w:color w:val="0D0D0D" w:themeColor="text1" w:themeTint="F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609D991" wp14:editId="42EC36CA">
              <wp:simplePos x="0" y="0"/>
              <wp:positionH relativeFrom="margin">
                <wp:align>right</wp:align>
              </wp:positionH>
              <wp:positionV relativeFrom="paragraph">
                <wp:posOffset>1280795</wp:posOffset>
              </wp:positionV>
              <wp:extent cx="5728335" cy="635"/>
              <wp:effectExtent l="0" t="0" r="24765" b="37465"/>
              <wp:wrapNone/>
              <wp:docPr id="6" name="Łącznik prosty ze strzałką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8335" cy="63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6D6F4F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6" o:spid="_x0000_s1026" type="#_x0000_t32" style="position:absolute;margin-left:399.85pt;margin-top:100.85pt;width:451.05pt;height:.0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" strokeweight=".51pt">
              <v:stroke joinstyle="miter"/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1" locked="0" layoutInCell="1" allowOverlap="1" wp14:anchorId="7AFEB62D" wp14:editId="189FD18A">
          <wp:simplePos x="0" y="0"/>
          <wp:positionH relativeFrom="column">
            <wp:posOffset>3149600</wp:posOffset>
          </wp:positionH>
          <wp:positionV relativeFrom="page">
            <wp:posOffset>609600</wp:posOffset>
          </wp:positionV>
          <wp:extent cx="2531745" cy="748030"/>
          <wp:effectExtent l="0" t="0" r="0" b="0"/>
          <wp:wrapTight wrapText="bothSides">
            <wp:wrapPolygon edited="0">
              <wp:start x="9914" y="3851"/>
              <wp:lineTo x="1788" y="9902"/>
              <wp:lineTo x="1625" y="13202"/>
              <wp:lineTo x="3901" y="14852"/>
              <wp:lineTo x="3901" y="17053"/>
              <wp:lineTo x="9427" y="17053"/>
              <wp:lineTo x="13815" y="14302"/>
              <wp:lineTo x="19828" y="12652"/>
              <wp:lineTo x="19666" y="8801"/>
              <wp:lineTo x="10727" y="3851"/>
              <wp:lineTo x="9914" y="3851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31745" cy="748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color w:val="0D0D0D" w:themeColor="text1" w:themeTint="F2"/>
        <w:sz w:val="16"/>
        <w:szCs w:val="16"/>
        <w:lang w:eastAsia="pl-PL"/>
      </w:rPr>
      <w:drawing>
        <wp:inline distT="0" distB="0" distL="0" distR="0" wp14:anchorId="463651E8" wp14:editId="2CF102A8">
          <wp:extent cx="1217295" cy="1217295"/>
          <wp:effectExtent l="0" t="0" r="190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217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E322A"/>
    <w:multiLevelType w:val="hybridMultilevel"/>
    <w:tmpl w:val="5FBE949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D110C9"/>
    <w:multiLevelType w:val="hybridMultilevel"/>
    <w:tmpl w:val="599635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AB47B9"/>
    <w:multiLevelType w:val="hybridMultilevel"/>
    <w:tmpl w:val="8FFA020C"/>
    <w:lvl w:ilvl="0" w:tplc="F80EEF0C">
      <w:start w:val="1"/>
      <w:numFmt w:val="decimal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8F6B9E"/>
    <w:multiLevelType w:val="hybridMultilevel"/>
    <w:tmpl w:val="AFC0E1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B16AB"/>
    <w:multiLevelType w:val="hybridMultilevel"/>
    <w:tmpl w:val="8F52A9CA"/>
    <w:lvl w:ilvl="0" w:tplc="04150011">
      <w:start w:val="1"/>
      <w:numFmt w:val="decimal"/>
      <w:lvlText w:val="%1)"/>
      <w:lvlJc w:val="left"/>
      <w:pPr>
        <w:ind w:left="1788" w:hanging="360"/>
      </w:p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1CFF2086"/>
    <w:multiLevelType w:val="hybridMultilevel"/>
    <w:tmpl w:val="E17E31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A85FB1"/>
    <w:multiLevelType w:val="hybridMultilevel"/>
    <w:tmpl w:val="C6A8B4CE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22EF5F22"/>
    <w:multiLevelType w:val="hybridMultilevel"/>
    <w:tmpl w:val="E3F84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0F279DC"/>
    <w:multiLevelType w:val="hybridMultilevel"/>
    <w:tmpl w:val="30EAD2FA"/>
    <w:lvl w:ilvl="0" w:tplc="DAB60C4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15169A"/>
    <w:multiLevelType w:val="hybridMultilevel"/>
    <w:tmpl w:val="683065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435B41E8"/>
    <w:multiLevelType w:val="hybridMultilevel"/>
    <w:tmpl w:val="9528A0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6A45B0"/>
    <w:multiLevelType w:val="hybridMultilevel"/>
    <w:tmpl w:val="E87679F4"/>
    <w:lvl w:ilvl="0" w:tplc="6860B9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51A3D"/>
    <w:multiLevelType w:val="hybridMultilevel"/>
    <w:tmpl w:val="76D0A282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4BAD61D9"/>
    <w:multiLevelType w:val="hybridMultilevel"/>
    <w:tmpl w:val="0A78FC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F9A19FB"/>
    <w:multiLevelType w:val="hybridMultilevel"/>
    <w:tmpl w:val="62F2367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0AB7F12"/>
    <w:multiLevelType w:val="hybridMultilevel"/>
    <w:tmpl w:val="E794CFC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53FA619A"/>
    <w:multiLevelType w:val="hybridMultilevel"/>
    <w:tmpl w:val="B4AA4A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B1926"/>
    <w:multiLevelType w:val="hybridMultilevel"/>
    <w:tmpl w:val="D4A0BC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0466E"/>
    <w:multiLevelType w:val="hybridMultilevel"/>
    <w:tmpl w:val="3C38B488"/>
    <w:lvl w:ilvl="0" w:tplc="04150001">
      <w:start w:val="1"/>
      <w:numFmt w:val="bullet"/>
      <w:lvlText w:val=""/>
      <w:lvlJc w:val="left"/>
      <w:pPr>
        <w:ind w:left="18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1" w:hanging="360"/>
      </w:pPr>
      <w:rPr>
        <w:rFonts w:ascii="Wingdings" w:hAnsi="Wingdings" w:hint="default"/>
      </w:rPr>
    </w:lvl>
  </w:abstractNum>
  <w:abstractNum w:abstractNumId="20" w15:restartNumberingAfterBreak="0">
    <w:nsid w:val="5EA060FE"/>
    <w:multiLevelType w:val="hybridMultilevel"/>
    <w:tmpl w:val="6FCA116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3C013D"/>
    <w:multiLevelType w:val="hybridMultilevel"/>
    <w:tmpl w:val="0F9C0F86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87617CA">
      <w:numFmt w:val="bullet"/>
      <w:lvlText w:val="•"/>
      <w:lvlJc w:val="left"/>
      <w:pPr>
        <w:ind w:left="1865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2" w15:restartNumberingAfterBreak="0">
    <w:nsid w:val="6204713D"/>
    <w:multiLevelType w:val="hybridMultilevel"/>
    <w:tmpl w:val="F9BAEA7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232056"/>
    <w:multiLevelType w:val="hybridMultilevel"/>
    <w:tmpl w:val="7C8EF9E4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1">
      <w:start w:val="1"/>
      <w:numFmt w:val="decimal"/>
      <w:lvlText w:val="%2)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 w15:restartNumberingAfterBreak="0">
    <w:nsid w:val="70E424B4"/>
    <w:multiLevelType w:val="hybridMultilevel"/>
    <w:tmpl w:val="43E05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A75138"/>
    <w:multiLevelType w:val="hybridMultilevel"/>
    <w:tmpl w:val="34E22B70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 w15:restartNumberingAfterBreak="0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363A3"/>
    <w:multiLevelType w:val="hybridMultilevel"/>
    <w:tmpl w:val="5A10B55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7ED75099"/>
    <w:multiLevelType w:val="hybridMultilevel"/>
    <w:tmpl w:val="696CD1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FC4450F"/>
    <w:multiLevelType w:val="hybridMultilevel"/>
    <w:tmpl w:val="32C877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6"/>
  </w:num>
  <w:num w:numId="2">
    <w:abstractNumId w:val="4"/>
  </w:num>
  <w:num w:numId="3">
    <w:abstractNumId w:val="16"/>
  </w:num>
  <w:num w:numId="4">
    <w:abstractNumId w:val="3"/>
  </w:num>
  <w:num w:numId="5">
    <w:abstractNumId w:val="28"/>
  </w:num>
  <w:num w:numId="6">
    <w:abstractNumId w:val="6"/>
  </w:num>
  <w:num w:numId="7">
    <w:abstractNumId w:val="8"/>
  </w:num>
  <w:num w:numId="8">
    <w:abstractNumId w:val="29"/>
  </w:num>
  <w:num w:numId="9">
    <w:abstractNumId w:val="0"/>
  </w:num>
  <w:num w:numId="10">
    <w:abstractNumId w:val="1"/>
  </w:num>
  <w:num w:numId="11">
    <w:abstractNumId w:val="10"/>
  </w:num>
  <w:num w:numId="12">
    <w:abstractNumId w:val="18"/>
  </w:num>
  <w:num w:numId="13">
    <w:abstractNumId w:val="24"/>
  </w:num>
  <w:num w:numId="14">
    <w:abstractNumId w:val="15"/>
  </w:num>
  <w:num w:numId="15">
    <w:abstractNumId w:val="2"/>
  </w:num>
  <w:num w:numId="16">
    <w:abstractNumId w:val="22"/>
  </w:num>
  <w:num w:numId="17">
    <w:abstractNumId w:val="11"/>
  </w:num>
  <w:num w:numId="18">
    <w:abstractNumId w:val="17"/>
  </w:num>
  <w:num w:numId="19">
    <w:abstractNumId w:val="14"/>
  </w:num>
  <w:num w:numId="20">
    <w:abstractNumId w:val="19"/>
  </w:num>
  <w:num w:numId="21">
    <w:abstractNumId w:val="9"/>
  </w:num>
  <w:num w:numId="22">
    <w:abstractNumId w:val="12"/>
  </w:num>
  <w:num w:numId="23">
    <w:abstractNumId w:val="5"/>
  </w:num>
  <w:num w:numId="24">
    <w:abstractNumId w:val="21"/>
  </w:num>
  <w:num w:numId="25">
    <w:abstractNumId w:val="25"/>
  </w:num>
  <w:num w:numId="26">
    <w:abstractNumId w:val="7"/>
  </w:num>
  <w:num w:numId="27">
    <w:abstractNumId w:val="27"/>
  </w:num>
  <w:num w:numId="28">
    <w:abstractNumId w:val="13"/>
  </w:num>
  <w:num w:numId="29">
    <w:abstractNumId w:val="23"/>
  </w:num>
  <w:num w:numId="30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5D51"/>
    <w:rsid w:val="00085195"/>
    <w:rsid w:val="00085997"/>
    <w:rsid w:val="00086AEE"/>
    <w:rsid w:val="000B150D"/>
    <w:rsid w:val="000D02A6"/>
    <w:rsid w:val="000D4350"/>
    <w:rsid w:val="00123EB5"/>
    <w:rsid w:val="00145DFF"/>
    <w:rsid w:val="00152C40"/>
    <w:rsid w:val="00154266"/>
    <w:rsid w:val="001559AF"/>
    <w:rsid w:val="00156E1E"/>
    <w:rsid w:val="00194873"/>
    <w:rsid w:val="001A6B95"/>
    <w:rsid w:val="0020276C"/>
    <w:rsid w:val="00246D06"/>
    <w:rsid w:val="00271A85"/>
    <w:rsid w:val="002C2370"/>
    <w:rsid w:val="002D1A73"/>
    <w:rsid w:val="003607AD"/>
    <w:rsid w:val="00360C47"/>
    <w:rsid w:val="003629F4"/>
    <w:rsid w:val="00374D41"/>
    <w:rsid w:val="003835DE"/>
    <w:rsid w:val="003C0DC9"/>
    <w:rsid w:val="003C79D8"/>
    <w:rsid w:val="003F215C"/>
    <w:rsid w:val="004048F8"/>
    <w:rsid w:val="0043082A"/>
    <w:rsid w:val="004369CB"/>
    <w:rsid w:val="00451D8E"/>
    <w:rsid w:val="00454740"/>
    <w:rsid w:val="00454EE2"/>
    <w:rsid w:val="0045606F"/>
    <w:rsid w:val="00461E3B"/>
    <w:rsid w:val="004B47C0"/>
    <w:rsid w:val="004E2224"/>
    <w:rsid w:val="0050336B"/>
    <w:rsid w:val="00513589"/>
    <w:rsid w:val="00545C7C"/>
    <w:rsid w:val="00562846"/>
    <w:rsid w:val="00587DB9"/>
    <w:rsid w:val="005D0088"/>
    <w:rsid w:val="005D25F7"/>
    <w:rsid w:val="005E27C8"/>
    <w:rsid w:val="005E347E"/>
    <w:rsid w:val="005F0B5F"/>
    <w:rsid w:val="00617573"/>
    <w:rsid w:val="00617811"/>
    <w:rsid w:val="0062342F"/>
    <w:rsid w:val="00635DD8"/>
    <w:rsid w:val="00691BC0"/>
    <w:rsid w:val="006B21D0"/>
    <w:rsid w:val="006E2E14"/>
    <w:rsid w:val="00735A72"/>
    <w:rsid w:val="00743AA2"/>
    <w:rsid w:val="00770DB9"/>
    <w:rsid w:val="00772AAE"/>
    <w:rsid w:val="007B45C8"/>
    <w:rsid w:val="007D343C"/>
    <w:rsid w:val="00810E93"/>
    <w:rsid w:val="00826BC7"/>
    <w:rsid w:val="00844639"/>
    <w:rsid w:val="008448B3"/>
    <w:rsid w:val="00867D72"/>
    <w:rsid w:val="00873120"/>
    <w:rsid w:val="00891E46"/>
    <w:rsid w:val="008B72F2"/>
    <w:rsid w:val="009111B2"/>
    <w:rsid w:val="00916E89"/>
    <w:rsid w:val="00964E7F"/>
    <w:rsid w:val="009A45B8"/>
    <w:rsid w:val="009C7D86"/>
    <w:rsid w:val="009D1046"/>
    <w:rsid w:val="009D5212"/>
    <w:rsid w:val="009F19E9"/>
    <w:rsid w:val="00A53764"/>
    <w:rsid w:val="00A81E0D"/>
    <w:rsid w:val="00A83E30"/>
    <w:rsid w:val="00A952F1"/>
    <w:rsid w:val="00AB7E1E"/>
    <w:rsid w:val="00AC446F"/>
    <w:rsid w:val="00AD4712"/>
    <w:rsid w:val="00B124E5"/>
    <w:rsid w:val="00B15DF5"/>
    <w:rsid w:val="00B42B3C"/>
    <w:rsid w:val="00B530BD"/>
    <w:rsid w:val="00B95FD9"/>
    <w:rsid w:val="00C06343"/>
    <w:rsid w:val="00C332FB"/>
    <w:rsid w:val="00C64770"/>
    <w:rsid w:val="00CC2ED1"/>
    <w:rsid w:val="00CD4EAB"/>
    <w:rsid w:val="00CE1955"/>
    <w:rsid w:val="00CF4386"/>
    <w:rsid w:val="00D75569"/>
    <w:rsid w:val="00D75E64"/>
    <w:rsid w:val="00D9230D"/>
    <w:rsid w:val="00E15260"/>
    <w:rsid w:val="00E3447B"/>
    <w:rsid w:val="00E35D51"/>
    <w:rsid w:val="00E46103"/>
    <w:rsid w:val="00E47B28"/>
    <w:rsid w:val="00E47FC2"/>
    <w:rsid w:val="00E75D4B"/>
    <w:rsid w:val="00E91507"/>
    <w:rsid w:val="00EF493B"/>
    <w:rsid w:val="00EF7C87"/>
    <w:rsid w:val="00F559F9"/>
    <w:rsid w:val="00F55A7F"/>
    <w:rsid w:val="00F55F6B"/>
    <w:rsid w:val="00FC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05D700F"/>
  <w15:docId w15:val="{414EFF20-D6CB-4449-8C78-06E1491A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  <w:style w:type="paragraph" w:styleId="NormalnyWeb">
    <w:name w:val="Normal (Web)"/>
    <w:basedOn w:val="Normalny"/>
    <w:uiPriority w:val="99"/>
    <w:unhideWhenUsed/>
    <w:rsid w:val="00156E1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4D41"/>
    <w:rPr>
      <w:color w:val="605E5C"/>
      <w:shd w:val="clear" w:color="auto" w:fill="E1DFDD"/>
    </w:rPr>
  </w:style>
  <w:style w:type="table" w:styleId="Tabela-Siatka">
    <w:name w:val="Table Grid"/>
    <w:basedOn w:val="Standardowy"/>
    <w:rsid w:val="00743AA2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basedOn w:val="Domylnaczcionkaakapitu"/>
    <w:link w:val="Nagwek"/>
    <w:rsid w:val="00617811"/>
    <w:rPr>
      <w:rFonts w:ascii="Calibri" w:eastAsia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ata.slupek@mos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nata.slupek@klima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playlist?list=PLrWAtxHx4r7oi9lgMgjpHF4zsj-vgr2_G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ryt\Documents\faktury\wz&#243;r%20opisu%20do%20faktury_las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21352-737A-4F18-AA98-A11731B31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opisu do faktury_last</Template>
  <TotalTime>1</TotalTime>
  <Pages>3</Pages>
  <Words>710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Kryt Natalia</dc:creator>
  <cp:lastModifiedBy>Słupek Renata</cp:lastModifiedBy>
  <cp:revision>2</cp:revision>
  <cp:lastPrinted>2019-12-18T12:50:00Z</cp:lastPrinted>
  <dcterms:created xsi:type="dcterms:W3CDTF">2019-12-18T13:22:00Z</dcterms:created>
  <dcterms:modified xsi:type="dcterms:W3CDTF">2019-12-18T13:22:00Z</dcterms:modified>
</cp:coreProperties>
</file>