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19D1D8" w14:textId="794A6F4E" w:rsidR="002E0D3F" w:rsidRPr="002E0D3F" w:rsidRDefault="002E0D3F" w:rsidP="0058216C">
      <w:pPr>
        <w:suppressAutoHyphens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6"/>
          <w:szCs w:val="16"/>
          <w:lang w:eastAsia="pl-PL"/>
        </w:rPr>
      </w:pPr>
      <w:bookmarkStart w:id="0" w:name="_GoBack"/>
      <w:bookmarkEnd w:id="0"/>
      <w:r w:rsidRPr="002E0D3F">
        <w:rPr>
          <w:rFonts w:ascii="Times New Roman" w:eastAsia="Times New Roman" w:hAnsi="Times New Roman" w:cs="Times New Roman"/>
          <w:color w:val="000000"/>
          <w:sz w:val="16"/>
          <w:szCs w:val="16"/>
          <w:lang w:eastAsia="pl-PL"/>
        </w:rPr>
        <w:t>Załącznik nr 2</w:t>
      </w:r>
      <w:r w:rsidR="0058216C">
        <w:rPr>
          <w:rFonts w:ascii="Times New Roman" w:eastAsia="Times New Roman" w:hAnsi="Times New Roman" w:cs="Times New Roman"/>
          <w:color w:val="000000"/>
          <w:sz w:val="16"/>
          <w:szCs w:val="16"/>
          <w:lang w:eastAsia="pl-PL"/>
        </w:rPr>
        <w:t xml:space="preserve"> </w:t>
      </w:r>
      <w:r w:rsidRPr="002E0D3F">
        <w:rPr>
          <w:rFonts w:ascii="Times New Roman" w:eastAsia="Times New Roman" w:hAnsi="Times New Roman" w:cs="Times New Roman"/>
          <w:color w:val="000000"/>
          <w:sz w:val="16"/>
          <w:szCs w:val="16"/>
          <w:lang w:eastAsia="pl-PL"/>
        </w:rPr>
        <w:t>do Zapytania Ofertowego</w:t>
      </w:r>
    </w:p>
    <w:p w14:paraId="4D944A06" w14:textId="77777777" w:rsidR="002E0D3F" w:rsidRDefault="002E0D3F" w:rsidP="002E0D3F">
      <w:pPr>
        <w:suppressAutoHyphens w:val="0"/>
        <w:spacing w:before="120" w:after="120"/>
        <w:jc w:val="center"/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</w:pPr>
    </w:p>
    <w:p w14:paraId="3804E951" w14:textId="77777777" w:rsidR="001C655C" w:rsidRPr="002E0D3F" w:rsidRDefault="001C655C" w:rsidP="002E0D3F">
      <w:pPr>
        <w:suppressAutoHyphens w:val="0"/>
        <w:spacing w:before="120" w:after="120"/>
        <w:jc w:val="center"/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</w:pPr>
    </w:p>
    <w:p w14:paraId="4CE89A00" w14:textId="77777777" w:rsidR="002E0D3F" w:rsidRPr="002E0D3F" w:rsidRDefault="002E0D3F" w:rsidP="002E0D3F">
      <w:pPr>
        <w:suppressAutoHyphens w:val="0"/>
        <w:spacing w:before="120" w:after="120"/>
        <w:jc w:val="center"/>
        <w:rPr>
          <w:rFonts w:ascii="Times New Roman" w:eastAsiaTheme="minorHAnsi" w:hAnsi="Times New Roman" w:cs="Times New Roman"/>
          <w:b/>
          <w:caps/>
          <w:lang w:eastAsia="en-US"/>
        </w:rPr>
      </w:pPr>
      <w:r w:rsidRPr="002E0D3F">
        <w:rPr>
          <w:rFonts w:ascii="Times New Roman" w:eastAsiaTheme="minorHAnsi" w:hAnsi="Times New Roman" w:cs="Times New Roman"/>
          <w:b/>
          <w:caps/>
          <w:lang w:eastAsia="en-US"/>
        </w:rPr>
        <w:t>Tabela OFERT</w:t>
      </w:r>
    </w:p>
    <w:p w14:paraId="1268D954" w14:textId="77777777" w:rsidR="002E0D3F" w:rsidRPr="002E0D3F" w:rsidRDefault="002E0D3F" w:rsidP="002E0D3F">
      <w:pPr>
        <w:suppressAutoHyphens w:val="0"/>
        <w:spacing w:before="120" w:after="120"/>
        <w:jc w:val="both"/>
        <w:rPr>
          <w:rFonts w:ascii="Times New Roman" w:eastAsiaTheme="minorHAnsi" w:hAnsi="Times New Roman" w:cs="Times New Roman"/>
          <w:b/>
          <w:lang w:eastAsia="en-US"/>
        </w:rPr>
      </w:pPr>
      <w:r w:rsidRPr="002E0D3F">
        <w:rPr>
          <w:rFonts w:ascii="Times New Roman" w:eastAsiaTheme="minorHAnsi" w:hAnsi="Times New Roman" w:cs="Times New Roman"/>
          <w:b/>
          <w:lang w:eastAsia="en-US"/>
        </w:rPr>
        <w:t>na przygotowanie i realizację szkolenia „Kreatywne myślenie – kreatywne rozwiązywanie problemów”</w:t>
      </w:r>
      <w:r w:rsidRPr="002E0D3F">
        <w:rPr>
          <w:rFonts w:ascii="Times New Roman" w:hAnsi="Times New Roman" w:cs="Times New Roman"/>
        </w:rPr>
        <w:t xml:space="preserve">  </w:t>
      </w:r>
      <w:r w:rsidRPr="002E0D3F">
        <w:rPr>
          <w:rFonts w:ascii="Times New Roman" w:eastAsiaTheme="minorHAnsi" w:hAnsi="Times New Roman" w:cs="Times New Roman"/>
          <w:b/>
          <w:lang w:eastAsia="en-US"/>
        </w:rPr>
        <w:t>dla pracowników i wolontariuszy parków narodowych oraz prac</w:t>
      </w:r>
      <w:r w:rsidR="00253055">
        <w:rPr>
          <w:rFonts w:ascii="Times New Roman" w:eastAsiaTheme="minorHAnsi" w:hAnsi="Times New Roman" w:cs="Times New Roman"/>
          <w:b/>
          <w:lang w:eastAsia="en-US"/>
        </w:rPr>
        <w:t xml:space="preserve">owników Ministerstwa Środowiska, </w:t>
      </w:r>
      <w:r w:rsidRPr="002E0D3F">
        <w:rPr>
          <w:rFonts w:ascii="Times New Roman" w:eastAsiaTheme="minorHAnsi" w:hAnsi="Times New Roman" w:cs="Times New Roman"/>
          <w:b/>
          <w:lang w:eastAsia="en-US"/>
        </w:rPr>
        <w:t>realizowane w ramach projektu pn.: „Promocja parków narodowych jako marki”</w:t>
      </w:r>
      <w:r w:rsidR="00054F30">
        <w:rPr>
          <w:rFonts w:ascii="Times New Roman" w:eastAsiaTheme="minorHAnsi" w:hAnsi="Times New Roman" w:cs="Times New Roman"/>
          <w:b/>
          <w:lang w:eastAsia="en-US"/>
        </w:rPr>
        <w:t xml:space="preserve"> POIS 2014-20</w:t>
      </w:r>
      <w:r w:rsidRPr="002E0D3F">
        <w:rPr>
          <w:rFonts w:ascii="Times New Roman" w:eastAsiaTheme="minorHAnsi" w:hAnsi="Times New Roman" w:cs="Times New Roman"/>
          <w:b/>
          <w:lang w:eastAsia="en-US"/>
        </w:rPr>
        <w:t xml:space="preserve">.  </w:t>
      </w:r>
    </w:p>
    <w:p w14:paraId="5B66317F" w14:textId="77777777" w:rsidR="002E0D3F" w:rsidRPr="002E0D3F" w:rsidRDefault="002E0D3F" w:rsidP="002E0D3F">
      <w:pPr>
        <w:suppressAutoHyphens w:val="0"/>
        <w:spacing w:before="120" w:after="120"/>
        <w:jc w:val="center"/>
        <w:rPr>
          <w:rFonts w:ascii="Times New Roman" w:eastAsiaTheme="minorHAnsi" w:hAnsi="Times New Roman" w:cs="Times New Roman"/>
          <w:b/>
          <w:caps/>
          <w:lang w:eastAsia="en-US"/>
        </w:rPr>
      </w:pPr>
      <w:r w:rsidRPr="002E0D3F">
        <w:rPr>
          <w:rFonts w:ascii="Times New Roman" w:eastAsiaTheme="minorHAnsi" w:hAnsi="Times New Roman" w:cs="Times New Roman"/>
          <w:b/>
          <w:caps/>
          <w:lang w:eastAsia="en-US"/>
        </w:rPr>
        <w:t>DANE WYKONAWCY</w:t>
      </w:r>
    </w:p>
    <w:tbl>
      <w:tblPr>
        <w:tblStyle w:val="Tabela-Siatka"/>
        <w:tblW w:w="9288" w:type="dxa"/>
        <w:tblLayout w:type="fixed"/>
        <w:tblLook w:val="04A0" w:firstRow="1" w:lastRow="0" w:firstColumn="1" w:lastColumn="0" w:noHBand="0" w:noVBand="1"/>
      </w:tblPr>
      <w:tblGrid>
        <w:gridCol w:w="2660"/>
        <w:gridCol w:w="6628"/>
      </w:tblGrid>
      <w:tr w:rsidR="002E0D3F" w:rsidRPr="002E0D3F" w14:paraId="095DA8A6" w14:textId="77777777" w:rsidTr="00ED02A5">
        <w:tc>
          <w:tcPr>
            <w:tcW w:w="2660" w:type="dxa"/>
          </w:tcPr>
          <w:p w14:paraId="7A85C800" w14:textId="77777777" w:rsidR="002E0D3F" w:rsidRPr="002E0D3F" w:rsidRDefault="002E0D3F" w:rsidP="002E0D3F">
            <w:pPr>
              <w:suppressAutoHyphens w:val="0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2E0D3F">
              <w:rPr>
                <w:rFonts w:ascii="Times New Roman" w:eastAsiaTheme="minorHAnsi" w:hAnsi="Times New Roman" w:cs="Times New Roman"/>
                <w:b/>
                <w:lang w:eastAsia="en-US"/>
              </w:rPr>
              <w:t>Nazwa wykonawcy:</w:t>
            </w:r>
          </w:p>
        </w:tc>
        <w:tc>
          <w:tcPr>
            <w:tcW w:w="6628" w:type="dxa"/>
          </w:tcPr>
          <w:p w14:paraId="7956934B" w14:textId="77777777" w:rsidR="002E0D3F" w:rsidRPr="002E0D3F" w:rsidRDefault="002E0D3F" w:rsidP="00054F30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2E0D3F">
              <w:rPr>
                <w:rFonts w:ascii="Times New Roman" w:eastAsiaTheme="minorHAnsi" w:hAnsi="Times New Roman" w:cs="Times New Roman"/>
                <w:lang w:eastAsia="en-US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2E0D3F" w:rsidRPr="002E0D3F" w14:paraId="433C3F18" w14:textId="77777777" w:rsidTr="00ED02A5">
        <w:tc>
          <w:tcPr>
            <w:tcW w:w="2660" w:type="dxa"/>
          </w:tcPr>
          <w:p w14:paraId="691B9A48" w14:textId="77777777" w:rsidR="002E0D3F" w:rsidRPr="002E0D3F" w:rsidRDefault="002E0D3F" w:rsidP="002E0D3F">
            <w:pPr>
              <w:suppressAutoHyphens w:val="0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2E0D3F">
              <w:rPr>
                <w:rFonts w:ascii="Times New Roman" w:eastAsiaTheme="minorHAnsi" w:hAnsi="Times New Roman" w:cs="Times New Roman"/>
                <w:b/>
                <w:lang w:eastAsia="en-US"/>
              </w:rPr>
              <w:t>Adres siedziby wykonawcy:</w:t>
            </w:r>
          </w:p>
        </w:tc>
        <w:tc>
          <w:tcPr>
            <w:tcW w:w="6628" w:type="dxa"/>
          </w:tcPr>
          <w:p w14:paraId="62FA9BEA" w14:textId="77777777" w:rsidR="002E0D3F" w:rsidRPr="002E0D3F" w:rsidRDefault="002E0D3F" w:rsidP="00054F30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2E0D3F">
              <w:rPr>
                <w:rFonts w:ascii="Times New Roman" w:eastAsiaTheme="minorHAnsi" w:hAnsi="Times New Roman" w:cs="Times New Roman"/>
                <w:lang w:eastAsia="en-US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2E0D3F" w:rsidRPr="002E0D3F" w14:paraId="0F639B90" w14:textId="77777777" w:rsidTr="00ED02A5">
        <w:tc>
          <w:tcPr>
            <w:tcW w:w="2660" w:type="dxa"/>
          </w:tcPr>
          <w:p w14:paraId="794D4273" w14:textId="77777777" w:rsidR="002E0D3F" w:rsidRPr="002E0D3F" w:rsidRDefault="002E0D3F" w:rsidP="002E0D3F">
            <w:pPr>
              <w:suppressAutoHyphens w:val="0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2E0D3F">
              <w:rPr>
                <w:rFonts w:ascii="Times New Roman" w:eastAsiaTheme="minorHAnsi" w:hAnsi="Times New Roman" w:cs="Times New Roman"/>
                <w:b/>
                <w:lang w:eastAsia="en-US"/>
              </w:rPr>
              <w:t>Osoba do kontaktu</w:t>
            </w:r>
            <w:r w:rsidR="00054F30">
              <w:rPr>
                <w:rFonts w:ascii="Times New Roman" w:eastAsiaTheme="minorHAnsi" w:hAnsi="Times New Roman" w:cs="Times New Roman"/>
                <w:b/>
                <w:lang w:eastAsia="en-US"/>
              </w:rPr>
              <w:t>:</w:t>
            </w:r>
          </w:p>
        </w:tc>
        <w:tc>
          <w:tcPr>
            <w:tcW w:w="6628" w:type="dxa"/>
          </w:tcPr>
          <w:p w14:paraId="23FB219A" w14:textId="77777777" w:rsidR="00054F30" w:rsidRDefault="00054F30" w:rsidP="00054F30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</w:pPr>
            <w:r w:rsidRPr="002E0D3F">
              <w:rPr>
                <w:rFonts w:ascii="Times New Roman" w:eastAsiaTheme="minorHAnsi" w:hAnsi="Times New Roman" w:cs="Times New Roman"/>
                <w:lang w:eastAsia="en-US"/>
              </w:rPr>
              <w:t>……………………………………………………………………………</w:t>
            </w:r>
          </w:p>
          <w:p w14:paraId="7444D31B" w14:textId="77777777" w:rsidR="002E0D3F" w:rsidRPr="002E0D3F" w:rsidRDefault="00054F30" w:rsidP="00054F30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</w:pPr>
            <w:r w:rsidRPr="002E0D3F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 xml:space="preserve"> </w:t>
            </w:r>
            <w:r w:rsidR="002E0D3F" w:rsidRPr="002E0D3F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>(Imię i nazwisko, adres e-mail, nr telefonu)</w:t>
            </w:r>
          </w:p>
        </w:tc>
      </w:tr>
    </w:tbl>
    <w:p w14:paraId="7B539463" w14:textId="77777777" w:rsidR="00ED02A5" w:rsidRDefault="00ED02A5" w:rsidP="00ED02A5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50709931" w14:textId="77777777" w:rsidR="00ED02A5" w:rsidRDefault="00ED02A5" w:rsidP="00ED02A5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p w14:paraId="0AB1D721" w14:textId="77777777" w:rsidR="00ED02A5" w:rsidRDefault="00ED02A5" w:rsidP="00ED02A5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p w14:paraId="6396B6CC" w14:textId="77777777" w:rsidR="00ED02A5" w:rsidRDefault="00ED02A5" w:rsidP="00ED02A5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p w14:paraId="27EF9796" w14:textId="77777777" w:rsidR="00ED02A5" w:rsidRPr="00ED02A5" w:rsidRDefault="00ED02A5" w:rsidP="00ED02A5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ED02A5">
        <w:rPr>
          <w:rFonts w:ascii="Times New Roman" w:eastAsia="Times New Roman" w:hAnsi="Times New Roman" w:cs="Times New Roman"/>
          <w:b/>
          <w:lang w:eastAsia="pl-PL"/>
        </w:rPr>
        <w:t>OŚWIADCZENIE</w:t>
      </w:r>
    </w:p>
    <w:p w14:paraId="2D97296A" w14:textId="77777777" w:rsidR="00ED02A5" w:rsidRPr="00382C67" w:rsidRDefault="00ED02A5" w:rsidP="00ED02A5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lang w:eastAsia="pl-PL"/>
        </w:rPr>
      </w:pPr>
      <w:r w:rsidRPr="00382C67">
        <w:rPr>
          <w:rFonts w:ascii="Times New Roman" w:eastAsia="Times New Roman" w:hAnsi="Times New Roman" w:cs="Times New Roman"/>
          <w:i/>
          <w:lang w:eastAsia="pl-PL"/>
        </w:rPr>
        <w:t>dot. ważności złożonej oferty</w:t>
      </w:r>
    </w:p>
    <w:p w14:paraId="1B1C8BC5" w14:textId="77777777" w:rsidR="00ED02A5" w:rsidRPr="00ED02A5" w:rsidRDefault="00ED02A5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312ACA40" w14:textId="77777777" w:rsidR="00ED02A5" w:rsidRDefault="00ED02A5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ED02A5">
        <w:rPr>
          <w:rFonts w:ascii="Times New Roman" w:eastAsia="Times New Roman" w:hAnsi="Times New Roman" w:cs="Times New Roman"/>
          <w:b/>
          <w:lang w:eastAsia="pl-PL"/>
        </w:rPr>
        <w:t xml:space="preserve">Oświadczam, że złożona przeze mnie oferta dot. przygotowania i realizacji szkolenia „Kreatywne myślenie – kreatywne rozwiązywanie problemów”  dla pracowników i wolontariuszy parków narodowych oraz pracowników Ministerstwa Środowiska realizowanego w ramach projektu pn.: „Promocja parków narodowych jako marki jest ważna w ciągu 40 dni od daty jej złożenia. </w:t>
      </w:r>
    </w:p>
    <w:p w14:paraId="519DD03E" w14:textId="77777777" w:rsidR="00ED02A5" w:rsidRDefault="00ED02A5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2E4AAFF1" w14:textId="77777777" w:rsidR="00ED02A5" w:rsidRDefault="00ED02A5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024C8D17" w14:textId="77777777" w:rsidR="00ED02A5" w:rsidRDefault="00ED02A5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4DCD6B58" w14:textId="77777777" w:rsidR="00ED02A5" w:rsidRDefault="00ED02A5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5C9BED74" w14:textId="77777777" w:rsidR="00ED02A5" w:rsidRDefault="00ED02A5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64F16DDB" w14:textId="77777777" w:rsidR="00ED02A5" w:rsidRDefault="00ED02A5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1D1047EC" w14:textId="77777777" w:rsidR="00ED02A5" w:rsidRPr="00ED02A5" w:rsidRDefault="00ED02A5" w:rsidP="00ED02A5">
      <w:pPr>
        <w:ind w:firstLine="540"/>
        <w:rPr>
          <w:rFonts w:ascii="Times New Roman" w:eastAsia="Times New Roman" w:hAnsi="Times New Roman" w:cs="Times New Roman"/>
          <w:lang w:eastAsia="pl-PL"/>
        </w:rPr>
      </w:pPr>
      <w:r w:rsidRPr="00ED02A5">
        <w:rPr>
          <w:rFonts w:ascii="Times New Roman" w:eastAsia="Times New Roman" w:hAnsi="Times New Roman" w:cs="Times New Roman"/>
          <w:lang w:eastAsia="pl-PL"/>
        </w:rPr>
        <w:t xml:space="preserve">..................... </w:t>
      </w:r>
      <w:r w:rsidRPr="00ED02A5">
        <w:rPr>
          <w:rFonts w:ascii="Times New Roman" w:eastAsia="Times New Roman" w:hAnsi="Times New Roman" w:cs="Times New Roman"/>
          <w:lang w:eastAsia="pl-PL"/>
        </w:rPr>
        <w:tab/>
      </w:r>
      <w:r w:rsidRPr="00ED02A5">
        <w:rPr>
          <w:rFonts w:ascii="Times New Roman" w:eastAsia="Times New Roman" w:hAnsi="Times New Roman" w:cs="Times New Roman"/>
          <w:lang w:eastAsia="pl-PL"/>
        </w:rPr>
        <w:tab/>
      </w:r>
      <w:r w:rsidRPr="00ED02A5">
        <w:rPr>
          <w:rFonts w:ascii="Times New Roman" w:eastAsia="Times New Roman" w:hAnsi="Times New Roman" w:cs="Times New Roman"/>
          <w:lang w:eastAsia="pl-PL"/>
        </w:rPr>
        <w:tab/>
      </w:r>
      <w:r w:rsidRPr="00ED02A5">
        <w:rPr>
          <w:rFonts w:ascii="Times New Roman" w:eastAsia="Times New Roman" w:hAnsi="Times New Roman" w:cs="Times New Roman"/>
          <w:lang w:eastAsia="pl-PL"/>
        </w:rPr>
        <w:tab/>
      </w:r>
      <w:r w:rsidRPr="00ED02A5">
        <w:rPr>
          <w:rFonts w:ascii="Times New Roman" w:eastAsia="Times New Roman" w:hAnsi="Times New Roman" w:cs="Times New Roman"/>
          <w:lang w:eastAsia="pl-PL"/>
        </w:rPr>
        <w:tab/>
      </w:r>
      <w:r w:rsidRPr="00ED02A5">
        <w:rPr>
          <w:rFonts w:ascii="Times New Roman" w:eastAsia="Times New Roman" w:hAnsi="Times New Roman" w:cs="Times New Roman"/>
          <w:lang w:eastAsia="pl-PL"/>
        </w:rPr>
        <w:tab/>
        <w:t>..........................................</w:t>
      </w:r>
    </w:p>
    <w:p w14:paraId="14A3E8A7" w14:textId="77777777" w:rsidR="00ED02A5" w:rsidRPr="00ED02A5" w:rsidRDefault="00ED02A5" w:rsidP="00ED02A5">
      <w:pPr>
        <w:ind w:firstLine="540"/>
        <w:rPr>
          <w:rFonts w:ascii="Times New Roman" w:eastAsia="Times New Roman" w:hAnsi="Times New Roman" w:cs="Times New Roman"/>
          <w:i/>
          <w:lang w:eastAsia="pl-PL"/>
        </w:rPr>
      </w:pPr>
      <w:r w:rsidRPr="00ED02A5">
        <w:rPr>
          <w:rFonts w:ascii="Times New Roman" w:eastAsia="Times New Roman" w:hAnsi="Times New Roman" w:cs="Times New Roman"/>
          <w:i/>
          <w:lang w:eastAsia="pl-PL"/>
        </w:rPr>
        <w:t xml:space="preserve">(miejsce, data) </w:t>
      </w:r>
      <w:r w:rsidRPr="00ED02A5">
        <w:rPr>
          <w:rFonts w:ascii="Times New Roman" w:eastAsia="Times New Roman" w:hAnsi="Times New Roman" w:cs="Times New Roman"/>
          <w:i/>
          <w:lang w:eastAsia="pl-PL"/>
        </w:rPr>
        <w:tab/>
      </w:r>
      <w:r w:rsidRPr="00ED02A5">
        <w:rPr>
          <w:rFonts w:ascii="Times New Roman" w:eastAsia="Times New Roman" w:hAnsi="Times New Roman" w:cs="Times New Roman"/>
          <w:i/>
          <w:lang w:eastAsia="pl-PL"/>
        </w:rPr>
        <w:tab/>
      </w:r>
      <w:r w:rsidRPr="00ED02A5">
        <w:rPr>
          <w:rFonts w:ascii="Times New Roman" w:eastAsia="Times New Roman" w:hAnsi="Times New Roman" w:cs="Times New Roman"/>
          <w:i/>
          <w:lang w:eastAsia="pl-PL"/>
        </w:rPr>
        <w:tab/>
      </w:r>
      <w:r w:rsidRPr="00ED02A5">
        <w:rPr>
          <w:rFonts w:ascii="Times New Roman" w:eastAsia="Times New Roman" w:hAnsi="Times New Roman" w:cs="Times New Roman"/>
          <w:i/>
          <w:lang w:eastAsia="pl-PL"/>
        </w:rPr>
        <w:tab/>
      </w:r>
      <w:r w:rsidRPr="00ED02A5">
        <w:rPr>
          <w:rFonts w:ascii="Times New Roman" w:eastAsia="Times New Roman" w:hAnsi="Times New Roman" w:cs="Times New Roman"/>
          <w:i/>
          <w:lang w:eastAsia="pl-PL"/>
        </w:rPr>
        <w:tab/>
        <w:t>(pieczątka imienna i podpis Wykonawcy)</w:t>
      </w:r>
    </w:p>
    <w:p w14:paraId="6F20FFD2" w14:textId="77777777" w:rsidR="00ED02A5" w:rsidRDefault="00ED02A5" w:rsidP="00ED02A5">
      <w:pPr>
        <w:ind w:firstLine="540"/>
        <w:rPr>
          <w:rFonts w:ascii="Times New Roman" w:hAnsi="Times New Roman" w:cs="Times New Roman"/>
          <w:i/>
        </w:rPr>
      </w:pPr>
    </w:p>
    <w:p w14:paraId="6002FB1F" w14:textId="77777777" w:rsidR="00ED02A5" w:rsidRDefault="00ED02A5" w:rsidP="00ED02A5">
      <w:pPr>
        <w:ind w:firstLine="540"/>
        <w:rPr>
          <w:rFonts w:ascii="Times New Roman" w:hAnsi="Times New Roman" w:cs="Times New Roman"/>
          <w:i/>
        </w:rPr>
      </w:pPr>
    </w:p>
    <w:p w14:paraId="6D68BA63" w14:textId="77777777" w:rsidR="00ED02A5" w:rsidRDefault="00ED02A5" w:rsidP="002E0D3F">
      <w:pPr>
        <w:suppressAutoHyphens w:val="0"/>
        <w:spacing w:before="240" w:after="120"/>
        <w:jc w:val="center"/>
        <w:outlineLvl w:val="1"/>
        <w:rPr>
          <w:rFonts w:ascii="Times New Roman" w:eastAsiaTheme="minorHAnsi" w:hAnsi="Times New Roman" w:cs="Times New Roman"/>
          <w:b/>
          <w:caps/>
          <w:lang w:eastAsia="en-US"/>
        </w:rPr>
      </w:pPr>
    </w:p>
    <w:p w14:paraId="65C357E8" w14:textId="77777777" w:rsidR="002E0D3F" w:rsidRDefault="002E0D3F" w:rsidP="002E0D3F">
      <w:pPr>
        <w:suppressAutoHyphens w:val="0"/>
        <w:spacing w:before="240" w:after="120"/>
        <w:jc w:val="center"/>
        <w:outlineLvl w:val="1"/>
        <w:rPr>
          <w:rFonts w:ascii="Times New Roman" w:eastAsiaTheme="minorHAnsi" w:hAnsi="Times New Roman" w:cs="Times New Roman"/>
          <w:b/>
          <w:caps/>
          <w:lang w:eastAsia="en-US"/>
        </w:rPr>
      </w:pPr>
      <w:r w:rsidRPr="002E0D3F">
        <w:rPr>
          <w:rFonts w:ascii="Times New Roman" w:eastAsiaTheme="minorHAnsi" w:hAnsi="Times New Roman" w:cs="Times New Roman"/>
          <w:b/>
          <w:caps/>
          <w:lang w:eastAsia="en-US"/>
        </w:rPr>
        <w:lastRenderedPageBreak/>
        <w:t>WYCENA</w:t>
      </w:r>
    </w:p>
    <w:p w14:paraId="12104782" w14:textId="77777777" w:rsidR="00ED02A5" w:rsidRPr="00ED02A5" w:rsidRDefault="00ED02A5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ED02A5">
        <w:rPr>
          <w:rFonts w:ascii="Times New Roman" w:eastAsia="Times New Roman" w:hAnsi="Times New Roman" w:cs="Times New Roman"/>
          <w:b/>
          <w:lang w:eastAsia="pl-PL"/>
        </w:rPr>
        <w:t>Szkolenie jest finansowane w całości ze środków publicznych, zgodnie z art. 43 ust. 1 pkt 29 lit. C ustawy z dnia 11 marca 2004 r. o podatku od towarów i usług (</w:t>
      </w:r>
      <w:proofErr w:type="spellStart"/>
      <w:r w:rsidRPr="00ED02A5">
        <w:rPr>
          <w:rFonts w:ascii="Times New Roman" w:eastAsia="Times New Roman" w:hAnsi="Times New Roman" w:cs="Times New Roman"/>
          <w:b/>
          <w:lang w:eastAsia="pl-PL"/>
        </w:rPr>
        <w:t>Dz.U</w:t>
      </w:r>
      <w:proofErr w:type="spellEnd"/>
      <w:r w:rsidRPr="00ED02A5">
        <w:rPr>
          <w:rFonts w:ascii="Times New Roman" w:eastAsia="Times New Roman" w:hAnsi="Times New Roman" w:cs="Times New Roman"/>
          <w:b/>
          <w:lang w:eastAsia="pl-PL"/>
        </w:rPr>
        <w:t xml:space="preserve">. z 2001 r. Nr 177, poz. 1054, z </w:t>
      </w:r>
      <w:proofErr w:type="spellStart"/>
      <w:r w:rsidRPr="00ED02A5">
        <w:rPr>
          <w:rFonts w:ascii="Times New Roman" w:eastAsia="Times New Roman" w:hAnsi="Times New Roman" w:cs="Times New Roman"/>
          <w:b/>
          <w:lang w:eastAsia="pl-PL"/>
        </w:rPr>
        <w:t>późn</w:t>
      </w:r>
      <w:proofErr w:type="spellEnd"/>
      <w:r w:rsidRPr="00ED02A5">
        <w:rPr>
          <w:rFonts w:ascii="Times New Roman" w:eastAsia="Times New Roman" w:hAnsi="Times New Roman" w:cs="Times New Roman"/>
          <w:b/>
          <w:lang w:eastAsia="pl-PL"/>
        </w:rPr>
        <w:t>. zm.), co zwalnia Wykonawcę z płacenia podatku VAT.</w:t>
      </w:r>
    </w:p>
    <w:p w14:paraId="1594131B" w14:textId="77777777" w:rsidR="00ED02A5" w:rsidRPr="00ED02A5" w:rsidRDefault="00ED02A5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6CADB438" w14:textId="77777777" w:rsidR="00ED02A5" w:rsidRPr="00ED02A5" w:rsidRDefault="00ED02A5" w:rsidP="00ED02A5">
      <w:pPr>
        <w:suppressAutoHyphens w:val="0"/>
        <w:spacing w:after="0" w:line="240" w:lineRule="auto"/>
        <w:jc w:val="both"/>
        <w:rPr>
          <w:rFonts w:ascii="Times New Roman" w:eastAsiaTheme="minorHAnsi" w:hAnsi="Times New Roman" w:cs="Times New Roman"/>
          <w:b/>
          <w:caps/>
          <w:sz w:val="20"/>
          <w:szCs w:val="20"/>
          <w:lang w:eastAsia="en-US"/>
        </w:rPr>
      </w:pPr>
    </w:p>
    <w:tbl>
      <w:tblPr>
        <w:tblStyle w:val="Tabela-Siatka"/>
        <w:tblW w:w="9288" w:type="dxa"/>
        <w:tblLayout w:type="fixed"/>
        <w:tblLook w:val="04A0" w:firstRow="1" w:lastRow="0" w:firstColumn="1" w:lastColumn="0" w:noHBand="0" w:noVBand="1"/>
      </w:tblPr>
      <w:tblGrid>
        <w:gridCol w:w="2660"/>
        <w:gridCol w:w="6628"/>
      </w:tblGrid>
      <w:tr w:rsidR="00ED02A5" w:rsidRPr="002E0D3F" w14:paraId="3973E5C2" w14:textId="77777777" w:rsidTr="00662F5E">
        <w:tc>
          <w:tcPr>
            <w:tcW w:w="2660" w:type="dxa"/>
          </w:tcPr>
          <w:p w14:paraId="5EE7B823" w14:textId="77777777" w:rsidR="00ED02A5" w:rsidRPr="002E0D3F" w:rsidRDefault="00ED02A5" w:rsidP="00ED02A5">
            <w:pPr>
              <w:suppressAutoHyphens w:val="0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2E0D3F"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Kwota </w:t>
            </w: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netto w zł</w:t>
            </w:r>
            <w:r w:rsidRPr="002E0D3F">
              <w:rPr>
                <w:rFonts w:ascii="Times New Roman" w:eastAsiaTheme="minorHAnsi" w:hAnsi="Times New Roman" w:cs="Times New Roman"/>
                <w:b/>
                <w:lang w:eastAsia="en-US"/>
              </w:rPr>
              <w:t>:</w:t>
            </w:r>
            <w:r w:rsidRPr="002E0D3F">
              <w:rPr>
                <w:rFonts w:ascii="Times New Roman" w:eastAsiaTheme="minorHAnsi" w:hAnsi="Times New Roman" w:cs="Times New Roman"/>
                <w:b/>
                <w:lang w:eastAsia="en-US"/>
              </w:rPr>
              <w:br/>
            </w:r>
          </w:p>
        </w:tc>
        <w:tc>
          <w:tcPr>
            <w:tcW w:w="6628" w:type="dxa"/>
          </w:tcPr>
          <w:p w14:paraId="7A8FF0DA" w14:textId="77777777" w:rsidR="00ED02A5" w:rsidRPr="002E0D3F" w:rsidRDefault="00ED02A5" w:rsidP="00ED02A5">
            <w:pPr>
              <w:suppressAutoHyphens w:val="0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Wariant 1</w:t>
            </w:r>
            <w:r w:rsidRPr="002E0D3F">
              <w:rPr>
                <w:rFonts w:ascii="Times New Roman" w:eastAsiaTheme="minorHAnsi" w:hAnsi="Times New Roman" w:cs="Times New Roman"/>
                <w:lang w:eastAsia="en-US"/>
              </w:rPr>
              <w:t xml:space="preserve">: </w:t>
            </w:r>
          </w:p>
          <w:p w14:paraId="7F17C8BD" w14:textId="77777777" w:rsidR="00ED02A5" w:rsidRPr="002E0D3F" w:rsidRDefault="00ED02A5" w:rsidP="00ED02A5">
            <w:pPr>
              <w:suppressAutoHyphens w:val="0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14:paraId="4E7CEA14" w14:textId="77777777" w:rsidR="00ED02A5" w:rsidRPr="002E0D3F" w:rsidRDefault="00ED02A5" w:rsidP="00ED02A5">
            <w:pPr>
              <w:suppressAutoHyphens w:val="0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Wariant 2</w:t>
            </w:r>
            <w:r w:rsidRPr="002E0D3F">
              <w:rPr>
                <w:rFonts w:ascii="Times New Roman" w:eastAsiaTheme="minorHAnsi" w:hAnsi="Times New Roman" w:cs="Times New Roman"/>
                <w:lang w:eastAsia="en-US"/>
              </w:rPr>
              <w:t>:</w:t>
            </w:r>
          </w:p>
          <w:p w14:paraId="292CDF01" w14:textId="77777777" w:rsidR="00ED02A5" w:rsidRPr="002E0D3F" w:rsidRDefault="00ED02A5" w:rsidP="00ED02A5">
            <w:pPr>
              <w:suppressAutoHyphens w:val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ED02A5" w:rsidRPr="002E0D3F" w14:paraId="31EA9BA0" w14:textId="77777777" w:rsidTr="00662F5E">
        <w:tc>
          <w:tcPr>
            <w:tcW w:w="2660" w:type="dxa"/>
          </w:tcPr>
          <w:p w14:paraId="2E420664" w14:textId="77777777" w:rsidR="00ED02A5" w:rsidRPr="002E0D3F" w:rsidRDefault="00ED02A5" w:rsidP="002E0D3F">
            <w:pPr>
              <w:suppressAutoHyphens w:val="0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Kwota brutto w zł</w:t>
            </w:r>
            <w:r w:rsidRPr="002E0D3F">
              <w:rPr>
                <w:rFonts w:ascii="Times New Roman" w:eastAsiaTheme="minorHAnsi" w:hAnsi="Times New Roman" w:cs="Times New Roman"/>
                <w:b/>
                <w:lang w:eastAsia="en-US"/>
              </w:rPr>
              <w:t>:</w:t>
            </w:r>
            <w:r w:rsidRPr="002E0D3F">
              <w:rPr>
                <w:rFonts w:ascii="Times New Roman" w:eastAsiaTheme="minorHAnsi" w:hAnsi="Times New Roman" w:cs="Times New Roman"/>
                <w:b/>
                <w:lang w:eastAsia="en-US"/>
              </w:rPr>
              <w:br/>
            </w:r>
          </w:p>
        </w:tc>
        <w:tc>
          <w:tcPr>
            <w:tcW w:w="6628" w:type="dxa"/>
          </w:tcPr>
          <w:p w14:paraId="35FBE5AC" w14:textId="77777777" w:rsidR="00ED02A5" w:rsidRPr="002E0D3F" w:rsidRDefault="00ED02A5" w:rsidP="002E0D3F">
            <w:pPr>
              <w:suppressAutoHyphens w:val="0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Wariant 1</w:t>
            </w:r>
            <w:r w:rsidRPr="002E0D3F">
              <w:rPr>
                <w:rFonts w:ascii="Times New Roman" w:eastAsiaTheme="minorHAnsi" w:hAnsi="Times New Roman" w:cs="Times New Roman"/>
                <w:lang w:eastAsia="en-US"/>
              </w:rPr>
              <w:t xml:space="preserve">: </w:t>
            </w:r>
          </w:p>
          <w:p w14:paraId="1BA6CBEE" w14:textId="77777777" w:rsidR="00ED02A5" w:rsidRPr="002E0D3F" w:rsidRDefault="00ED02A5" w:rsidP="002E0D3F">
            <w:pPr>
              <w:suppressAutoHyphens w:val="0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14:paraId="68EA3822" w14:textId="77777777" w:rsidR="00ED02A5" w:rsidRPr="002E0D3F" w:rsidRDefault="00ED02A5" w:rsidP="002E0D3F">
            <w:pPr>
              <w:suppressAutoHyphens w:val="0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Wariant 2</w:t>
            </w:r>
            <w:r w:rsidRPr="002E0D3F">
              <w:rPr>
                <w:rFonts w:ascii="Times New Roman" w:eastAsiaTheme="minorHAnsi" w:hAnsi="Times New Roman" w:cs="Times New Roman"/>
                <w:lang w:eastAsia="en-US"/>
              </w:rPr>
              <w:t>:</w:t>
            </w:r>
          </w:p>
          <w:p w14:paraId="7C7865E9" w14:textId="77777777" w:rsidR="00ED02A5" w:rsidRPr="002E0D3F" w:rsidRDefault="00ED02A5" w:rsidP="002E0D3F">
            <w:pPr>
              <w:suppressAutoHyphens w:val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</w:tbl>
    <w:p w14:paraId="106105E5" w14:textId="77777777" w:rsidR="00662F5E" w:rsidRDefault="00662F5E" w:rsidP="00662F5E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752BE194" w14:textId="77777777" w:rsidR="00662F5E" w:rsidRPr="00ED02A5" w:rsidRDefault="002E0D3F" w:rsidP="00230774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ED02A5"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  <w:t>Wariant 1</w:t>
      </w:r>
      <w:r w:rsidRPr="00ED02A5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 - p</w:t>
      </w:r>
      <w:r w:rsidRPr="00ED02A5">
        <w:rPr>
          <w:rFonts w:ascii="Times New Roman" w:eastAsia="Times New Roman" w:hAnsi="Times New Roman" w:cs="Times New Roman"/>
          <w:bCs/>
          <w:i/>
          <w:kern w:val="36"/>
          <w:sz w:val="20"/>
          <w:szCs w:val="20"/>
          <w:lang w:eastAsia="pl-PL"/>
        </w:rPr>
        <w:t xml:space="preserve">rzeprowadzenie szkolenia zamkniętego dla pracowników i wolontariuszy parków narodowych oraz pracowników Ministerstwa Środowiska z zakresu </w:t>
      </w:r>
      <w:r w:rsidRPr="00ED02A5">
        <w:rPr>
          <w:rFonts w:ascii="Times New Roman" w:eastAsiaTheme="minorHAnsi" w:hAnsi="Times New Roman" w:cs="Times New Roman"/>
          <w:i/>
          <w:sz w:val="20"/>
          <w:szCs w:val="20"/>
          <w:lang w:eastAsia="en-US"/>
        </w:rPr>
        <w:t>„Kreatywne myślenie – kreatywne rozwiązywanie problemów” - organizacja 3 dwudniowych szkoleń (6x8h), max 20 osób w grupie (60 osób łącznie)</w:t>
      </w:r>
      <w:r w:rsidRPr="00ED02A5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 w si</w:t>
      </w:r>
      <w:r w:rsidR="00662F5E" w:rsidRPr="00ED02A5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edzibie Ministerstwa Środowiska</w:t>
      </w:r>
    </w:p>
    <w:p w14:paraId="2F79DE3B" w14:textId="77777777" w:rsidR="002E0D3F" w:rsidRDefault="002E0D3F" w:rsidP="00230774">
      <w:pPr>
        <w:suppressAutoHyphens w:val="0"/>
        <w:spacing w:after="0" w:line="240" w:lineRule="auto"/>
        <w:jc w:val="both"/>
        <w:rPr>
          <w:rFonts w:ascii="Times New Roman" w:eastAsiaTheme="minorHAnsi" w:hAnsi="Times New Roman" w:cs="Times New Roman"/>
          <w:i/>
          <w:sz w:val="20"/>
          <w:szCs w:val="20"/>
          <w:lang w:eastAsia="en-US"/>
        </w:rPr>
      </w:pPr>
      <w:r w:rsidRPr="00ED02A5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br/>
      </w:r>
      <w:r w:rsidRPr="00ED02A5">
        <w:rPr>
          <w:rFonts w:ascii="Times New Roman" w:eastAsiaTheme="minorHAnsi" w:hAnsi="Times New Roman" w:cs="Times New Roman"/>
          <w:b/>
          <w:i/>
          <w:sz w:val="20"/>
          <w:szCs w:val="20"/>
          <w:lang w:eastAsia="en-US"/>
        </w:rPr>
        <w:t>Wariant 2 – p</w:t>
      </w:r>
      <w:r w:rsidRPr="00ED02A5">
        <w:rPr>
          <w:rFonts w:ascii="Times New Roman" w:eastAsia="Times New Roman" w:hAnsi="Times New Roman" w:cs="Times New Roman"/>
          <w:bCs/>
          <w:i/>
          <w:kern w:val="36"/>
          <w:sz w:val="20"/>
          <w:szCs w:val="20"/>
          <w:lang w:eastAsia="pl-PL"/>
        </w:rPr>
        <w:t xml:space="preserve">rzeprowadzenie szkolenia zamkniętego dla pracowników i wolontariuszy parków narodowych oraz pracowników Ministerstwa Środowiska z zakresu </w:t>
      </w:r>
      <w:r w:rsidRPr="00ED02A5">
        <w:rPr>
          <w:rFonts w:ascii="Times New Roman" w:eastAsiaTheme="minorHAnsi" w:hAnsi="Times New Roman" w:cs="Times New Roman"/>
          <w:i/>
          <w:sz w:val="20"/>
          <w:szCs w:val="20"/>
          <w:lang w:eastAsia="en-US"/>
        </w:rPr>
        <w:t xml:space="preserve">„Kreatywne myślenie – kreatywne rozwiązywanie problemów” - organizacja 3 dwudniowych szkoleń (6x8h), max 20 osób w grupie (60 osób łącznie) </w:t>
      </w:r>
      <w:r w:rsidRPr="00ED02A5">
        <w:rPr>
          <w:rFonts w:ascii="Times New Roman" w:eastAsia="Times New Roman" w:hAnsi="Times New Roman" w:cs="Times New Roman"/>
          <w:bCs/>
          <w:i/>
          <w:kern w:val="36"/>
          <w:sz w:val="20"/>
          <w:szCs w:val="20"/>
          <w:lang w:eastAsia="pl-PL"/>
        </w:rPr>
        <w:t xml:space="preserve">we wskazanym przez Zamawiającego </w:t>
      </w:r>
      <w:r w:rsidRPr="00ED02A5">
        <w:rPr>
          <w:rFonts w:ascii="Times New Roman" w:eastAsiaTheme="minorHAnsi" w:hAnsi="Times New Roman" w:cs="Times New Roman"/>
          <w:i/>
          <w:sz w:val="20"/>
          <w:szCs w:val="20"/>
          <w:lang w:eastAsia="en-US"/>
        </w:rPr>
        <w:t>miejscu oddalonym od Warszawy o ok.150 km</w:t>
      </w:r>
    </w:p>
    <w:p w14:paraId="714F53D3" w14:textId="77777777" w:rsidR="00230774" w:rsidRDefault="00230774" w:rsidP="00230774">
      <w:pPr>
        <w:suppressAutoHyphens w:val="0"/>
        <w:spacing w:after="0" w:line="240" w:lineRule="auto"/>
        <w:jc w:val="both"/>
        <w:rPr>
          <w:rFonts w:ascii="Times New Roman" w:eastAsiaTheme="minorHAnsi" w:hAnsi="Times New Roman" w:cs="Times New Roman"/>
          <w:i/>
          <w:sz w:val="20"/>
          <w:szCs w:val="20"/>
          <w:lang w:eastAsia="en-US"/>
        </w:rPr>
      </w:pPr>
    </w:p>
    <w:p w14:paraId="0B4FB00E" w14:textId="524669B8" w:rsidR="00230774" w:rsidRPr="00ED02A5" w:rsidRDefault="00230774" w:rsidP="00230774">
      <w:pPr>
        <w:suppressAutoHyphens w:val="0"/>
        <w:spacing w:after="0" w:line="240" w:lineRule="auto"/>
        <w:jc w:val="both"/>
        <w:rPr>
          <w:rFonts w:ascii="Times New Roman" w:eastAsiaTheme="minorHAnsi" w:hAnsi="Times New Roman" w:cs="Times New Roman"/>
          <w:i/>
          <w:sz w:val="20"/>
          <w:szCs w:val="20"/>
          <w:lang w:eastAsia="en-US"/>
        </w:rPr>
      </w:pPr>
      <w:r w:rsidRPr="00230774">
        <w:rPr>
          <w:rFonts w:ascii="Times New Roman" w:eastAsiaTheme="minorHAnsi" w:hAnsi="Times New Roman" w:cs="Times New Roman"/>
          <w:i/>
          <w:sz w:val="20"/>
          <w:szCs w:val="20"/>
          <w:lang w:eastAsia="en-US"/>
        </w:rPr>
        <w:t>W obu wariantach Zamawiający zapewnia miejsce realizacji (sala wykładowa z projektorem multimedialnym</w:t>
      </w:r>
      <w:r w:rsidR="00CE2997">
        <w:rPr>
          <w:rFonts w:ascii="Times New Roman" w:eastAsiaTheme="minorHAnsi" w:hAnsi="Times New Roman" w:cs="Times New Roman"/>
          <w:i/>
          <w:sz w:val="20"/>
          <w:szCs w:val="20"/>
          <w:lang w:eastAsia="en-US"/>
        </w:rPr>
        <w:t xml:space="preserve"> i </w:t>
      </w:r>
      <w:proofErr w:type="spellStart"/>
      <w:r w:rsidR="00CE2997">
        <w:rPr>
          <w:rFonts w:ascii="Times New Roman" w:eastAsiaTheme="minorHAnsi" w:hAnsi="Times New Roman" w:cs="Times New Roman"/>
          <w:i/>
          <w:sz w:val="20"/>
          <w:szCs w:val="20"/>
          <w:lang w:eastAsia="en-US"/>
        </w:rPr>
        <w:t>flipchartem</w:t>
      </w:r>
      <w:proofErr w:type="spellEnd"/>
      <w:r w:rsidRPr="00230774">
        <w:rPr>
          <w:rFonts w:ascii="Times New Roman" w:eastAsiaTheme="minorHAnsi" w:hAnsi="Times New Roman" w:cs="Times New Roman"/>
          <w:i/>
          <w:sz w:val="20"/>
          <w:szCs w:val="20"/>
          <w:lang w:eastAsia="en-US"/>
        </w:rPr>
        <w:t>) i catering (przerwy kawowe + obiad). Koszty dojazdu i no</w:t>
      </w:r>
      <w:r w:rsidR="00B71F10">
        <w:rPr>
          <w:rFonts w:ascii="Times New Roman" w:eastAsiaTheme="minorHAnsi" w:hAnsi="Times New Roman" w:cs="Times New Roman"/>
          <w:i/>
          <w:sz w:val="20"/>
          <w:szCs w:val="20"/>
          <w:lang w:eastAsia="en-US"/>
        </w:rPr>
        <w:t>clegu trenera ponosi Wykonawca.</w:t>
      </w:r>
    </w:p>
    <w:p w14:paraId="0B21B9DE" w14:textId="77777777" w:rsidR="002369BF" w:rsidRDefault="002369BF" w:rsidP="00662F5E">
      <w:pPr>
        <w:suppressAutoHyphens w:val="0"/>
        <w:spacing w:after="0" w:line="240" w:lineRule="auto"/>
        <w:rPr>
          <w:rFonts w:ascii="Times New Roman" w:eastAsiaTheme="minorHAnsi" w:hAnsi="Times New Roman" w:cs="Times New Roman"/>
          <w:i/>
          <w:sz w:val="16"/>
          <w:szCs w:val="16"/>
          <w:lang w:eastAsia="en-US"/>
        </w:rPr>
      </w:pPr>
    </w:p>
    <w:p w14:paraId="27E436A4" w14:textId="77777777" w:rsidR="00662F5E" w:rsidRPr="00662F5E" w:rsidRDefault="00662F5E" w:rsidP="00662F5E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tbl>
      <w:tblPr>
        <w:tblStyle w:val="Tabela-Siatka"/>
        <w:tblW w:w="9296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2101"/>
        <w:gridCol w:w="2211"/>
        <w:gridCol w:w="2211"/>
        <w:gridCol w:w="2211"/>
      </w:tblGrid>
      <w:tr w:rsidR="002E0D3F" w:rsidRPr="002E0D3F" w14:paraId="1D1B231E" w14:textId="77777777" w:rsidTr="00822A49">
        <w:trPr>
          <w:jc w:val="center"/>
        </w:trPr>
        <w:tc>
          <w:tcPr>
            <w:tcW w:w="9296" w:type="dxa"/>
            <w:gridSpan w:val="5"/>
          </w:tcPr>
          <w:p w14:paraId="791105DF" w14:textId="77777777" w:rsidR="002E0D3F" w:rsidRPr="002E0D3F" w:rsidRDefault="002E0D3F" w:rsidP="002E0D3F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2E0D3F">
              <w:rPr>
                <w:rFonts w:ascii="Times New Roman" w:eastAsiaTheme="minorHAnsi" w:hAnsi="Times New Roman" w:cs="Times New Roman"/>
                <w:b/>
                <w:lang w:eastAsia="en-US"/>
              </w:rPr>
              <w:t>Wymagania minimalne</w:t>
            </w:r>
          </w:p>
        </w:tc>
      </w:tr>
      <w:tr w:rsidR="002E0D3F" w:rsidRPr="002E0D3F" w14:paraId="7D8FDDAF" w14:textId="77777777" w:rsidTr="00822A49">
        <w:trPr>
          <w:jc w:val="center"/>
        </w:trPr>
        <w:tc>
          <w:tcPr>
            <w:tcW w:w="9296" w:type="dxa"/>
            <w:gridSpan w:val="5"/>
          </w:tcPr>
          <w:p w14:paraId="351EE6FA" w14:textId="77777777" w:rsidR="002E0D3F" w:rsidRPr="000221D6" w:rsidRDefault="002E0D3F" w:rsidP="00382C67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2E0D3F">
              <w:rPr>
                <w:rFonts w:ascii="Times New Roman" w:eastAsiaTheme="minorHAnsi" w:hAnsi="Times New Roman" w:cs="Times New Roman"/>
                <w:b/>
                <w:lang w:eastAsia="en-US"/>
              </w:rPr>
              <w:t>Doświadczenie Wykonawcy</w:t>
            </w:r>
            <w:r w:rsidR="000221D6"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 </w:t>
            </w:r>
            <w:r w:rsidRPr="002E0D3F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>(</w:t>
            </w:r>
            <w:r w:rsidR="00230774">
              <w:rPr>
                <w:rFonts w:ascii="Times New Roman" w:eastAsiaTheme="minorHAnsi" w:hAnsi="Times New Roman" w:cs="Times New Roman"/>
                <w:bCs/>
                <w:i/>
                <w:sz w:val="16"/>
                <w:szCs w:val="16"/>
                <w:lang w:eastAsia="en-US"/>
              </w:rPr>
              <w:t>M</w:t>
            </w:r>
            <w:r w:rsidRPr="002E0D3F">
              <w:rPr>
                <w:rFonts w:ascii="Times New Roman" w:eastAsiaTheme="minorHAnsi" w:hAnsi="Times New Roman" w:cs="Times New Roman"/>
                <w:bCs/>
                <w:i/>
                <w:sz w:val="16"/>
                <w:szCs w:val="16"/>
                <w:lang w:eastAsia="en-US"/>
              </w:rPr>
              <w:t xml:space="preserve">inimum 3-letnie doświadczenie w prowadzeniu działalności </w:t>
            </w:r>
            <w:r w:rsidR="00230774">
              <w:rPr>
                <w:rFonts w:ascii="Times New Roman" w:eastAsiaTheme="minorHAnsi" w:hAnsi="Times New Roman" w:cs="Times New Roman"/>
                <w:bCs/>
                <w:i/>
                <w:sz w:val="16"/>
                <w:szCs w:val="16"/>
                <w:lang w:eastAsia="en-US"/>
              </w:rPr>
              <w:t xml:space="preserve">szkoleniowej. Zleceniodawca </w:t>
            </w:r>
            <w:r w:rsidR="00B71F10">
              <w:rPr>
                <w:rFonts w:ascii="Times New Roman" w:eastAsiaTheme="minorHAnsi" w:hAnsi="Times New Roman" w:cs="Times New Roman"/>
                <w:bCs/>
                <w:i/>
                <w:sz w:val="16"/>
                <w:szCs w:val="16"/>
                <w:lang w:eastAsia="en-US"/>
              </w:rPr>
              <w:t>akceptuje oświadczenie</w:t>
            </w:r>
            <w:r w:rsidR="00382C67">
              <w:rPr>
                <w:rFonts w:ascii="Times New Roman" w:eastAsiaTheme="minorHAnsi" w:hAnsi="Times New Roman" w:cs="Times New Roman"/>
                <w:bCs/>
                <w:i/>
                <w:sz w:val="16"/>
                <w:szCs w:val="16"/>
                <w:lang w:eastAsia="en-US"/>
              </w:rPr>
              <w:t>.</w:t>
            </w:r>
            <w:r w:rsidR="00B71F10">
              <w:rPr>
                <w:rFonts w:ascii="Times New Roman" w:eastAsiaTheme="minorHAnsi" w:hAnsi="Times New Roman" w:cs="Times New Roman"/>
                <w:bCs/>
                <w:i/>
                <w:sz w:val="16"/>
                <w:szCs w:val="16"/>
                <w:lang w:eastAsia="en-US"/>
              </w:rPr>
              <w:t>)</w:t>
            </w:r>
          </w:p>
        </w:tc>
      </w:tr>
      <w:tr w:rsidR="00230774" w:rsidRPr="002E0D3F" w14:paraId="76B0C40F" w14:textId="77777777" w:rsidTr="00230774">
        <w:trPr>
          <w:jc w:val="center"/>
        </w:trPr>
        <w:tc>
          <w:tcPr>
            <w:tcW w:w="9296" w:type="dxa"/>
            <w:gridSpan w:val="5"/>
          </w:tcPr>
          <w:p w14:paraId="13386CC0" w14:textId="77777777" w:rsidR="00230774" w:rsidRPr="002E0D3F" w:rsidRDefault="00230774" w:rsidP="002E0D3F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</w:tr>
      <w:tr w:rsidR="00230774" w:rsidRPr="002E0D3F" w14:paraId="1F1A8FC4" w14:textId="77777777" w:rsidTr="00230774">
        <w:trPr>
          <w:jc w:val="center"/>
        </w:trPr>
        <w:tc>
          <w:tcPr>
            <w:tcW w:w="9296" w:type="dxa"/>
            <w:gridSpan w:val="5"/>
          </w:tcPr>
          <w:p w14:paraId="765E6A22" w14:textId="77777777" w:rsidR="00230774" w:rsidRPr="002E0D3F" w:rsidRDefault="00230774" w:rsidP="00230774">
            <w:pPr>
              <w:suppressAutoHyphens w:val="0"/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  <w:r w:rsidRPr="002E0D3F">
              <w:rPr>
                <w:rFonts w:ascii="Times New Roman" w:eastAsiaTheme="minorHAnsi" w:hAnsi="Times New Roman" w:cs="Times New Roman"/>
                <w:b/>
                <w:lang w:eastAsia="en-US"/>
              </w:rPr>
              <w:t>Trener</w:t>
            </w: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 </w:t>
            </w:r>
            <w:r w:rsidRPr="00230774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>(należy wymienić  szkolenia  przeprowadzone przez Trenera w okresie  3 lat przed  terminem  złożenia Oferty, z 1 .z zakresu kreatywnego myślenia</w:t>
            </w:r>
            <w:r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>)</w:t>
            </w:r>
          </w:p>
        </w:tc>
      </w:tr>
      <w:tr w:rsidR="000A7C7C" w:rsidRPr="002E0D3F" w14:paraId="3F0E0B59" w14:textId="77777777" w:rsidTr="000A7C7C">
        <w:trPr>
          <w:jc w:val="center"/>
        </w:trPr>
        <w:tc>
          <w:tcPr>
            <w:tcW w:w="562" w:type="dxa"/>
            <w:vAlign w:val="center"/>
          </w:tcPr>
          <w:p w14:paraId="0D21F9A6" w14:textId="18D6317F" w:rsidR="000A7C7C" w:rsidRPr="000A7C7C" w:rsidRDefault="000A7C7C" w:rsidP="002E0D3F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0A7C7C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L.p.</w:t>
            </w:r>
          </w:p>
        </w:tc>
        <w:tc>
          <w:tcPr>
            <w:tcW w:w="2101" w:type="dxa"/>
            <w:vAlign w:val="center"/>
          </w:tcPr>
          <w:p w14:paraId="6B731717" w14:textId="61BA5B93" w:rsidR="000A7C7C" w:rsidRPr="002E0D3F" w:rsidRDefault="000A7C7C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2E0D3F"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  <w:t>Temat szkolenia</w:t>
            </w:r>
          </w:p>
        </w:tc>
        <w:tc>
          <w:tcPr>
            <w:tcW w:w="2211" w:type="dxa"/>
            <w:vAlign w:val="center"/>
          </w:tcPr>
          <w:p w14:paraId="3949B9A1" w14:textId="35B112E5" w:rsidR="000A7C7C" w:rsidRPr="002E0D3F" w:rsidRDefault="000A7C7C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2E0D3F"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  <w:t>Odbiorca</w:t>
            </w:r>
          </w:p>
        </w:tc>
        <w:tc>
          <w:tcPr>
            <w:tcW w:w="2211" w:type="dxa"/>
            <w:vAlign w:val="center"/>
          </w:tcPr>
          <w:p w14:paraId="5C631B18" w14:textId="52F7BFBE" w:rsidR="000A7C7C" w:rsidRDefault="000A7C7C" w:rsidP="002E0D3F">
            <w:pPr>
              <w:suppressAutoHyphens w:val="0"/>
              <w:rPr>
                <w:rStyle w:val="Odwoaniedokomentarza"/>
              </w:rPr>
            </w:pPr>
            <w:r w:rsidRPr="002E0D3F"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  <w:t>Data realizacji</w:t>
            </w:r>
          </w:p>
        </w:tc>
        <w:tc>
          <w:tcPr>
            <w:tcW w:w="2211" w:type="dxa"/>
            <w:vAlign w:val="center"/>
          </w:tcPr>
          <w:p w14:paraId="61135E1B" w14:textId="4824E54A" w:rsidR="000A7C7C" w:rsidRPr="002E0D3F" w:rsidRDefault="000A7C7C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  <w:t>Dane osoby, która może potwierdzić należyte wykonanie usługi (telefon, adres poczty elektronicznej)</w:t>
            </w:r>
          </w:p>
        </w:tc>
      </w:tr>
      <w:tr w:rsidR="002E0D3F" w:rsidRPr="002E0D3F" w14:paraId="41C616AB" w14:textId="77777777" w:rsidTr="000A7C7C">
        <w:trPr>
          <w:jc w:val="center"/>
        </w:trPr>
        <w:tc>
          <w:tcPr>
            <w:tcW w:w="562" w:type="dxa"/>
          </w:tcPr>
          <w:p w14:paraId="590A1DF4" w14:textId="77777777" w:rsidR="002E0D3F" w:rsidRPr="002E0D3F" w:rsidRDefault="002E0D3F" w:rsidP="002E0D3F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2E0D3F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101" w:type="dxa"/>
            <w:vAlign w:val="center"/>
          </w:tcPr>
          <w:p w14:paraId="742C0BFA" w14:textId="77777777" w:rsidR="002E0D3F" w:rsidRPr="002E0D3F" w:rsidRDefault="002E0D3F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11" w:type="dxa"/>
            <w:vAlign w:val="center"/>
          </w:tcPr>
          <w:p w14:paraId="58D47D11" w14:textId="77777777" w:rsidR="002E0D3F" w:rsidRPr="002E0D3F" w:rsidRDefault="002E0D3F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11" w:type="dxa"/>
            <w:vAlign w:val="center"/>
          </w:tcPr>
          <w:p w14:paraId="6ACEC9C4" w14:textId="77777777" w:rsidR="002E0D3F" w:rsidRPr="002E0D3F" w:rsidRDefault="002E0D3F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11" w:type="dxa"/>
            <w:vAlign w:val="center"/>
          </w:tcPr>
          <w:p w14:paraId="1A1F672E" w14:textId="77777777" w:rsidR="002E0D3F" w:rsidRPr="002E0D3F" w:rsidRDefault="002E0D3F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E0D3F" w:rsidRPr="002E0D3F" w14:paraId="63C38017" w14:textId="77777777" w:rsidTr="000A7C7C">
        <w:trPr>
          <w:jc w:val="center"/>
        </w:trPr>
        <w:tc>
          <w:tcPr>
            <w:tcW w:w="562" w:type="dxa"/>
          </w:tcPr>
          <w:p w14:paraId="6760787C" w14:textId="77777777" w:rsidR="002E0D3F" w:rsidRPr="002E0D3F" w:rsidRDefault="002E0D3F" w:rsidP="002E0D3F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2E0D3F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101" w:type="dxa"/>
            <w:vAlign w:val="center"/>
          </w:tcPr>
          <w:p w14:paraId="7AFB0921" w14:textId="77777777" w:rsidR="002E0D3F" w:rsidRPr="002E0D3F" w:rsidRDefault="002E0D3F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11" w:type="dxa"/>
            <w:vAlign w:val="center"/>
          </w:tcPr>
          <w:p w14:paraId="0B9A4043" w14:textId="77777777" w:rsidR="002E0D3F" w:rsidRPr="002E0D3F" w:rsidRDefault="002E0D3F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11" w:type="dxa"/>
            <w:vAlign w:val="center"/>
          </w:tcPr>
          <w:p w14:paraId="379FF4D3" w14:textId="77777777" w:rsidR="002E0D3F" w:rsidRPr="002E0D3F" w:rsidRDefault="002E0D3F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11" w:type="dxa"/>
            <w:vAlign w:val="center"/>
          </w:tcPr>
          <w:p w14:paraId="0E801C1F" w14:textId="77777777" w:rsidR="002E0D3F" w:rsidRPr="002E0D3F" w:rsidRDefault="002E0D3F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E0D3F" w:rsidRPr="002E0D3F" w14:paraId="08F1E500" w14:textId="77777777" w:rsidTr="000A7C7C">
        <w:trPr>
          <w:jc w:val="center"/>
        </w:trPr>
        <w:tc>
          <w:tcPr>
            <w:tcW w:w="562" w:type="dxa"/>
          </w:tcPr>
          <w:p w14:paraId="5E15E059" w14:textId="77777777" w:rsidR="002E0D3F" w:rsidRPr="002E0D3F" w:rsidRDefault="002E0D3F" w:rsidP="002E0D3F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2E0D3F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101" w:type="dxa"/>
            <w:vAlign w:val="center"/>
          </w:tcPr>
          <w:p w14:paraId="084CA90D" w14:textId="77777777" w:rsidR="002E0D3F" w:rsidRPr="002E0D3F" w:rsidRDefault="002E0D3F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11" w:type="dxa"/>
            <w:vAlign w:val="center"/>
          </w:tcPr>
          <w:p w14:paraId="7FFE0EB7" w14:textId="77777777" w:rsidR="002E0D3F" w:rsidRPr="002E0D3F" w:rsidRDefault="002E0D3F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11" w:type="dxa"/>
            <w:vAlign w:val="center"/>
          </w:tcPr>
          <w:p w14:paraId="50878F1F" w14:textId="77777777" w:rsidR="002E0D3F" w:rsidRPr="002E0D3F" w:rsidRDefault="002E0D3F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11" w:type="dxa"/>
            <w:vAlign w:val="center"/>
          </w:tcPr>
          <w:p w14:paraId="7B8A6FD9" w14:textId="77777777" w:rsidR="002E0D3F" w:rsidRPr="002E0D3F" w:rsidRDefault="002E0D3F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E0D3F" w:rsidRPr="002E0D3F" w14:paraId="20AB4BD9" w14:textId="77777777" w:rsidTr="000A7C7C">
        <w:trPr>
          <w:jc w:val="center"/>
        </w:trPr>
        <w:tc>
          <w:tcPr>
            <w:tcW w:w="562" w:type="dxa"/>
          </w:tcPr>
          <w:p w14:paraId="42EAEC91" w14:textId="77777777" w:rsidR="002E0D3F" w:rsidRPr="002E0D3F" w:rsidRDefault="002E0D3F" w:rsidP="002E0D3F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2E0D3F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lastRenderedPageBreak/>
              <w:t>4</w:t>
            </w:r>
          </w:p>
        </w:tc>
        <w:tc>
          <w:tcPr>
            <w:tcW w:w="2101" w:type="dxa"/>
            <w:vAlign w:val="center"/>
          </w:tcPr>
          <w:p w14:paraId="49826006" w14:textId="77777777" w:rsidR="002E0D3F" w:rsidRPr="002E0D3F" w:rsidRDefault="002E0D3F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11" w:type="dxa"/>
            <w:vAlign w:val="center"/>
          </w:tcPr>
          <w:p w14:paraId="29AAAEDB" w14:textId="77777777" w:rsidR="002E0D3F" w:rsidRPr="002E0D3F" w:rsidRDefault="002E0D3F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11" w:type="dxa"/>
            <w:vAlign w:val="center"/>
          </w:tcPr>
          <w:p w14:paraId="1402D7E2" w14:textId="77777777" w:rsidR="002E0D3F" w:rsidRPr="002E0D3F" w:rsidRDefault="002E0D3F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11" w:type="dxa"/>
            <w:vAlign w:val="center"/>
          </w:tcPr>
          <w:p w14:paraId="4C20C827" w14:textId="77777777" w:rsidR="002E0D3F" w:rsidRPr="002E0D3F" w:rsidRDefault="002E0D3F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E0D3F" w:rsidRPr="002E0D3F" w14:paraId="12689540" w14:textId="77777777" w:rsidTr="000A7C7C">
        <w:trPr>
          <w:jc w:val="center"/>
        </w:trPr>
        <w:tc>
          <w:tcPr>
            <w:tcW w:w="562" w:type="dxa"/>
          </w:tcPr>
          <w:p w14:paraId="668988D7" w14:textId="77777777" w:rsidR="002E0D3F" w:rsidRPr="002E0D3F" w:rsidRDefault="002E0D3F" w:rsidP="002E0D3F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2E0D3F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101" w:type="dxa"/>
            <w:vAlign w:val="center"/>
          </w:tcPr>
          <w:p w14:paraId="4553851C" w14:textId="77777777" w:rsidR="002E0D3F" w:rsidRPr="002E0D3F" w:rsidRDefault="002E0D3F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11" w:type="dxa"/>
            <w:vAlign w:val="center"/>
          </w:tcPr>
          <w:p w14:paraId="30265751" w14:textId="77777777" w:rsidR="002E0D3F" w:rsidRPr="002E0D3F" w:rsidRDefault="002E0D3F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11" w:type="dxa"/>
            <w:vAlign w:val="center"/>
          </w:tcPr>
          <w:p w14:paraId="49F09797" w14:textId="77777777" w:rsidR="002E0D3F" w:rsidRPr="002E0D3F" w:rsidRDefault="002E0D3F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11" w:type="dxa"/>
            <w:vAlign w:val="center"/>
          </w:tcPr>
          <w:p w14:paraId="2DF45B8A" w14:textId="77777777" w:rsidR="002E0D3F" w:rsidRPr="002E0D3F" w:rsidRDefault="002E0D3F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E0D3F" w:rsidRPr="002E0D3F" w14:paraId="3F33D303" w14:textId="77777777" w:rsidTr="000A7C7C">
        <w:trPr>
          <w:jc w:val="center"/>
        </w:trPr>
        <w:tc>
          <w:tcPr>
            <w:tcW w:w="562" w:type="dxa"/>
          </w:tcPr>
          <w:p w14:paraId="5132831A" w14:textId="77777777" w:rsidR="002E0D3F" w:rsidRPr="002E0D3F" w:rsidRDefault="002E0D3F" w:rsidP="002E0D3F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2E0D3F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101" w:type="dxa"/>
            <w:vAlign w:val="center"/>
          </w:tcPr>
          <w:p w14:paraId="19DC67E5" w14:textId="77777777" w:rsidR="002E0D3F" w:rsidRPr="002E0D3F" w:rsidRDefault="002E0D3F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11" w:type="dxa"/>
            <w:vAlign w:val="center"/>
          </w:tcPr>
          <w:p w14:paraId="378A81CD" w14:textId="77777777" w:rsidR="002E0D3F" w:rsidRPr="002E0D3F" w:rsidRDefault="002E0D3F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11" w:type="dxa"/>
            <w:vAlign w:val="center"/>
          </w:tcPr>
          <w:p w14:paraId="57A2657F" w14:textId="77777777" w:rsidR="002E0D3F" w:rsidRPr="002E0D3F" w:rsidRDefault="002E0D3F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11" w:type="dxa"/>
            <w:vAlign w:val="center"/>
          </w:tcPr>
          <w:p w14:paraId="0C1C92AE" w14:textId="77777777" w:rsidR="002E0D3F" w:rsidRPr="002E0D3F" w:rsidRDefault="002E0D3F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E0D3F" w:rsidRPr="002E0D3F" w14:paraId="0464AE3A" w14:textId="77777777" w:rsidTr="000A7C7C">
        <w:trPr>
          <w:jc w:val="center"/>
        </w:trPr>
        <w:tc>
          <w:tcPr>
            <w:tcW w:w="562" w:type="dxa"/>
          </w:tcPr>
          <w:p w14:paraId="4232DD9A" w14:textId="77777777" w:rsidR="002E0D3F" w:rsidRPr="002E0D3F" w:rsidRDefault="002E0D3F" w:rsidP="002E0D3F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2E0D3F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101" w:type="dxa"/>
            <w:vAlign w:val="center"/>
          </w:tcPr>
          <w:p w14:paraId="346C29AC" w14:textId="77777777" w:rsidR="002E0D3F" w:rsidRPr="002E0D3F" w:rsidRDefault="002E0D3F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11" w:type="dxa"/>
            <w:vAlign w:val="center"/>
          </w:tcPr>
          <w:p w14:paraId="34878553" w14:textId="77777777" w:rsidR="002E0D3F" w:rsidRPr="002E0D3F" w:rsidRDefault="002E0D3F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11" w:type="dxa"/>
            <w:vAlign w:val="center"/>
          </w:tcPr>
          <w:p w14:paraId="4E1292D3" w14:textId="77777777" w:rsidR="002E0D3F" w:rsidRPr="002E0D3F" w:rsidRDefault="002E0D3F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11" w:type="dxa"/>
            <w:vAlign w:val="center"/>
          </w:tcPr>
          <w:p w14:paraId="3997820B" w14:textId="77777777" w:rsidR="002E0D3F" w:rsidRPr="002E0D3F" w:rsidRDefault="002E0D3F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E0D3F" w:rsidRPr="002E0D3F" w14:paraId="7F44B646" w14:textId="77777777" w:rsidTr="000A7C7C">
        <w:trPr>
          <w:jc w:val="center"/>
        </w:trPr>
        <w:tc>
          <w:tcPr>
            <w:tcW w:w="562" w:type="dxa"/>
          </w:tcPr>
          <w:p w14:paraId="257C8C76" w14:textId="77777777" w:rsidR="002E0D3F" w:rsidRPr="002E0D3F" w:rsidRDefault="002E0D3F" w:rsidP="002E0D3F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2E0D3F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101" w:type="dxa"/>
            <w:vAlign w:val="center"/>
          </w:tcPr>
          <w:p w14:paraId="362556D8" w14:textId="77777777" w:rsidR="002E0D3F" w:rsidRPr="002E0D3F" w:rsidRDefault="002E0D3F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11" w:type="dxa"/>
            <w:vAlign w:val="center"/>
          </w:tcPr>
          <w:p w14:paraId="51817D5A" w14:textId="77777777" w:rsidR="002E0D3F" w:rsidRPr="002E0D3F" w:rsidRDefault="002E0D3F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11" w:type="dxa"/>
            <w:vAlign w:val="center"/>
          </w:tcPr>
          <w:p w14:paraId="6FB2BA36" w14:textId="77777777" w:rsidR="002E0D3F" w:rsidRPr="002E0D3F" w:rsidRDefault="002E0D3F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11" w:type="dxa"/>
            <w:vAlign w:val="center"/>
          </w:tcPr>
          <w:p w14:paraId="369EA5A0" w14:textId="77777777" w:rsidR="002E0D3F" w:rsidRPr="002E0D3F" w:rsidRDefault="002E0D3F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E0D3F" w:rsidRPr="002E0D3F" w14:paraId="734764B3" w14:textId="77777777" w:rsidTr="000A7C7C">
        <w:trPr>
          <w:jc w:val="center"/>
        </w:trPr>
        <w:tc>
          <w:tcPr>
            <w:tcW w:w="562" w:type="dxa"/>
          </w:tcPr>
          <w:p w14:paraId="0A11A2C1" w14:textId="77777777" w:rsidR="002E0D3F" w:rsidRPr="002E0D3F" w:rsidRDefault="002E0D3F" w:rsidP="002E0D3F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2E0D3F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2101" w:type="dxa"/>
            <w:vAlign w:val="center"/>
          </w:tcPr>
          <w:p w14:paraId="619D7B63" w14:textId="77777777" w:rsidR="002E0D3F" w:rsidRPr="002E0D3F" w:rsidRDefault="002E0D3F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11" w:type="dxa"/>
            <w:vAlign w:val="center"/>
          </w:tcPr>
          <w:p w14:paraId="7193646C" w14:textId="77777777" w:rsidR="002E0D3F" w:rsidRPr="002E0D3F" w:rsidRDefault="002E0D3F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11" w:type="dxa"/>
            <w:vAlign w:val="center"/>
          </w:tcPr>
          <w:p w14:paraId="3E806CCF" w14:textId="77777777" w:rsidR="002E0D3F" w:rsidRPr="002E0D3F" w:rsidRDefault="002E0D3F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11" w:type="dxa"/>
            <w:vAlign w:val="center"/>
          </w:tcPr>
          <w:p w14:paraId="5FDB187D" w14:textId="77777777" w:rsidR="002E0D3F" w:rsidRPr="002E0D3F" w:rsidRDefault="002E0D3F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E0D3F" w:rsidRPr="002E0D3F" w14:paraId="01D03B16" w14:textId="77777777" w:rsidTr="000A7C7C">
        <w:trPr>
          <w:jc w:val="center"/>
        </w:trPr>
        <w:tc>
          <w:tcPr>
            <w:tcW w:w="562" w:type="dxa"/>
          </w:tcPr>
          <w:p w14:paraId="14EF1972" w14:textId="77777777" w:rsidR="002E0D3F" w:rsidRPr="002E0D3F" w:rsidRDefault="002E0D3F" w:rsidP="002E0D3F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2E0D3F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2101" w:type="dxa"/>
            <w:vAlign w:val="center"/>
          </w:tcPr>
          <w:p w14:paraId="33AFEBFA" w14:textId="77777777" w:rsidR="002E0D3F" w:rsidRPr="002E0D3F" w:rsidRDefault="002E0D3F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11" w:type="dxa"/>
            <w:vAlign w:val="center"/>
          </w:tcPr>
          <w:p w14:paraId="7EFCAD2F" w14:textId="77777777" w:rsidR="002E0D3F" w:rsidRPr="002E0D3F" w:rsidRDefault="002E0D3F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11" w:type="dxa"/>
            <w:vAlign w:val="center"/>
          </w:tcPr>
          <w:p w14:paraId="3E8CDC56" w14:textId="77777777" w:rsidR="002E0D3F" w:rsidRPr="002E0D3F" w:rsidRDefault="002E0D3F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11" w:type="dxa"/>
            <w:vAlign w:val="center"/>
          </w:tcPr>
          <w:p w14:paraId="3CED9740" w14:textId="77777777" w:rsidR="002E0D3F" w:rsidRPr="002E0D3F" w:rsidRDefault="002E0D3F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0A7C7C" w:rsidRPr="002E0D3F" w14:paraId="06195718" w14:textId="77777777" w:rsidTr="00822A49">
        <w:trPr>
          <w:trHeight w:val="470"/>
          <w:jc w:val="center"/>
        </w:trPr>
        <w:tc>
          <w:tcPr>
            <w:tcW w:w="9296" w:type="dxa"/>
            <w:gridSpan w:val="5"/>
          </w:tcPr>
          <w:p w14:paraId="364B6974" w14:textId="77777777" w:rsidR="000A7C7C" w:rsidRPr="002E0D3F" w:rsidRDefault="000A7C7C" w:rsidP="002E0D3F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</w:p>
        </w:tc>
      </w:tr>
      <w:tr w:rsidR="002E0D3F" w:rsidRPr="002E0D3F" w14:paraId="7A4660C0" w14:textId="77777777" w:rsidTr="00822A49">
        <w:trPr>
          <w:trHeight w:val="470"/>
          <w:jc w:val="center"/>
        </w:trPr>
        <w:tc>
          <w:tcPr>
            <w:tcW w:w="9296" w:type="dxa"/>
            <w:gridSpan w:val="5"/>
          </w:tcPr>
          <w:p w14:paraId="2C775D63" w14:textId="77777777" w:rsidR="002E0D3F" w:rsidRPr="002E0D3F" w:rsidRDefault="002E0D3F" w:rsidP="002E0D3F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2E0D3F">
              <w:rPr>
                <w:rFonts w:ascii="Times New Roman" w:eastAsiaTheme="minorHAnsi" w:hAnsi="Times New Roman" w:cs="Times New Roman"/>
                <w:b/>
                <w:lang w:eastAsia="en-US"/>
              </w:rPr>
              <w:t>Kryteria oceny ofert</w:t>
            </w:r>
          </w:p>
        </w:tc>
      </w:tr>
      <w:tr w:rsidR="002E0D3F" w:rsidRPr="002E0D3F" w14:paraId="43332E03" w14:textId="77777777" w:rsidTr="00822A49">
        <w:trPr>
          <w:jc w:val="center"/>
        </w:trPr>
        <w:tc>
          <w:tcPr>
            <w:tcW w:w="9296" w:type="dxa"/>
            <w:gridSpan w:val="5"/>
          </w:tcPr>
          <w:p w14:paraId="78FAA905" w14:textId="77777777" w:rsidR="002E0D3F" w:rsidRPr="00B71F10" w:rsidRDefault="00662F5E" w:rsidP="002E0D3F">
            <w:pPr>
              <w:suppressAutoHyphens w:val="0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B71F10">
              <w:rPr>
                <w:rFonts w:ascii="Times New Roman" w:eastAsiaTheme="minorHAnsi" w:hAnsi="Times New Roman" w:cs="Times New Roman"/>
                <w:b/>
                <w:lang w:eastAsia="en-US"/>
              </w:rPr>
              <w:t>Program szkolenia</w:t>
            </w:r>
          </w:p>
        </w:tc>
      </w:tr>
      <w:tr w:rsidR="00662F5E" w:rsidRPr="002E0D3F" w14:paraId="4410D18D" w14:textId="77777777" w:rsidTr="00662F5E">
        <w:trPr>
          <w:jc w:val="center"/>
        </w:trPr>
        <w:tc>
          <w:tcPr>
            <w:tcW w:w="9296" w:type="dxa"/>
            <w:gridSpan w:val="5"/>
          </w:tcPr>
          <w:p w14:paraId="1D78F30C" w14:textId="77777777" w:rsidR="00662F5E" w:rsidRPr="002E0D3F" w:rsidRDefault="00662F5E" w:rsidP="002E0D3F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</w:tr>
      <w:tr w:rsidR="002E0D3F" w:rsidRPr="002E0D3F" w14:paraId="07DB1AC7" w14:textId="77777777" w:rsidTr="00822A49">
        <w:trPr>
          <w:jc w:val="center"/>
        </w:trPr>
        <w:tc>
          <w:tcPr>
            <w:tcW w:w="9296" w:type="dxa"/>
            <w:gridSpan w:val="5"/>
          </w:tcPr>
          <w:p w14:paraId="5443DEEB" w14:textId="77777777" w:rsidR="002E0D3F" w:rsidRPr="002E0D3F" w:rsidRDefault="002E0D3F" w:rsidP="002E0D3F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2E0D3F">
              <w:rPr>
                <w:rFonts w:ascii="Times New Roman" w:eastAsiaTheme="minorHAnsi" w:hAnsi="Times New Roman" w:cs="Times New Roman"/>
                <w:b/>
                <w:lang w:eastAsia="en-US"/>
              </w:rPr>
              <w:t>Doświadczenie Trenera</w:t>
            </w:r>
          </w:p>
          <w:p w14:paraId="4ACBCF43" w14:textId="77777777" w:rsidR="002E0D3F" w:rsidRPr="002E0D3F" w:rsidRDefault="002E0D3F" w:rsidP="00382C67">
            <w:pPr>
              <w:suppressAutoHyphens w:val="0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2E0D3F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>(należy wymienić  szkolenia  przeprowadzone przez Trenera w okresie  3 lat przed</w:t>
            </w:r>
            <w:r w:rsidR="00662F5E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 xml:space="preserve"> </w:t>
            </w:r>
            <w:r w:rsidRPr="002E0D3F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 xml:space="preserve"> terminem </w:t>
            </w:r>
            <w:r w:rsidR="00662F5E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 xml:space="preserve"> </w:t>
            </w:r>
            <w:r w:rsidR="00382C67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 xml:space="preserve">złożenia Oferty, z </w:t>
            </w:r>
            <w:r w:rsidR="002F4BBD" w:rsidRPr="002F4BBD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>z</w:t>
            </w:r>
            <w:r w:rsidR="00382C67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 xml:space="preserve">akresu kreatywnego myślenie </w:t>
            </w:r>
            <w:r w:rsidR="00253055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 xml:space="preserve"> wykraczające ponad liczbę określoną w treści </w:t>
            </w:r>
            <w:r w:rsidR="00382C67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>Z</w:t>
            </w:r>
            <w:r w:rsidR="00253055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 xml:space="preserve">apytania </w:t>
            </w:r>
            <w:r w:rsidR="00382C67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 xml:space="preserve">Ofertowego </w:t>
            </w:r>
            <w:r w:rsidR="00253055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>w poz. III pkt 2.</w:t>
            </w:r>
            <w:r w:rsidRPr="002E0D3F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>)</w:t>
            </w:r>
          </w:p>
        </w:tc>
      </w:tr>
      <w:tr w:rsidR="00822A49" w:rsidRPr="002E0D3F" w14:paraId="3D24035B" w14:textId="77777777" w:rsidTr="000A7C7C">
        <w:trPr>
          <w:jc w:val="center"/>
        </w:trPr>
        <w:tc>
          <w:tcPr>
            <w:tcW w:w="562" w:type="dxa"/>
          </w:tcPr>
          <w:p w14:paraId="7B9F0B2C" w14:textId="77777777" w:rsidR="00822A49" w:rsidRPr="002E0D3F" w:rsidRDefault="00822A49" w:rsidP="00822A49">
            <w:pPr>
              <w:suppressAutoHyphens w:val="0"/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  <w:r w:rsidRPr="002E0D3F"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  <w:t>Lp.</w:t>
            </w:r>
          </w:p>
        </w:tc>
        <w:tc>
          <w:tcPr>
            <w:tcW w:w="2101" w:type="dxa"/>
          </w:tcPr>
          <w:p w14:paraId="1F7C90BF" w14:textId="77777777" w:rsidR="00822A49" w:rsidRPr="002E0D3F" w:rsidRDefault="00822A49" w:rsidP="00822A49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  <w:r w:rsidRPr="002E0D3F"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  <w:t>Temat szkolenia</w:t>
            </w:r>
          </w:p>
        </w:tc>
        <w:tc>
          <w:tcPr>
            <w:tcW w:w="2211" w:type="dxa"/>
          </w:tcPr>
          <w:p w14:paraId="08C9A94F" w14:textId="77777777" w:rsidR="00822A49" w:rsidRPr="002E0D3F" w:rsidRDefault="00822A49" w:rsidP="00822A49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  <w:r w:rsidRPr="002E0D3F"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  <w:t>Odbiorca</w:t>
            </w:r>
          </w:p>
        </w:tc>
        <w:tc>
          <w:tcPr>
            <w:tcW w:w="2211" w:type="dxa"/>
          </w:tcPr>
          <w:p w14:paraId="3B70FED6" w14:textId="77777777" w:rsidR="00822A49" w:rsidRPr="002E0D3F" w:rsidRDefault="00822A49" w:rsidP="00822A49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  <w:r w:rsidRPr="002E0D3F"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  <w:t>Data realizacji</w:t>
            </w:r>
          </w:p>
        </w:tc>
        <w:tc>
          <w:tcPr>
            <w:tcW w:w="2211" w:type="dxa"/>
          </w:tcPr>
          <w:p w14:paraId="78ED27FD" w14:textId="2CB3251E" w:rsidR="00822A49" w:rsidRPr="002E0D3F" w:rsidRDefault="001C655C" w:rsidP="00822A49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  <w:t xml:space="preserve">Dane osoby, która może potwierdzić należyte wykonanie usługi (telefon, adres poczty </w:t>
            </w:r>
            <w:r w:rsidR="000A7C7C"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  <w:t>elektronicznej</w:t>
            </w:r>
            <w: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  <w:t>)</w:t>
            </w:r>
          </w:p>
        </w:tc>
      </w:tr>
      <w:tr w:rsidR="002E0D3F" w:rsidRPr="002E0D3F" w14:paraId="28284949" w14:textId="77777777" w:rsidTr="000A7C7C">
        <w:trPr>
          <w:jc w:val="center"/>
        </w:trPr>
        <w:tc>
          <w:tcPr>
            <w:tcW w:w="562" w:type="dxa"/>
          </w:tcPr>
          <w:p w14:paraId="29A18A02" w14:textId="77777777" w:rsidR="002E0D3F" w:rsidRPr="002E0D3F" w:rsidRDefault="002E0D3F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101" w:type="dxa"/>
            <w:vAlign w:val="center"/>
          </w:tcPr>
          <w:p w14:paraId="3538414C" w14:textId="77777777" w:rsidR="002E0D3F" w:rsidRPr="00573D0A" w:rsidRDefault="00573D0A" w:rsidP="00230774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sz w:val="12"/>
                <w:szCs w:val="12"/>
                <w:lang w:eastAsia="en-US"/>
              </w:rPr>
            </w:pPr>
            <w:r w:rsidRPr="00573D0A">
              <w:rPr>
                <w:rFonts w:ascii="Times New Roman" w:eastAsiaTheme="minorHAnsi" w:hAnsi="Times New Roman" w:cs="Times New Roman"/>
                <w:sz w:val="12"/>
                <w:szCs w:val="12"/>
                <w:lang w:eastAsia="en-US"/>
              </w:rPr>
              <w:t xml:space="preserve">(wstawić </w:t>
            </w:r>
            <w:r w:rsidR="00230774">
              <w:rPr>
                <w:rFonts w:ascii="Times New Roman" w:eastAsiaTheme="minorHAnsi" w:hAnsi="Times New Roman" w:cs="Times New Roman"/>
                <w:sz w:val="12"/>
                <w:szCs w:val="12"/>
                <w:lang w:eastAsia="en-US"/>
              </w:rPr>
              <w:t>wymaganą</w:t>
            </w:r>
            <w:r w:rsidRPr="00573D0A">
              <w:rPr>
                <w:rFonts w:ascii="Times New Roman" w:eastAsiaTheme="minorHAnsi" w:hAnsi="Times New Roman" w:cs="Times New Roman"/>
                <w:sz w:val="12"/>
                <w:szCs w:val="12"/>
                <w:lang w:eastAsia="en-US"/>
              </w:rPr>
              <w:t xml:space="preserve"> liczbę wierszy)</w:t>
            </w:r>
          </w:p>
        </w:tc>
        <w:tc>
          <w:tcPr>
            <w:tcW w:w="2211" w:type="dxa"/>
          </w:tcPr>
          <w:p w14:paraId="4A2DE0E4" w14:textId="77777777" w:rsidR="002E0D3F" w:rsidRPr="002E0D3F" w:rsidRDefault="002E0D3F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11" w:type="dxa"/>
          </w:tcPr>
          <w:p w14:paraId="5D197453" w14:textId="77777777" w:rsidR="002E0D3F" w:rsidRPr="002E0D3F" w:rsidRDefault="002E0D3F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11" w:type="dxa"/>
          </w:tcPr>
          <w:p w14:paraId="34908AC4" w14:textId="77777777" w:rsidR="002E0D3F" w:rsidRPr="002E0D3F" w:rsidRDefault="002E0D3F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655C" w:rsidRPr="002E0D3F" w14:paraId="08BB4313" w14:textId="77777777" w:rsidTr="000A7C7C">
        <w:trPr>
          <w:jc w:val="center"/>
        </w:trPr>
        <w:tc>
          <w:tcPr>
            <w:tcW w:w="562" w:type="dxa"/>
          </w:tcPr>
          <w:p w14:paraId="5C71CD1D" w14:textId="77777777" w:rsidR="001C655C" w:rsidRPr="002E0D3F" w:rsidRDefault="001C655C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101" w:type="dxa"/>
            <w:vAlign w:val="center"/>
          </w:tcPr>
          <w:p w14:paraId="14D6C3BB" w14:textId="77777777" w:rsidR="001C655C" w:rsidRPr="00573D0A" w:rsidRDefault="001C655C" w:rsidP="00230774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sz w:val="12"/>
                <w:szCs w:val="12"/>
                <w:lang w:eastAsia="en-US"/>
              </w:rPr>
            </w:pPr>
          </w:p>
        </w:tc>
        <w:tc>
          <w:tcPr>
            <w:tcW w:w="2211" w:type="dxa"/>
          </w:tcPr>
          <w:p w14:paraId="0E1F8985" w14:textId="77777777" w:rsidR="001C655C" w:rsidRPr="002E0D3F" w:rsidRDefault="001C655C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11" w:type="dxa"/>
          </w:tcPr>
          <w:p w14:paraId="6AEB69B6" w14:textId="77777777" w:rsidR="001C655C" w:rsidRPr="002E0D3F" w:rsidRDefault="001C655C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11" w:type="dxa"/>
          </w:tcPr>
          <w:p w14:paraId="6443665F" w14:textId="77777777" w:rsidR="001C655C" w:rsidRPr="002E0D3F" w:rsidRDefault="001C655C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655C" w:rsidRPr="002E0D3F" w14:paraId="5162DE70" w14:textId="77777777" w:rsidTr="000A7C7C">
        <w:trPr>
          <w:jc w:val="center"/>
        </w:trPr>
        <w:tc>
          <w:tcPr>
            <w:tcW w:w="562" w:type="dxa"/>
          </w:tcPr>
          <w:p w14:paraId="4DA0745D" w14:textId="77777777" w:rsidR="001C655C" w:rsidRPr="002E0D3F" w:rsidRDefault="001C655C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101" w:type="dxa"/>
            <w:vAlign w:val="center"/>
          </w:tcPr>
          <w:p w14:paraId="1F9CE143" w14:textId="77777777" w:rsidR="001C655C" w:rsidRPr="00573D0A" w:rsidRDefault="001C655C" w:rsidP="00230774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sz w:val="12"/>
                <w:szCs w:val="12"/>
                <w:lang w:eastAsia="en-US"/>
              </w:rPr>
            </w:pPr>
          </w:p>
        </w:tc>
        <w:tc>
          <w:tcPr>
            <w:tcW w:w="2211" w:type="dxa"/>
          </w:tcPr>
          <w:p w14:paraId="607A9A22" w14:textId="77777777" w:rsidR="001C655C" w:rsidRPr="002E0D3F" w:rsidRDefault="001C655C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11" w:type="dxa"/>
          </w:tcPr>
          <w:p w14:paraId="5A77FF8A" w14:textId="77777777" w:rsidR="001C655C" w:rsidRPr="002E0D3F" w:rsidRDefault="001C655C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11" w:type="dxa"/>
          </w:tcPr>
          <w:p w14:paraId="48932E45" w14:textId="77777777" w:rsidR="001C655C" w:rsidRPr="002E0D3F" w:rsidRDefault="001C655C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662F5E" w:rsidRPr="002E0D3F" w14:paraId="35C01F6D" w14:textId="77777777" w:rsidTr="00662F5E">
        <w:trPr>
          <w:jc w:val="center"/>
        </w:trPr>
        <w:tc>
          <w:tcPr>
            <w:tcW w:w="9296" w:type="dxa"/>
            <w:gridSpan w:val="5"/>
          </w:tcPr>
          <w:p w14:paraId="2C904552" w14:textId="62F86362" w:rsidR="00662F5E" w:rsidRPr="00662F5E" w:rsidRDefault="00662F5E" w:rsidP="00382C67">
            <w:pPr>
              <w:suppressAutoHyphens w:val="0"/>
              <w:rPr>
                <w:rFonts w:ascii="Times New Roman" w:eastAsiaTheme="minorHAnsi" w:hAnsi="Times New Roman" w:cs="Times New Roman"/>
                <w:b/>
                <w:i/>
                <w:lang w:eastAsia="en-US"/>
              </w:rPr>
            </w:pPr>
            <w:r w:rsidRPr="00662F5E">
              <w:rPr>
                <w:rFonts w:ascii="Times New Roman" w:eastAsiaTheme="minorHAnsi" w:hAnsi="Times New Roman" w:cs="Times New Roman"/>
                <w:b/>
                <w:i/>
                <w:lang w:eastAsia="en-US"/>
              </w:rPr>
              <w:t>Materiał dodatkowy</w:t>
            </w:r>
            <w:r w:rsidR="00B71F10">
              <w:rPr>
                <w:rFonts w:ascii="Times New Roman" w:eastAsiaTheme="minorHAnsi" w:hAnsi="Times New Roman" w:cs="Times New Roman"/>
                <w:b/>
                <w:i/>
                <w:lang w:eastAsia="en-US"/>
              </w:rPr>
              <w:t xml:space="preserve"> </w:t>
            </w:r>
            <w:r w:rsidR="00B71F10" w:rsidRPr="002E0D3F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 xml:space="preserve">(należy </w:t>
            </w:r>
            <w:r w:rsidR="00B71F10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 xml:space="preserve">opisać rodzaj i </w:t>
            </w:r>
            <w:r w:rsidR="00382C67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>charakter</w:t>
            </w:r>
            <w:r w:rsidR="00B71F10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 xml:space="preserve"> lub wstawić link,  pod</w:t>
            </w:r>
            <w:r w:rsidR="00382C67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 xml:space="preserve"> </w:t>
            </w:r>
            <w:r w:rsidR="00B71F10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 xml:space="preserve"> którym </w:t>
            </w:r>
            <w:r w:rsidR="00382C67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>szczegółowe informacje nt. proponowanego materiału</w:t>
            </w:r>
            <w:r w:rsidR="001C655C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 xml:space="preserve"> </w:t>
            </w:r>
            <w:r w:rsidR="00B71F10" w:rsidRPr="002E0D3F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>)</w:t>
            </w:r>
          </w:p>
        </w:tc>
      </w:tr>
      <w:tr w:rsidR="00662F5E" w:rsidRPr="002E0D3F" w14:paraId="71E0AD39" w14:textId="77777777" w:rsidTr="00662F5E">
        <w:trPr>
          <w:jc w:val="center"/>
        </w:trPr>
        <w:tc>
          <w:tcPr>
            <w:tcW w:w="9296" w:type="dxa"/>
            <w:gridSpan w:val="5"/>
          </w:tcPr>
          <w:p w14:paraId="26825AC3" w14:textId="77777777" w:rsidR="00662F5E" w:rsidRPr="002E0D3F" w:rsidRDefault="00662F5E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662F5E" w:rsidRPr="002E0D3F" w14:paraId="003DF7CB" w14:textId="77777777" w:rsidTr="00662F5E">
        <w:trPr>
          <w:jc w:val="center"/>
        </w:trPr>
        <w:tc>
          <w:tcPr>
            <w:tcW w:w="9296" w:type="dxa"/>
            <w:gridSpan w:val="5"/>
          </w:tcPr>
          <w:p w14:paraId="5362615C" w14:textId="77777777" w:rsidR="00662F5E" w:rsidRPr="002E0D3F" w:rsidRDefault="00662F5E" w:rsidP="00382C67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662F5E">
              <w:rPr>
                <w:rFonts w:ascii="Times New Roman" w:eastAsiaTheme="minorHAnsi" w:hAnsi="Times New Roman" w:cs="Times New Roman"/>
                <w:b/>
                <w:i/>
                <w:lang w:eastAsia="en-US"/>
              </w:rPr>
              <w:t>Zadanie wdrożeniowe</w:t>
            </w:r>
            <w:r w:rsidR="00382C67">
              <w:rPr>
                <w:rFonts w:ascii="Times New Roman" w:eastAsiaTheme="minorHAnsi" w:hAnsi="Times New Roman" w:cs="Times New Roman"/>
                <w:b/>
                <w:i/>
                <w:lang w:eastAsia="en-US"/>
              </w:rPr>
              <w:t xml:space="preserve"> </w:t>
            </w:r>
            <w:r w:rsidR="00382C67" w:rsidRPr="002E0D3F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 xml:space="preserve">(należy </w:t>
            </w:r>
            <w:r w:rsidR="00382C67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>opisać zadanie wdrożeniowe do wykonania po szkoleniu. Proszę przedstawić, które zdobyte podczas szkolenia umiejętności powinni zastosować uczestnicy do jego rozwiązania.)</w:t>
            </w:r>
          </w:p>
        </w:tc>
      </w:tr>
      <w:tr w:rsidR="00662F5E" w:rsidRPr="002E0D3F" w14:paraId="1855FA27" w14:textId="77777777" w:rsidTr="00662F5E">
        <w:trPr>
          <w:jc w:val="center"/>
        </w:trPr>
        <w:tc>
          <w:tcPr>
            <w:tcW w:w="9296" w:type="dxa"/>
            <w:gridSpan w:val="5"/>
          </w:tcPr>
          <w:p w14:paraId="6457D367" w14:textId="77777777" w:rsidR="00662F5E" w:rsidRPr="002E0D3F" w:rsidRDefault="00662F5E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14:paraId="356A62F7" w14:textId="77777777" w:rsidR="002E0D3F" w:rsidRPr="002E0D3F" w:rsidRDefault="002E0D3F" w:rsidP="002E0D3F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14:paraId="4D636B6E" w14:textId="77777777" w:rsidR="002E0D3F" w:rsidRPr="002E0D3F" w:rsidRDefault="002369BF" w:rsidP="002369BF">
      <w:pPr>
        <w:tabs>
          <w:tab w:val="left" w:pos="2460"/>
        </w:tabs>
        <w:suppressAutoHyphens w:val="0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ab/>
      </w:r>
    </w:p>
    <w:p w14:paraId="7A1D42A9" w14:textId="77777777" w:rsidR="002E0D3F" w:rsidRPr="002E0D3F" w:rsidRDefault="002E0D3F" w:rsidP="002E0D3F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14:paraId="4F933638" w14:textId="77777777" w:rsidR="002E0D3F" w:rsidRPr="002E0D3F" w:rsidRDefault="002E0D3F" w:rsidP="002E0D3F">
      <w:pPr>
        <w:tabs>
          <w:tab w:val="right" w:pos="9072"/>
        </w:tabs>
        <w:suppressAutoHyphens w:val="0"/>
        <w:spacing w:before="120" w:after="0" w:line="240" w:lineRule="auto"/>
        <w:jc w:val="both"/>
        <w:rPr>
          <w:rFonts w:ascii="Times New Roman" w:eastAsiaTheme="minorHAnsi" w:hAnsi="Times New Roman" w:cs="Times New Roman"/>
          <w:sz w:val="18"/>
          <w:szCs w:val="18"/>
          <w:lang w:eastAsia="en-US"/>
        </w:rPr>
      </w:pPr>
      <w:r w:rsidRPr="002E0D3F">
        <w:rPr>
          <w:rFonts w:ascii="Times New Roman" w:eastAsiaTheme="minorHAnsi" w:hAnsi="Times New Roman" w:cs="Times New Roman"/>
          <w:sz w:val="18"/>
          <w:szCs w:val="18"/>
          <w:lang w:eastAsia="en-US"/>
        </w:rPr>
        <w:t>…………………………………………….</w:t>
      </w:r>
      <w:r w:rsidRPr="002E0D3F">
        <w:rPr>
          <w:rFonts w:ascii="Times New Roman" w:eastAsiaTheme="minorHAnsi" w:hAnsi="Times New Roman" w:cs="Times New Roman"/>
          <w:sz w:val="18"/>
          <w:szCs w:val="18"/>
          <w:lang w:eastAsia="en-US"/>
        </w:rPr>
        <w:tab/>
        <w:t>………………………………….</w:t>
      </w:r>
    </w:p>
    <w:p w14:paraId="5D93E0AD" w14:textId="77777777" w:rsidR="002E0D3F" w:rsidRPr="002E0D3F" w:rsidRDefault="002E0D3F" w:rsidP="002E0D3F">
      <w:pPr>
        <w:tabs>
          <w:tab w:val="right" w:pos="9072"/>
        </w:tabs>
        <w:suppressAutoHyphens w:val="0"/>
        <w:spacing w:before="120" w:after="0" w:line="240" w:lineRule="auto"/>
        <w:jc w:val="both"/>
        <w:rPr>
          <w:rFonts w:ascii="Times New Roman" w:eastAsiaTheme="minorHAnsi" w:hAnsi="Times New Roman" w:cs="Times New Roman"/>
          <w:i/>
          <w:sz w:val="20"/>
          <w:szCs w:val="20"/>
          <w:lang w:eastAsia="en-US"/>
        </w:rPr>
      </w:pPr>
      <w:r w:rsidRPr="002E0D3F">
        <w:rPr>
          <w:rFonts w:ascii="Times New Roman" w:eastAsiaTheme="minorHAnsi" w:hAnsi="Times New Roman" w:cs="Times New Roman"/>
          <w:i/>
          <w:sz w:val="20"/>
          <w:szCs w:val="20"/>
          <w:lang w:eastAsia="en-US"/>
        </w:rPr>
        <w:t xml:space="preserve">               Miejscowość, data                                                                                                             Podpis</w:t>
      </w:r>
    </w:p>
    <w:p w14:paraId="0D1F40FD" w14:textId="77777777" w:rsidR="003629F4" w:rsidRPr="004048F8" w:rsidRDefault="003629F4" w:rsidP="004048F8"/>
    <w:sectPr w:rsidR="003629F4" w:rsidRPr="004048F8" w:rsidSect="003629F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418" w:bottom="1418" w:left="1418" w:header="567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375E7D" w14:textId="77777777" w:rsidR="0058216C" w:rsidRDefault="0058216C">
      <w:pPr>
        <w:spacing w:after="0" w:line="240" w:lineRule="auto"/>
      </w:pPr>
      <w:r>
        <w:separator/>
      </w:r>
    </w:p>
  </w:endnote>
  <w:endnote w:type="continuationSeparator" w:id="0">
    <w:p w14:paraId="4A31359C" w14:textId="77777777" w:rsidR="0058216C" w:rsidRDefault="00582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C08CC3" w14:textId="77777777" w:rsidR="0058216C" w:rsidRDefault="0058216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596DAE" w14:textId="77777777" w:rsidR="0058216C" w:rsidRDefault="0058216C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fldChar w:fldCharType="end"/>
    </w:r>
  </w:p>
  <w:p w14:paraId="52D15A37" w14:textId="77777777" w:rsidR="0058216C" w:rsidRDefault="0058216C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E5D372" w14:textId="77777777" w:rsidR="0058216C" w:rsidRPr="009B615C" w:rsidRDefault="0058216C" w:rsidP="003629F4">
    <w:pPr>
      <w:pStyle w:val="Stopka"/>
      <w:spacing w:after="0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53AF90" wp14:editId="7F82F0BD">
              <wp:simplePos x="0" y="0"/>
              <wp:positionH relativeFrom="column">
                <wp:posOffset>135890</wp:posOffset>
              </wp:positionH>
              <wp:positionV relativeFrom="paragraph">
                <wp:posOffset>-56515</wp:posOffset>
              </wp:positionV>
              <wp:extent cx="5569585" cy="1905"/>
              <wp:effectExtent l="12065" t="10160" r="9525" b="6985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9585" cy="1905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<w:pict>
            <v:shapetype w14:anchorId="39F9C73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0.7pt;margin-top:-4.45pt;width:438.55pt;height: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" strokeweight=".51pt">
              <v:stroke joinstyle="miter"/>
            </v:shape>
          </w:pict>
        </mc:Fallback>
      </mc:AlternateContent>
    </w:r>
    <w:r w:rsidRPr="009B615C">
      <w:rPr>
        <w:rFonts w:ascii="Times New Roman" w:hAnsi="Times New Roman"/>
        <w:sz w:val="20"/>
        <w:szCs w:val="20"/>
      </w:rPr>
      <w:t xml:space="preserve">ul. Wawelska 52/54, 00-922 Warszawa, (+48 22) 36 92 </w:t>
    </w:r>
    <w:r>
      <w:rPr>
        <w:rFonts w:ascii="Times New Roman" w:hAnsi="Times New Roman"/>
        <w:sz w:val="20"/>
        <w:szCs w:val="20"/>
      </w:rPr>
      <w:t>479</w:t>
    </w:r>
    <w:r w:rsidRPr="009B615C">
      <w:rPr>
        <w:rFonts w:ascii="Times New Roman" w:hAnsi="Times New Roman"/>
        <w:sz w:val="20"/>
        <w:szCs w:val="20"/>
      </w:rPr>
      <w:t xml:space="preserve">, faks: (+48 22) 36 92 </w:t>
    </w:r>
    <w:r>
      <w:rPr>
        <w:rFonts w:ascii="Times New Roman" w:hAnsi="Times New Roman"/>
        <w:sz w:val="20"/>
        <w:szCs w:val="20"/>
      </w:rPr>
      <w:t>290</w:t>
    </w:r>
    <w:r w:rsidRPr="009B615C">
      <w:rPr>
        <w:rFonts w:ascii="Times New Roman" w:hAnsi="Times New Roman"/>
        <w:sz w:val="20"/>
        <w:szCs w:val="20"/>
      </w:rPr>
      <w:t>, www.mos.gov.pl</w:t>
    </w:r>
  </w:p>
  <w:p w14:paraId="5FEDB6C5" w14:textId="77777777" w:rsidR="0058216C" w:rsidRPr="009B615C" w:rsidRDefault="0058216C" w:rsidP="003629F4">
    <w:pPr>
      <w:pStyle w:val="Stopka"/>
      <w:spacing w:after="120"/>
      <w:jc w:val="center"/>
      <w:rPr>
        <w:rFonts w:ascii="Times New Roman" w:hAnsi="Times New Roman" w:cs="Times New Roman"/>
        <w:sz w:val="20"/>
        <w:szCs w:val="20"/>
      </w:rPr>
    </w:pPr>
    <w:r w:rsidRPr="003C0DC9">
      <w:rPr>
        <w:rFonts w:ascii="Times New Roman" w:hAnsi="Times New Roman" w:cs="Times New Roman"/>
        <w:sz w:val="20"/>
        <w:szCs w:val="20"/>
      </w:rPr>
      <w:t xml:space="preserve">Projekt </w:t>
    </w:r>
    <w:r w:rsidRPr="001559AF">
      <w:rPr>
        <w:rFonts w:ascii="Times New Roman" w:hAnsi="Times New Roman" w:cs="Times New Roman"/>
        <w:sz w:val="20"/>
        <w:szCs w:val="20"/>
      </w:rPr>
      <w:t xml:space="preserve">„Promocja </w:t>
    </w:r>
    <w:r>
      <w:rPr>
        <w:rFonts w:ascii="Times New Roman" w:hAnsi="Times New Roman" w:cs="Times New Roman"/>
        <w:sz w:val="20"/>
        <w:szCs w:val="20"/>
      </w:rPr>
      <w:t>parków narodowych jako marki</w:t>
    </w:r>
    <w:r w:rsidRPr="001559AF">
      <w:rPr>
        <w:rFonts w:ascii="Times New Roman" w:hAnsi="Times New Roman" w:cs="Times New Roman"/>
        <w:sz w:val="20"/>
        <w:szCs w:val="20"/>
      </w:rPr>
      <w:t>”</w:t>
    </w:r>
    <w:r>
      <w:rPr>
        <w:rFonts w:ascii="Times New Roman" w:hAnsi="Times New Roman" w:cs="Times New Roman"/>
        <w:sz w:val="20"/>
        <w:szCs w:val="20"/>
      </w:rPr>
      <w:t xml:space="preserve"> </w:t>
    </w:r>
    <w:r w:rsidRPr="003C0DC9">
      <w:rPr>
        <w:rFonts w:ascii="Times New Roman" w:hAnsi="Times New Roman" w:cs="Times New Roman"/>
        <w:sz w:val="20"/>
        <w:szCs w:val="20"/>
      </w:rPr>
      <w:t xml:space="preserve">współfinansowany </w:t>
    </w:r>
    <w:r>
      <w:rPr>
        <w:rFonts w:ascii="Times New Roman" w:hAnsi="Times New Roman" w:cs="Times New Roman"/>
        <w:sz w:val="20"/>
        <w:szCs w:val="20"/>
      </w:rPr>
      <w:br/>
    </w:r>
    <w:r w:rsidRPr="003C0DC9">
      <w:rPr>
        <w:rFonts w:ascii="Times New Roman" w:hAnsi="Times New Roman" w:cs="Times New Roman"/>
        <w:sz w:val="20"/>
        <w:szCs w:val="20"/>
      </w:rPr>
      <w:t>ze środków Unii Europejskiej</w:t>
    </w:r>
    <w:r>
      <w:rPr>
        <w:rFonts w:ascii="Times New Roman" w:hAnsi="Times New Roman" w:cs="Times New Roman"/>
        <w:sz w:val="20"/>
        <w:szCs w:val="20"/>
      </w:rPr>
      <w:t xml:space="preserve"> w ramach Programu Operacyjnego Infrastruktura i Środowisko 2014-2020.</w:t>
    </w:r>
  </w:p>
  <w:p w14:paraId="3D899528" w14:textId="77777777" w:rsidR="0058216C" w:rsidRPr="00DC51AE" w:rsidRDefault="0058216C" w:rsidP="003629F4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5D5A8329" wp14:editId="7466A983">
          <wp:extent cx="1474200" cy="54000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sz w:val="20"/>
        <w:szCs w:val="20"/>
      </w:rPr>
      <w:t xml:space="preserve">      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2181FCD4" wp14:editId="12CD1CC5">
          <wp:extent cx="1308706" cy="540000"/>
          <wp:effectExtent l="0" t="0" r="635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sz w:val="20"/>
        <w:szCs w:val="20"/>
      </w:rPr>
      <w:t xml:space="preserve">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61D57D8B" wp14:editId="563E1E61">
          <wp:extent cx="1947892" cy="468000"/>
          <wp:effectExtent l="0" t="0" r="0" b="825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3F0B5C" w14:textId="77777777" w:rsidR="0058216C" w:rsidRDefault="0058216C">
      <w:pPr>
        <w:spacing w:after="0" w:line="240" w:lineRule="auto"/>
      </w:pPr>
      <w:r>
        <w:separator/>
      </w:r>
    </w:p>
  </w:footnote>
  <w:footnote w:type="continuationSeparator" w:id="0">
    <w:p w14:paraId="05ABE07E" w14:textId="77777777" w:rsidR="0058216C" w:rsidRDefault="00582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ED1122" w14:textId="77777777" w:rsidR="0058216C" w:rsidRDefault="0058216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EEC19D" w14:textId="77777777" w:rsidR="0058216C" w:rsidRDefault="0058216C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196C0B" w14:textId="77777777" w:rsidR="0058216C" w:rsidRDefault="0058216C" w:rsidP="003629F4">
    <w:pPr>
      <w:pStyle w:val="Nagwek"/>
      <w:tabs>
        <w:tab w:val="clear" w:pos="4536"/>
        <w:tab w:val="clear" w:pos="9072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60D3EE9" wp14:editId="05333894">
              <wp:simplePos x="0" y="0"/>
              <wp:positionH relativeFrom="column">
                <wp:posOffset>8890</wp:posOffset>
              </wp:positionH>
              <wp:positionV relativeFrom="paragraph">
                <wp:posOffset>912495</wp:posOffset>
              </wp:positionV>
              <wp:extent cx="5760085" cy="0"/>
              <wp:effectExtent l="0" t="0" r="12065" b="1905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<w:pict>
            <v:shapetype w14:anchorId="74680ED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7pt;margin-top:71.85pt;width:453.5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" strokeweight=".51pt">
              <v:stroke joinstyle="miter"/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190E47A1" wp14:editId="53DEB85D">
          <wp:extent cx="2366901" cy="819149"/>
          <wp:effectExtent l="0" t="0" r="0" b="63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majchrz\Documents\System Identyfikacji Wizualnej MŚ 2009 (LOGO)\LOGO\PL\RGB\komórki\Departament Strategii i Komunikacj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6901" cy="8191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27E01"/>
    <w:multiLevelType w:val="hybridMultilevel"/>
    <w:tmpl w:val="8D94EB68"/>
    <w:lvl w:ilvl="0" w:tplc="ACC0DC9A">
      <w:start w:val="1"/>
      <w:numFmt w:val="decimal"/>
      <w:lvlText w:val="%1."/>
      <w:lvlJc w:val="left"/>
      <w:pPr>
        <w:ind w:left="1440" w:hanging="360"/>
      </w:pPr>
    </w:lvl>
    <w:lvl w:ilvl="1" w:tplc="A38EEB70" w:tentative="1">
      <w:start w:val="1"/>
      <w:numFmt w:val="lowerLetter"/>
      <w:lvlText w:val="%2."/>
      <w:lvlJc w:val="left"/>
      <w:pPr>
        <w:ind w:left="2160" w:hanging="360"/>
      </w:pPr>
    </w:lvl>
    <w:lvl w:ilvl="2" w:tplc="E2881930" w:tentative="1">
      <w:start w:val="1"/>
      <w:numFmt w:val="lowerRoman"/>
      <w:lvlText w:val="%3."/>
      <w:lvlJc w:val="right"/>
      <w:pPr>
        <w:ind w:left="2880" w:hanging="180"/>
      </w:pPr>
    </w:lvl>
    <w:lvl w:ilvl="3" w:tplc="CAC20450" w:tentative="1">
      <w:start w:val="1"/>
      <w:numFmt w:val="decimal"/>
      <w:lvlText w:val="%4."/>
      <w:lvlJc w:val="left"/>
      <w:pPr>
        <w:ind w:left="3600" w:hanging="360"/>
      </w:pPr>
    </w:lvl>
    <w:lvl w:ilvl="4" w:tplc="C8143A96" w:tentative="1">
      <w:start w:val="1"/>
      <w:numFmt w:val="lowerLetter"/>
      <w:lvlText w:val="%5."/>
      <w:lvlJc w:val="left"/>
      <w:pPr>
        <w:ind w:left="4320" w:hanging="360"/>
      </w:pPr>
    </w:lvl>
    <w:lvl w:ilvl="5" w:tplc="1AA0F092" w:tentative="1">
      <w:start w:val="1"/>
      <w:numFmt w:val="lowerRoman"/>
      <w:lvlText w:val="%6."/>
      <w:lvlJc w:val="right"/>
      <w:pPr>
        <w:ind w:left="5040" w:hanging="180"/>
      </w:pPr>
    </w:lvl>
    <w:lvl w:ilvl="6" w:tplc="90CC8584" w:tentative="1">
      <w:start w:val="1"/>
      <w:numFmt w:val="decimal"/>
      <w:lvlText w:val="%7."/>
      <w:lvlJc w:val="left"/>
      <w:pPr>
        <w:ind w:left="5760" w:hanging="360"/>
      </w:pPr>
    </w:lvl>
    <w:lvl w:ilvl="7" w:tplc="8FE26766" w:tentative="1">
      <w:start w:val="1"/>
      <w:numFmt w:val="lowerLetter"/>
      <w:lvlText w:val="%8."/>
      <w:lvlJc w:val="left"/>
      <w:pPr>
        <w:ind w:left="6480" w:hanging="360"/>
      </w:pPr>
    </w:lvl>
    <w:lvl w:ilvl="8" w:tplc="4B2E802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B020812"/>
    <w:multiLevelType w:val="hybridMultilevel"/>
    <w:tmpl w:val="963C0A2A"/>
    <w:lvl w:ilvl="0" w:tplc="7ECE0A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4E5222" w:tentative="1">
      <w:start w:val="1"/>
      <w:numFmt w:val="lowerLetter"/>
      <w:lvlText w:val="%2."/>
      <w:lvlJc w:val="left"/>
      <w:pPr>
        <w:ind w:left="1440" w:hanging="360"/>
      </w:pPr>
    </w:lvl>
    <w:lvl w:ilvl="2" w:tplc="4F7260A4" w:tentative="1">
      <w:start w:val="1"/>
      <w:numFmt w:val="lowerRoman"/>
      <w:lvlText w:val="%3."/>
      <w:lvlJc w:val="right"/>
      <w:pPr>
        <w:ind w:left="2160" w:hanging="180"/>
      </w:pPr>
    </w:lvl>
    <w:lvl w:ilvl="3" w:tplc="F6582E7A" w:tentative="1">
      <w:start w:val="1"/>
      <w:numFmt w:val="decimal"/>
      <w:lvlText w:val="%4."/>
      <w:lvlJc w:val="left"/>
      <w:pPr>
        <w:ind w:left="2880" w:hanging="360"/>
      </w:pPr>
    </w:lvl>
    <w:lvl w:ilvl="4" w:tplc="6672B428" w:tentative="1">
      <w:start w:val="1"/>
      <w:numFmt w:val="lowerLetter"/>
      <w:lvlText w:val="%5."/>
      <w:lvlJc w:val="left"/>
      <w:pPr>
        <w:ind w:left="3600" w:hanging="360"/>
      </w:pPr>
    </w:lvl>
    <w:lvl w:ilvl="5" w:tplc="FA809974" w:tentative="1">
      <w:start w:val="1"/>
      <w:numFmt w:val="lowerRoman"/>
      <w:lvlText w:val="%6."/>
      <w:lvlJc w:val="right"/>
      <w:pPr>
        <w:ind w:left="4320" w:hanging="180"/>
      </w:pPr>
    </w:lvl>
    <w:lvl w:ilvl="6" w:tplc="6E20320A" w:tentative="1">
      <w:start w:val="1"/>
      <w:numFmt w:val="decimal"/>
      <w:lvlText w:val="%7."/>
      <w:lvlJc w:val="left"/>
      <w:pPr>
        <w:ind w:left="5040" w:hanging="360"/>
      </w:pPr>
    </w:lvl>
    <w:lvl w:ilvl="7" w:tplc="FF2E19FA" w:tentative="1">
      <w:start w:val="1"/>
      <w:numFmt w:val="lowerLetter"/>
      <w:lvlText w:val="%8."/>
      <w:lvlJc w:val="left"/>
      <w:pPr>
        <w:ind w:left="5760" w:hanging="360"/>
      </w:pPr>
    </w:lvl>
    <w:lvl w:ilvl="8" w:tplc="F46C9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485010"/>
    <w:multiLevelType w:val="hybridMultilevel"/>
    <w:tmpl w:val="905A65B0"/>
    <w:lvl w:ilvl="0" w:tplc="4092B5F2">
      <w:start w:val="1"/>
      <w:numFmt w:val="decimal"/>
      <w:lvlText w:val="%1."/>
      <w:lvlJc w:val="left"/>
      <w:pPr>
        <w:ind w:left="2421" w:hanging="360"/>
      </w:pPr>
    </w:lvl>
    <w:lvl w:ilvl="1" w:tplc="8FFEA2B4" w:tentative="1">
      <w:start w:val="1"/>
      <w:numFmt w:val="lowerLetter"/>
      <w:lvlText w:val="%2."/>
      <w:lvlJc w:val="left"/>
      <w:pPr>
        <w:ind w:left="3141" w:hanging="360"/>
      </w:pPr>
    </w:lvl>
    <w:lvl w:ilvl="2" w:tplc="70781F42" w:tentative="1">
      <w:start w:val="1"/>
      <w:numFmt w:val="lowerRoman"/>
      <w:lvlText w:val="%3."/>
      <w:lvlJc w:val="right"/>
      <w:pPr>
        <w:ind w:left="3861" w:hanging="180"/>
      </w:pPr>
    </w:lvl>
    <w:lvl w:ilvl="3" w:tplc="7A8261E4" w:tentative="1">
      <w:start w:val="1"/>
      <w:numFmt w:val="decimal"/>
      <w:lvlText w:val="%4."/>
      <w:lvlJc w:val="left"/>
      <w:pPr>
        <w:ind w:left="4581" w:hanging="360"/>
      </w:pPr>
    </w:lvl>
    <w:lvl w:ilvl="4" w:tplc="E3D4E2BC" w:tentative="1">
      <w:start w:val="1"/>
      <w:numFmt w:val="lowerLetter"/>
      <w:lvlText w:val="%5."/>
      <w:lvlJc w:val="left"/>
      <w:pPr>
        <w:ind w:left="5301" w:hanging="360"/>
      </w:pPr>
    </w:lvl>
    <w:lvl w:ilvl="5" w:tplc="F7169D72" w:tentative="1">
      <w:start w:val="1"/>
      <w:numFmt w:val="lowerRoman"/>
      <w:lvlText w:val="%6."/>
      <w:lvlJc w:val="right"/>
      <w:pPr>
        <w:ind w:left="6021" w:hanging="180"/>
      </w:pPr>
    </w:lvl>
    <w:lvl w:ilvl="6" w:tplc="9AB82140" w:tentative="1">
      <w:start w:val="1"/>
      <w:numFmt w:val="decimal"/>
      <w:lvlText w:val="%7."/>
      <w:lvlJc w:val="left"/>
      <w:pPr>
        <w:ind w:left="6741" w:hanging="360"/>
      </w:pPr>
    </w:lvl>
    <w:lvl w:ilvl="7" w:tplc="1868D636" w:tentative="1">
      <w:start w:val="1"/>
      <w:numFmt w:val="lowerLetter"/>
      <w:lvlText w:val="%8."/>
      <w:lvlJc w:val="left"/>
      <w:pPr>
        <w:ind w:left="7461" w:hanging="360"/>
      </w:pPr>
    </w:lvl>
    <w:lvl w:ilvl="8" w:tplc="85D00EEC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">
    <w:nsid w:val="0CAF4783"/>
    <w:multiLevelType w:val="multilevel"/>
    <w:tmpl w:val="585A09BC"/>
    <w:lvl w:ilvl="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4">
    <w:nsid w:val="1F1B053C"/>
    <w:multiLevelType w:val="hybridMultilevel"/>
    <w:tmpl w:val="0E06476A"/>
    <w:lvl w:ilvl="0" w:tplc="9AF88C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BEEE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BC7A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107A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ACA8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17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D87F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EAC5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968C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1E2536"/>
    <w:multiLevelType w:val="hybridMultilevel"/>
    <w:tmpl w:val="71D2FA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682B54"/>
    <w:multiLevelType w:val="hybridMultilevel"/>
    <w:tmpl w:val="FA68349E"/>
    <w:lvl w:ilvl="0" w:tplc="00D8C5C6">
      <w:start w:val="1"/>
      <w:numFmt w:val="decimal"/>
      <w:lvlText w:val="%1."/>
      <w:lvlJc w:val="left"/>
      <w:pPr>
        <w:ind w:left="720" w:hanging="360"/>
      </w:pPr>
    </w:lvl>
    <w:lvl w:ilvl="1" w:tplc="BBA411BE" w:tentative="1">
      <w:start w:val="1"/>
      <w:numFmt w:val="lowerLetter"/>
      <w:lvlText w:val="%2."/>
      <w:lvlJc w:val="left"/>
      <w:pPr>
        <w:ind w:left="1440" w:hanging="360"/>
      </w:pPr>
    </w:lvl>
    <w:lvl w:ilvl="2" w:tplc="F92A7BAE" w:tentative="1">
      <w:start w:val="1"/>
      <w:numFmt w:val="lowerRoman"/>
      <w:lvlText w:val="%3."/>
      <w:lvlJc w:val="right"/>
      <w:pPr>
        <w:ind w:left="2160" w:hanging="180"/>
      </w:pPr>
    </w:lvl>
    <w:lvl w:ilvl="3" w:tplc="5F0A8A94" w:tentative="1">
      <w:start w:val="1"/>
      <w:numFmt w:val="decimal"/>
      <w:lvlText w:val="%4."/>
      <w:lvlJc w:val="left"/>
      <w:pPr>
        <w:ind w:left="2880" w:hanging="360"/>
      </w:pPr>
    </w:lvl>
    <w:lvl w:ilvl="4" w:tplc="B8704F7A" w:tentative="1">
      <w:start w:val="1"/>
      <w:numFmt w:val="lowerLetter"/>
      <w:lvlText w:val="%5."/>
      <w:lvlJc w:val="left"/>
      <w:pPr>
        <w:ind w:left="3600" w:hanging="360"/>
      </w:pPr>
    </w:lvl>
    <w:lvl w:ilvl="5" w:tplc="93A21234" w:tentative="1">
      <w:start w:val="1"/>
      <w:numFmt w:val="lowerRoman"/>
      <w:lvlText w:val="%6."/>
      <w:lvlJc w:val="right"/>
      <w:pPr>
        <w:ind w:left="4320" w:hanging="180"/>
      </w:pPr>
    </w:lvl>
    <w:lvl w:ilvl="6" w:tplc="B7E41C08" w:tentative="1">
      <w:start w:val="1"/>
      <w:numFmt w:val="decimal"/>
      <w:lvlText w:val="%7."/>
      <w:lvlJc w:val="left"/>
      <w:pPr>
        <w:ind w:left="5040" w:hanging="360"/>
      </w:pPr>
    </w:lvl>
    <w:lvl w:ilvl="7" w:tplc="9EA6EDE4" w:tentative="1">
      <w:start w:val="1"/>
      <w:numFmt w:val="lowerLetter"/>
      <w:lvlText w:val="%8."/>
      <w:lvlJc w:val="left"/>
      <w:pPr>
        <w:ind w:left="5760" w:hanging="360"/>
      </w:pPr>
    </w:lvl>
    <w:lvl w:ilvl="8" w:tplc="D494D2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935B3D"/>
    <w:multiLevelType w:val="hybridMultilevel"/>
    <w:tmpl w:val="1D743876"/>
    <w:lvl w:ilvl="0" w:tplc="9368A090">
      <w:start w:val="1"/>
      <w:numFmt w:val="decimal"/>
      <w:lvlText w:val="%1."/>
      <w:lvlJc w:val="left"/>
      <w:pPr>
        <w:ind w:left="1440" w:hanging="360"/>
      </w:pPr>
    </w:lvl>
    <w:lvl w:ilvl="1" w:tplc="6400BA62" w:tentative="1">
      <w:start w:val="1"/>
      <w:numFmt w:val="lowerLetter"/>
      <w:lvlText w:val="%2."/>
      <w:lvlJc w:val="left"/>
      <w:pPr>
        <w:ind w:left="2160" w:hanging="360"/>
      </w:pPr>
    </w:lvl>
    <w:lvl w:ilvl="2" w:tplc="E9BEAC10" w:tentative="1">
      <w:start w:val="1"/>
      <w:numFmt w:val="lowerRoman"/>
      <w:lvlText w:val="%3."/>
      <w:lvlJc w:val="right"/>
      <w:pPr>
        <w:ind w:left="2880" w:hanging="180"/>
      </w:pPr>
    </w:lvl>
    <w:lvl w:ilvl="3" w:tplc="96F2676C" w:tentative="1">
      <w:start w:val="1"/>
      <w:numFmt w:val="decimal"/>
      <w:lvlText w:val="%4."/>
      <w:lvlJc w:val="left"/>
      <w:pPr>
        <w:ind w:left="3600" w:hanging="360"/>
      </w:pPr>
    </w:lvl>
    <w:lvl w:ilvl="4" w:tplc="F0C4508C" w:tentative="1">
      <w:start w:val="1"/>
      <w:numFmt w:val="lowerLetter"/>
      <w:lvlText w:val="%5."/>
      <w:lvlJc w:val="left"/>
      <w:pPr>
        <w:ind w:left="4320" w:hanging="360"/>
      </w:pPr>
    </w:lvl>
    <w:lvl w:ilvl="5" w:tplc="70D4D134" w:tentative="1">
      <w:start w:val="1"/>
      <w:numFmt w:val="lowerRoman"/>
      <w:lvlText w:val="%6."/>
      <w:lvlJc w:val="right"/>
      <w:pPr>
        <w:ind w:left="5040" w:hanging="180"/>
      </w:pPr>
    </w:lvl>
    <w:lvl w:ilvl="6" w:tplc="410E1D72" w:tentative="1">
      <w:start w:val="1"/>
      <w:numFmt w:val="decimal"/>
      <w:lvlText w:val="%7."/>
      <w:lvlJc w:val="left"/>
      <w:pPr>
        <w:ind w:left="5760" w:hanging="360"/>
      </w:pPr>
    </w:lvl>
    <w:lvl w:ilvl="7" w:tplc="1F20641A" w:tentative="1">
      <w:start w:val="1"/>
      <w:numFmt w:val="lowerLetter"/>
      <w:lvlText w:val="%8."/>
      <w:lvlJc w:val="left"/>
      <w:pPr>
        <w:ind w:left="6480" w:hanging="360"/>
      </w:pPr>
    </w:lvl>
    <w:lvl w:ilvl="8" w:tplc="A18AD58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33D4444"/>
    <w:multiLevelType w:val="hybridMultilevel"/>
    <w:tmpl w:val="8B409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F039E1"/>
    <w:multiLevelType w:val="hybridMultilevel"/>
    <w:tmpl w:val="57DE6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BF7A20"/>
    <w:multiLevelType w:val="hybridMultilevel"/>
    <w:tmpl w:val="42307C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FC87C67"/>
    <w:multiLevelType w:val="hybridMultilevel"/>
    <w:tmpl w:val="98429E0E"/>
    <w:lvl w:ilvl="0" w:tplc="09F67588">
      <w:start w:val="1"/>
      <w:numFmt w:val="decimal"/>
      <w:lvlText w:val="%1."/>
      <w:lvlJc w:val="left"/>
      <w:pPr>
        <w:ind w:left="1440" w:hanging="360"/>
      </w:pPr>
    </w:lvl>
    <w:lvl w:ilvl="1" w:tplc="5C7C8DEA" w:tentative="1">
      <w:start w:val="1"/>
      <w:numFmt w:val="lowerLetter"/>
      <w:lvlText w:val="%2."/>
      <w:lvlJc w:val="left"/>
      <w:pPr>
        <w:ind w:left="2160" w:hanging="360"/>
      </w:pPr>
    </w:lvl>
    <w:lvl w:ilvl="2" w:tplc="D862BB86" w:tentative="1">
      <w:start w:val="1"/>
      <w:numFmt w:val="lowerRoman"/>
      <w:lvlText w:val="%3."/>
      <w:lvlJc w:val="right"/>
      <w:pPr>
        <w:ind w:left="2880" w:hanging="180"/>
      </w:pPr>
    </w:lvl>
    <w:lvl w:ilvl="3" w:tplc="B4FE262A" w:tentative="1">
      <w:start w:val="1"/>
      <w:numFmt w:val="decimal"/>
      <w:lvlText w:val="%4."/>
      <w:lvlJc w:val="left"/>
      <w:pPr>
        <w:ind w:left="3600" w:hanging="360"/>
      </w:pPr>
    </w:lvl>
    <w:lvl w:ilvl="4" w:tplc="94DC40EE" w:tentative="1">
      <w:start w:val="1"/>
      <w:numFmt w:val="lowerLetter"/>
      <w:lvlText w:val="%5."/>
      <w:lvlJc w:val="left"/>
      <w:pPr>
        <w:ind w:left="4320" w:hanging="360"/>
      </w:pPr>
    </w:lvl>
    <w:lvl w:ilvl="5" w:tplc="6456A004" w:tentative="1">
      <w:start w:val="1"/>
      <w:numFmt w:val="lowerRoman"/>
      <w:lvlText w:val="%6."/>
      <w:lvlJc w:val="right"/>
      <w:pPr>
        <w:ind w:left="5040" w:hanging="180"/>
      </w:pPr>
    </w:lvl>
    <w:lvl w:ilvl="6" w:tplc="264C8A4A" w:tentative="1">
      <w:start w:val="1"/>
      <w:numFmt w:val="decimal"/>
      <w:lvlText w:val="%7."/>
      <w:lvlJc w:val="left"/>
      <w:pPr>
        <w:ind w:left="5760" w:hanging="360"/>
      </w:pPr>
    </w:lvl>
    <w:lvl w:ilvl="7" w:tplc="AB42B5DC" w:tentative="1">
      <w:start w:val="1"/>
      <w:numFmt w:val="lowerLetter"/>
      <w:lvlText w:val="%8."/>
      <w:lvlJc w:val="left"/>
      <w:pPr>
        <w:ind w:left="6480" w:hanging="360"/>
      </w:pPr>
    </w:lvl>
    <w:lvl w:ilvl="8" w:tplc="623E57E6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7"/>
  </w:num>
  <w:num w:numId="7">
    <w:abstractNumId w:val="1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</w:num>
  <w:num w:numId="11">
    <w:abstractNumId w:val="10"/>
  </w:num>
  <w:num w:numId="12">
    <w:abstractNumId w:val="8"/>
  </w:num>
  <w:num w:numId="13">
    <w:abstractNumId w:val="3"/>
  </w:num>
  <w:num w:numId="14">
    <w:abstractNumId w:val="5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D3F"/>
    <w:rsid w:val="000221D6"/>
    <w:rsid w:val="00054F30"/>
    <w:rsid w:val="000A7C7C"/>
    <w:rsid w:val="00152C40"/>
    <w:rsid w:val="001559AF"/>
    <w:rsid w:val="001C655C"/>
    <w:rsid w:val="0020276C"/>
    <w:rsid w:val="00230774"/>
    <w:rsid w:val="002369BF"/>
    <w:rsid w:val="00253055"/>
    <w:rsid w:val="002E0D3F"/>
    <w:rsid w:val="002F4BBD"/>
    <w:rsid w:val="00327542"/>
    <w:rsid w:val="003629F4"/>
    <w:rsid w:val="00382C67"/>
    <w:rsid w:val="003C0DC9"/>
    <w:rsid w:val="004048F8"/>
    <w:rsid w:val="0043082A"/>
    <w:rsid w:val="0045606F"/>
    <w:rsid w:val="004E3444"/>
    <w:rsid w:val="00535314"/>
    <w:rsid w:val="00545C7C"/>
    <w:rsid w:val="00573D0A"/>
    <w:rsid w:val="0058216C"/>
    <w:rsid w:val="00617573"/>
    <w:rsid w:val="00630631"/>
    <w:rsid w:val="00662F5E"/>
    <w:rsid w:val="00735A72"/>
    <w:rsid w:val="007D343C"/>
    <w:rsid w:val="00822A49"/>
    <w:rsid w:val="008448B3"/>
    <w:rsid w:val="00916E89"/>
    <w:rsid w:val="009E79F5"/>
    <w:rsid w:val="009F19E9"/>
    <w:rsid w:val="00B15DF5"/>
    <w:rsid w:val="00B71F10"/>
    <w:rsid w:val="00BB1315"/>
    <w:rsid w:val="00CD4EAB"/>
    <w:rsid w:val="00CE2997"/>
    <w:rsid w:val="00ED02A5"/>
    <w:rsid w:val="00EF7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8D43F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D02A5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uppressAutoHyphens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ind w:left="720"/>
      <w:contextualSpacing/>
    </w:p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table" w:styleId="Tabela-Siatka">
    <w:name w:val="Table Grid"/>
    <w:basedOn w:val="Standardowy"/>
    <w:uiPriority w:val="59"/>
    <w:rsid w:val="002E0D3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D02A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D02A5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uppressAutoHyphens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ind w:left="720"/>
      <w:contextualSpacing/>
    </w:p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table" w:styleId="Tabela-Siatka">
    <w:name w:val="Table Grid"/>
    <w:basedOn w:val="Standardowy"/>
    <w:uiPriority w:val="59"/>
    <w:rsid w:val="002E0D3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D02A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39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3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7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4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PROJEKT_PN\OZNAKOWANIE\SZABLONY\DOP_PPN_UE_szablon_POI&#346;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ADEF87-1279-4E48-9345-DAF6628ED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DOP_PPN_UE_szablon_POIŚ</Template>
  <TotalTime>14</TotalTime>
  <Pages>3</Pages>
  <Words>564</Words>
  <Characters>3389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Rydel Krzysztof</dc:creator>
  <cp:lastModifiedBy>Rydel Krzysztof</cp:lastModifiedBy>
  <cp:revision>6</cp:revision>
  <cp:lastPrinted>2017-02-07T11:59:00Z</cp:lastPrinted>
  <dcterms:created xsi:type="dcterms:W3CDTF">2017-02-06T09:41:00Z</dcterms:created>
  <dcterms:modified xsi:type="dcterms:W3CDTF">2017-02-07T12:26:00Z</dcterms:modified>
</cp:coreProperties>
</file>