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C97D8" w14:textId="77777777" w:rsidR="005E347E" w:rsidRPr="00454EE2" w:rsidRDefault="005E347E" w:rsidP="00A34141">
      <w:pPr>
        <w:pStyle w:val="Tytu"/>
        <w:spacing w:before="0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A34141">
        <w:rPr>
          <w:b w:val="0"/>
          <w:caps w:val="0"/>
        </w:rPr>
        <w:t>12 sierp</w:t>
      </w:r>
      <w:r w:rsidR="00E91507">
        <w:rPr>
          <w:b w:val="0"/>
          <w:caps w:val="0"/>
        </w:rPr>
        <w:t>nia</w:t>
      </w:r>
      <w:r w:rsidR="00156E1E">
        <w:rPr>
          <w:b w:val="0"/>
          <w:caps w:val="0"/>
        </w:rPr>
        <w:t xml:space="preserve"> 2019 r.</w:t>
      </w:r>
    </w:p>
    <w:p w14:paraId="5199EBF8" w14:textId="77777777" w:rsidR="005E347E" w:rsidRDefault="005E347E" w:rsidP="00F2450D">
      <w:pPr>
        <w:pStyle w:val="Tytu"/>
        <w:spacing w:before="0" w:after="0"/>
        <w:jc w:val="both"/>
        <w:rPr>
          <w:caps w:val="0"/>
        </w:rPr>
      </w:pPr>
    </w:p>
    <w:p w14:paraId="18FE7345" w14:textId="77777777" w:rsidR="000476F8" w:rsidRDefault="000476F8" w:rsidP="000476F8">
      <w:pPr>
        <w:rPr>
          <w:lang w:eastAsia="en-US"/>
        </w:rPr>
      </w:pPr>
    </w:p>
    <w:p w14:paraId="7498E04D" w14:textId="77777777" w:rsidR="000476F8" w:rsidRPr="000476F8" w:rsidRDefault="000476F8" w:rsidP="000476F8">
      <w:pPr>
        <w:rPr>
          <w:lang w:eastAsia="en-US"/>
        </w:rPr>
      </w:pPr>
    </w:p>
    <w:p w14:paraId="27E1D9B1" w14:textId="77777777" w:rsidR="00E840A7" w:rsidRPr="00E840A7" w:rsidRDefault="00E840A7" w:rsidP="00E840A7">
      <w:pPr>
        <w:pStyle w:val="Tytu"/>
        <w:spacing w:before="0" w:after="60"/>
        <w:rPr>
          <w:caps w:val="0"/>
        </w:rPr>
      </w:pPr>
      <w:r>
        <w:rPr>
          <w:caps w:val="0"/>
        </w:rPr>
        <w:t>ZAPYTANIE OFERTOWE 0</w:t>
      </w:r>
      <w:r w:rsidR="00B57386">
        <w:rPr>
          <w:caps w:val="0"/>
        </w:rPr>
        <w:t>2</w:t>
      </w:r>
      <w:r>
        <w:rPr>
          <w:caps w:val="0"/>
        </w:rPr>
        <w:t>/POIŚ/201</w:t>
      </w:r>
      <w:r w:rsidR="00224673">
        <w:rPr>
          <w:caps w:val="0"/>
        </w:rPr>
        <w:t>9</w:t>
      </w:r>
    </w:p>
    <w:p w14:paraId="1E692E8C" w14:textId="77777777" w:rsidR="00E840A7" w:rsidRDefault="00E840A7" w:rsidP="00E840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(na podstawie art. 4 pkt. 8 ustawy Prawo zamówień publicznych – </w:t>
      </w:r>
      <w:r>
        <w:rPr>
          <w:rFonts w:ascii="Times New Roman" w:hAnsi="Times New Roman" w:cs="Times New Roman"/>
          <w:b/>
        </w:rPr>
        <w:br/>
        <w:t>Dz. U. z 2017 r. poz. 1579 ze zm.)</w:t>
      </w:r>
    </w:p>
    <w:p w14:paraId="442B8321" w14:textId="77777777" w:rsidR="005E347E" w:rsidRPr="00E840A7" w:rsidRDefault="005E347E" w:rsidP="00224673">
      <w:pPr>
        <w:pStyle w:val="Nagwek1"/>
        <w:ind w:left="425" w:hanging="425"/>
        <w:rPr>
          <w:sz w:val="22"/>
          <w:szCs w:val="22"/>
        </w:rPr>
      </w:pPr>
      <w:r w:rsidRPr="00E840A7">
        <w:rPr>
          <w:sz w:val="22"/>
          <w:szCs w:val="22"/>
        </w:rPr>
        <w:t>ZAMAWIAJĄCY</w:t>
      </w:r>
      <w:r w:rsidR="00441A85">
        <w:rPr>
          <w:sz w:val="22"/>
          <w:szCs w:val="22"/>
        </w:rPr>
        <w:t>:</w:t>
      </w:r>
    </w:p>
    <w:p w14:paraId="545273C3" w14:textId="77777777" w:rsidR="00E840A7" w:rsidRPr="00E840A7" w:rsidRDefault="005E347E" w:rsidP="00224673">
      <w:pPr>
        <w:spacing w:after="0"/>
        <w:ind w:left="425"/>
        <w:rPr>
          <w:rFonts w:ascii="Times New Roman" w:hAnsi="Times New Roman" w:cs="Times New Roman"/>
        </w:rPr>
      </w:pPr>
      <w:r w:rsidRPr="00E840A7">
        <w:rPr>
          <w:rFonts w:ascii="Times New Roman" w:hAnsi="Times New Roman" w:cs="Times New Roman"/>
          <w:color w:val="000000"/>
          <w:shd w:val="clear" w:color="auto" w:fill="FFFFFF"/>
        </w:rPr>
        <w:t>Ministerstwo Środowiska</w:t>
      </w:r>
      <w:r w:rsidRPr="00E840A7">
        <w:rPr>
          <w:rFonts w:ascii="Times New Roman" w:hAnsi="Times New Roman" w:cs="Times New Roman"/>
          <w:color w:val="000000"/>
        </w:rPr>
        <w:br/>
      </w:r>
      <w:r w:rsidRPr="00E840A7">
        <w:rPr>
          <w:rFonts w:ascii="Times New Roman" w:hAnsi="Times New Roman" w:cs="Times New Roman"/>
          <w:color w:val="000000"/>
          <w:shd w:val="clear" w:color="auto" w:fill="FFFFFF"/>
        </w:rPr>
        <w:t>ul. Wawelska 52/54</w:t>
      </w:r>
      <w:r w:rsidRPr="00E840A7">
        <w:rPr>
          <w:rFonts w:ascii="Times New Roman" w:hAnsi="Times New Roman" w:cs="Times New Roman"/>
          <w:color w:val="000000"/>
        </w:rPr>
        <w:br/>
      </w:r>
      <w:r w:rsidRPr="00E840A7">
        <w:rPr>
          <w:rFonts w:ascii="Times New Roman" w:hAnsi="Times New Roman" w:cs="Times New Roman"/>
          <w:color w:val="000000"/>
          <w:shd w:val="clear" w:color="auto" w:fill="FFFFFF"/>
        </w:rPr>
        <w:t>00-922 Warszawa</w:t>
      </w:r>
      <w:r w:rsidR="00E840A7" w:rsidRPr="00E840A7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E840A7" w:rsidRPr="00E840A7">
        <w:rPr>
          <w:rFonts w:ascii="Times New Roman" w:hAnsi="Times New Roman" w:cs="Times New Roman"/>
        </w:rPr>
        <w:t>osoba upowa</w:t>
      </w:r>
      <w:bookmarkStart w:id="0" w:name="_GoBack"/>
      <w:bookmarkEnd w:id="0"/>
      <w:r w:rsidR="00E840A7" w:rsidRPr="00E840A7">
        <w:rPr>
          <w:rFonts w:ascii="Times New Roman" w:hAnsi="Times New Roman" w:cs="Times New Roman"/>
        </w:rPr>
        <w:t>żniona do kontaktów:</w:t>
      </w:r>
      <w:r w:rsidR="00E840A7">
        <w:rPr>
          <w:rFonts w:ascii="Times New Roman" w:hAnsi="Times New Roman" w:cs="Times New Roman"/>
        </w:rPr>
        <w:br/>
      </w:r>
      <w:r w:rsidR="00A34141">
        <w:rPr>
          <w:rFonts w:ascii="Times New Roman" w:hAnsi="Times New Roman" w:cs="Times New Roman"/>
        </w:rPr>
        <w:t xml:space="preserve">Małgorzata Jankowska-Różyńska, e-mail: </w:t>
      </w:r>
      <w:hyperlink r:id="rId8" w:history="1">
        <w:r w:rsidR="00A34141" w:rsidRPr="006453FB">
          <w:rPr>
            <w:rStyle w:val="Hipercze"/>
            <w:rFonts w:ascii="Times New Roman" w:hAnsi="Times New Roman" w:cs="Times New Roman"/>
          </w:rPr>
          <w:t>malgorzata.jankowska-rozynska@mos.gov.pl</w:t>
        </w:r>
      </w:hyperlink>
      <w:r w:rsidR="00A34141">
        <w:rPr>
          <w:rFonts w:ascii="Times New Roman" w:hAnsi="Times New Roman" w:cs="Times New Roman"/>
        </w:rPr>
        <w:t>,</w:t>
      </w:r>
      <w:r w:rsidR="00A34141">
        <w:rPr>
          <w:rFonts w:ascii="Times New Roman" w:hAnsi="Times New Roman" w:cs="Times New Roman"/>
        </w:rPr>
        <w:br/>
        <w:t>tel. 22 36 92 861</w:t>
      </w:r>
      <w:r w:rsidR="00A34141">
        <w:rPr>
          <w:rFonts w:ascii="Times New Roman" w:hAnsi="Times New Roman" w:cs="Times New Roman"/>
        </w:rPr>
        <w:br/>
      </w:r>
      <w:r w:rsidR="00E840A7" w:rsidRPr="00E840A7">
        <w:rPr>
          <w:rFonts w:ascii="Times New Roman" w:hAnsi="Times New Roman" w:cs="Times New Roman"/>
        </w:rPr>
        <w:t xml:space="preserve">Renata Słupek, e-mail: </w:t>
      </w:r>
      <w:hyperlink r:id="rId9" w:history="1">
        <w:r w:rsidR="00E840A7" w:rsidRPr="00E840A7">
          <w:rPr>
            <w:rStyle w:val="Hipercze"/>
            <w:rFonts w:ascii="Times New Roman" w:hAnsi="Times New Roman" w:cs="Times New Roman"/>
          </w:rPr>
          <w:t>renata.slupek@mos.gov.pl</w:t>
        </w:r>
      </w:hyperlink>
      <w:r w:rsidR="00E840A7" w:rsidRPr="00E840A7">
        <w:rPr>
          <w:rFonts w:ascii="Times New Roman" w:hAnsi="Times New Roman" w:cs="Times New Roman"/>
        </w:rPr>
        <w:t>,</w:t>
      </w:r>
      <w:r w:rsidR="00E840A7">
        <w:rPr>
          <w:rFonts w:ascii="Times New Roman" w:hAnsi="Times New Roman" w:cs="Times New Roman"/>
        </w:rPr>
        <w:t xml:space="preserve"> </w:t>
      </w:r>
      <w:r w:rsidR="00E840A7" w:rsidRPr="00E840A7">
        <w:rPr>
          <w:rFonts w:ascii="Times New Roman" w:hAnsi="Times New Roman" w:cs="Times New Roman"/>
        </w:rPr>
        <w:t>tel. 22 36 92</w:t>
      </w:r>
      <w:r w:rsidR="00E840A7">
        <w:rPr>
          <w:rFonts w:ascii="Times New Roman" w:hAnsi="Times New Roman" w:cs="Times New Roman"/>
        </w:rPr>
        <w:t> </w:t>
      </w:r>
      <w:r w:rsidR="00E840A7" w:rsidRPr="00E840A7">
        <w:rPr>
          <w:rFonts w:ascii="Times New Roman" w:hAnsi="Times New Roman" w:cs="Times New Roman"/>
        </w:rPr>
        <w:t>218</w:t>
      </w:r>
      <w:r w:rsidR="00E840A7">
        <w:rPr>
          <w:rFonts w:ascii="Times New Roman" w:hAnsi="Times New Roman" w:cs="Times New Roman"/>
        </w:rPr>
        <w:t xml:space="preserve"> </w:t>
      </w:r>
    </w:p>
    <w:p w14:paraId="7A2FD375" w14:textId="77777777" w:rsidR="005E347E" w:rsidRPr="00E840A7" w:rsidRDefault="005E347E" w:rsidP="005E27C8">
      <w:pPr>
        <w:pStyle w:val="Nagwek1"/>
        <w:ind w:left="425" w:hanging="425"/>
        <w:rPr>
          <w:sz w:val="22"/>
          <w:szCs w:val="22"/>
        </w:rPr>
      </w:pPr>
      <w:r w:rsidRPr="00E840A7">
        <w:rPr>
          <w:sz w:val="22"/>
          <w:szCs w:val="22"/>
        </w:rPr>
        <w:t>Przedmiot zamówienia</w:t>
      </w:r>
    </w:p>
    <w:p w14:paraId="17D0249F" w14:textId="77777777" w:rsidR="007B45C8" w:rsidRPr="00614F23" w:rsidRDefault="00A34141" w:rsidP="00224673">
      <w:pPr>
        <w:suppressAutoHyphens w:val="0"/>
        <w:spacing w:after="80"/>
        <w:ind w:left="425"/>
        <w:jc w:val="both"/>
        <w:rPr>
          <w:rFonts w:ascii="Times New Roman" w:hAnsi="Times New Roman" w:cs="Times New Roman"/>
          <w:b/>
        </w:rPr>
      </w:pPr>
      <w:r w:rsidRPr="00A34141">
        <w:rPr>
          <w:rFonts w:ascii="Times New Roman" w:hAnsi="Times New Roman" w:cs="Times New Roman"/>
          <w:b/>
        </w:rPr>
        <w:t xml:space="preserve">W czerwcu 2019 r. przeprowadzone zostały 4 szkolenia z zakresu prowadzenia stron internetowych i komunikacji w mediach społecznościowych dla pracowników parków </w:t>
      </w:r>
      <w:r w:rsidRPr="00A34141">
        <w:rPr>
          <w:rFonts w:ascii="Times New Roman" w:hAnsi="Times New Roman" w:cs="Times New Roman"/>
          <w:b/>
          <w:spacing w:val="-2"/>
        </w:rPr>
        <w:t>narodowych. Przedmiotem obecnego zamówienia jest realizacja dodatkowego szkolenia z tego</w:t>
      </w:r>
      <w:r w:rsidRPr="00A34141">
        <w:rPr>
          <w:rFonts w:ascii="Times New Roman" w:hAnsi="Times New Roman" w:cs="Times New Roman"/>
          <w:b/>
        </w:rPr>
        <w:t xml:space="preserve"> </w:t>
      </w:r>
      <w:r w:rsidRPr="00A34141">
        <w:rPr>
          <w:rFonts w:ascii="Times New Roman" w:hAnsi="Times New Roman" w:cs="Times New Roman"/>
          <w:b/>
          <w:spacing w:val="-6"/>
        </w:rPr>
        <w:t xml:space="preserve">zakresu. </w:t>
      </w:r>
      <w:r w:rsidR="007B45C8" w:rsidRPr="00A34141">
        <w:rPr>
          <w:rFonts w:ascii="Times New Roman" w:hAnsi="Times New Roman" w:cs="Times New Roman"/>
          <w:b/>
          <w:spacing w:val="-6"/>
        </w:rPr>
        <w:t>Szkolenie realizowane w ramach projektu „Promocja parków narodowych jako marki”.</w:t>
      </w:r>
      <w:r w:rsidR="007B45C8" w:rsidRPr="00614F23">
        <w:rPr>
          <w:rFonts w:ascii="Times New Roman" w:hAnsi="Times New Roman" w:cs="Times New Roman"/>
          <w:b/>
        </w:rPr>
        <w:t xml:space="preserve"> </w:t>
      </w:r>
      <w:r w:rsidR="007B45C8" w:rsidRPr="00587DB9">
        <w:rPr>
          <w:rFonts w:ascii="Times New Roman" w:hAnsi="Times New Roman" w:cs="Times New Roman"/>
          <w:b/>
          <w:spacing w:val="-2"/>
        </w:rPr>
        <w:t>Projekt, a tym samym przedmiot zamówienia, jest współfinansowany przez Unię Europejską</w:t>
      </w:r>
      <w:r w:rsidR="007B45C8" w:rsidRPr="00614F23">
        <w:rPr>
          <w:rFonts w:ascii="Times New Roman" w:hAnsi="Times New Roman" w:cs="Times New Roman"/>
          <w:b/>
        </w:rPr>
        <w:t xml:space="preserve"> ze środków Funduszu Spójności w ramach Programu Operacyjnego Infrastruktura</w:t>
      </w:r>
      <w:r>
        <w:rPr>
          <w:rFonts w:ascii="Times New Roman" w:hAnsi="Times New Roman" w:cs="Times New Roman"/>
          <w:b/>
        </w:rPr>
        <w:t xml:space="preserve"> </w:t>
      </w:r>
      <w:r w:rsidR="007B45C8" w:rsidRPr="00614F23">
        <w:rPr>
          <w:rFonts w:ascii="Times New Roman" w:hAnsi="Times New Roman" w:cs="Times New Roman"/>
          <w:b/>
        </w:rPr>
        <w:t>i Środowisko 2014</w:t>
      </w:r>
      <w:r w:rsidR="00994A36">
        <w:rPr>
          <w:rFonts w:ascii="Times New Roman" w:hAnsi="Times New Roman" w:cs="Times New Roman"/>
          <w:b/>
        </w:rPr>
        <w:t>-</w:t>
      </w:r>
      <w:r w:rsidR="007B45C8" w:rsidRPr="00614F23">
        <w:rPr>
          <w:rFonts w:ascii="Times New Roman" w:hAnsi="Times New Roman" w:cs="Times New Roman"/>
          <w:b/>
        </w:rPr>
        <w:t>2020. Umowa o dofinansowanie POIS.02.04.00-00-0001/15-0</w:t>
      </w:r>
      <w:r>
        <w:rPr>
          <w:rFonts w:ascii="Times New Roman" w:hAnsi="Times New Roman" w:cs="Times New Roman"/>
          <w:b/>
        </w:rPr>
        <w:t>5</w:t>
      </w:r>
      <w:r w:rsidR="00257E7D">
        <w:rPr>
          <w:rFonts w:ascii="Times New Roman" w:hAnsi="Times New Roman" w:cs="Times New Roman"/>
          <w:b/>
        </w:rPr>
        <w:t>.</w:t>
      </w:r>
      <w:r w:rsidR="00354D3C" w:rsidRPr="00354D3C">
        <w:rPr>
          <w:rStyle w:val="Odwoanieprzypisudolnego"/>
          <w:rFonts w:ascii="Times New Roman" w:hAnsi="Times New Roman" w:cs="Times New Roman"/>
          <w:b/>
          <w:color w:val="FF0000"/>
        </w:rPr>
        <w:footnoteReference w:id="1"/>
      </w:r>
      <w:r w:rsidR="00354D3C" w:rsidRPr="00354D3C">
        <w:rPr>
          <w:rFonts w:ascii="Times New Roman" w:hAnsi="Times New Roman" w:cs="Times New Roman"/>
          <w:b/>
          <w:color w:val="FF0000"/>
        </w:rPr>
        <w:t xml:space="preserve"> </w:t>
      </w:r>
    </w:p>
    <w:p w14:paraId="271997A5" w14:textId="77777777" w:rsidR="007B45C8" w:rsidRPr="00EB6BE4" w:rsidRDefault="000D02A6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Wykonawca zobowiązany jest do: </w:t>
      </w:r>
    </w:p>
    <w:p w14:paraId="1BDB4B0B" w14:textId="77777777" w:rsidR="00772AAE" w:rsidRPr="00772AAE" w:rsidRDefault="00772AAE" w:rsidP="00224673">
      <w:pPr>
        <w:pStyle w:val="Akapitzlist"/>
        <w:numPr>
          <w:ilvl w:val="0"/>
          <w:numId w:val="3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772AAE">
        <w:rPr>
          <w:rFonts w:ascii="Times New Roman" w:hAnsi="Times New Roman" w:cs="Times New Roman"/>
        </w:rPr>
        <w:t xml:space="preserve">Opracowania </w:t>
      </w:r>
      <w:r w:rsidRPr="00772AAE">
        <w:rPr>
          <w:rFonts w:ascii="Times New Roman" w:hAnsi="Times New Roman" w:cs="Times New Roman"/>
          <w:lang w:val="x-none"/>
        </w:rPr>
        <w:t>i przeprowadzeni</w:t>
      </w:r>
      <w:r w:rsidRPr="00772AAE">
        <w:rPr>
          <w:rFonts w:ascii="Times New Roman" w:hAnsi="Times New Roman" w:cs="Times New Roman"/>
        </w:rPr>
        <w:t xml:space="preserve">a </w:t>
      </w:r>
      <w:r w:rsidR="00E91507">
        <w:rPr>
          <w:rFonts w:ascii="Times New Roman" w:hAnsi="Times New Roman" w:cs="Times New Roman"/>
        </w:rPr>
        <w:t xml:space="preserve">dwudniowego </w:t>
      </w:r>
      <w:r w:rsidRPr="00772AAE">
        <w:rPr>
          <w:rFonts w:ascii="Times New Roman" w:hAnsi="Times New Roman" w:cs="Times New Roman"/>
        </w:rPr>
        <w:t>szkolenia zamkniętego</w:t>
      </w:r>
      <w:r w:rsidR="00E91507" w:rsidRPr="00E91507">
        <w:rPr>
          <w:rFonts w:ascii="Times New Roman" w:hAnsi="Times New Roman" w:cs="Times New Roman"/>
        </w:rPr>
        <w:t xml:space="preserve"> </w:t>
      </w:r>
      <w:r w:rsidR="00E91507" w:rsidRPr="00772AAE">
        <w:rPr>
          <w:rFonts w:ascii="Times New Roman" w:hAnsi="Times New Roman" w:cs="Times New Roman"/>
        </w:rPr>
        <w:t>z zakresu</w:t>
      </w:r>
      <w:r w:rsidR="00E91507" w:rsidRPr="00772AAE">
        <w:rPr>
          <w:rFonts w:ascii="Times New Roman" w:hAnsi="Times New Roman" w:cs="Times New Roman"/>
          <w:lang w:val="x-none"/>
        </w:rPr>
        <w:t xml:space="preserve"> </w:t>
      </w:r>
      <w:r w:rsidR="00E91507" w:rsidRPr="00772AAE">
        <w:rPr>
          <w:rFonts w:ascii="Times New Roman" w:hAnsi="Times New Roman" w:cs="Times New Roman"/>
        </w:rPr>
        <w:t>prowadzenia stron internetowych i komunikacji w mediach społecznościowych</w:t>
      </w:r>
      <w:r w:rsidRPr="00772AAE">
        <w:rPr>
          <w:rFonts w:ascii="Times New Roman" w:hAnsi="Times New Roman" w:cs="Times New Roman"/>
        </w:rPr>
        <w:t xml:space="preserve">, przeznaczonego dla </w:t>
      </w:r>
      <w:r w:rsidR="00A34141">
        <w:rPr>
          <w:rFonts w:ascii="Times New Roman" w:hAnsi="Times New Roman" w:cs="Times New Roman"/>
        </w:rPr>
        <w:t>maksimum</w:t>
      </w:r>
      <w:r w:rsidRPr="00772AAE">
        <w:rPr>
          <w:rFonts w:ascii="Times New Roman" w:hAnsi="Times New Roman" w:cs="Times New Roman"/>
        </w:rPr>
        <w:t xml:space="preserve"> </w:t>
      </w:r>
      <w:r w:rsidR="00A34141">
        <w:rPr>
          <w:rFonts w:ascii="Times New Roman" w:hAnsi="Times New Roman" w:cs="Times New Roman"/>
        </w:rPr>
        <w:t>2</w:t>
      </w:r>
      <w:r w:rsidRPr="00772AAE">
        <w:rPr>
          <w:rFonts w:ascii="Times New Roman" w:hAnsi="Times New Roman" w:cs="Times New Roman"/>
        </w:rPr>
        <w:t>0 uczestników wskazanych przez Zamawiającego</w:t>
      </w:r>
      <w:r w:rsidR="00E91507">
        <w:rPr>
          <w:rFonts w:ascii="Times New Roman" w:hAnsi="Times New Roman" w:cs="Times New Roman"/>
        </w:rPr>
        <w:t xml:space="preserve">. </w:t>
      </w:r>
      <w:r w:rsidRPr="00772AAE">
        <w:rPr>
          <w:rFonts w:ascii="Times New Roman" w:hAnsi="Times New Roman" w:cs="Times New Roman"/>
        </w:rPr>
        <w:t>Opracowując program szkolenia Wykonawca powinien zwrócić szczególną uwagę na zadania edukacyjne</w:t>
      </w:r>
      <w:r w:rsidR="00A50BC7">
        <w:rPr>
          <w:rFonts w:ascii="Times New Roman" w:hAnsi="Times New Roman" w:cs="Times New Roman"/>
        </w:rPr>
        <w:br/>
      </w:r>
      <w:r w:rsidRPr="00772AAE">
        <w:rPr>
          <w:rFonts w:ascii="Times New Roman" w:hAnsi="Times New Roman" w:cs="Times New Roman"/>
        </w:rPr>
        <w:t xml:space="preserve">i informacyjne realizowane przez parki narodowe w Polsce. </w:t>
      </w:r>
    </w:p>
    <w:p w14:paraId="46DA9E04" w14:textId="77777777" w:rsidR="007B45C8" w:rsidRPr="005E0D29" w:rsidRDefault="007B45C8" w:rsidP="00224673">
      <w:pPr>
        <w:numPr>
          <w:ilvl w:val="0"/>
          <w:numId w:val="3"/>
        </w:numPr>
        <w:suppressAutoHyphens w:val="0"/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>Opracowania programu szkolenia oraz szczegółowego harmonogramu i przedstawienia go Zamawiającemu wraz z ofertą. Wykonawca jest zobowiązany do poprawienia programu</w:t>
      </w:r>
      <w:r w:rsidR="00A50BC7">
        <w:rPr>
          <w:rFonts w:ascii="Times New Roman" w:hAnsi="Times New Roman" w:cs="Times New Roman"/>
        </w:rPr>
        <w:br/>
      </w:r>
      <w:r w:rsidRPr="00A50BC7">
        <w:rPr>
          <w:rFonts w:ascii="Times New Roman" w:hAnsi="Times New Roman" w:cs="Times New Roman"/>
          <w:spacing w:val="-4"/>
        </w:rPr>
        <w:t>i harmonogramu zgodnie z uwagami Zamawiającego, aż do uzyskania jego ostatecznej akceptacji.</w:t>
      </w:r>
      <w:r w:rsidRPr="005E0D29">
        <w:rPr>
          <w:rFonts w:ascii="Times New Roman" w:hAnsi="Times New Roman" w:cs="Times New Roman"/>
        </w:rPr>
        <w:t xml:space="preserve"> </w:t>
      </w:r>
    </w:p>
    <w:p w14:paraId="4BECE20F" w14:textId="77777777" w:rsidR="00772AAE" w:rsidRDefault="00772AAE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>Przygotowania i dostarczenia uczestnikom materiałów szkoleniowych</w:t>
      </w:r>
      <w:r>
        <w:rPr>
          <w:rFonts w:ascii="Times New Roman" w:hAnsi="Times New Roman" w:cs="Times New Roman"/>
        </w:rPr>
        <w:t xml:space="preserve"> a także udostępnienia innych pomocy szkoleniowych przewidzianych w programie szkolenia (</w:t>
      </w:r>
      <w:r w:rsidR="004369CB">
        <w:rPr>
          <w:rFonts w:ascii="Times New Roman" w:hAnsi="Times New Roman" w:cs="Times New Roman"/>
        </w:rPr>
        <w:t>m.in.</w:t>
      </w:r>
      <w:r>
        <w:rPr>
          <w:rFonts w:ascii="Times New Roman" w:hAnsi="Times New Roman" w:cs="Times New Roman"/>
        </w:rPr>
        <w:t xml:space="preserve"> komputerów</w:t>
      </w:r>
      <w:r w:rsidR="00587DB9">
        <w:rPr>
          <w:rFonts w:ascii="Times New Roman" w:hAnsi="Times New Roman" w:cs="Times New Roman"/>
        </w:rPr>
        <w:br/>
      </w:r>
      <w:r w:rsidR="00EB6BE4">
        <w:rPr>
          <w:rFonts w:ascii="Times New Roman" w:hAnsi="Times New Roman" w:cs="Times New Roman"/>
        </w:rPr>
        <w:t>z niezbędnym oprogramowaniem).</w:t>
      </w:r>
    </w:p>
    <w:p w14:paraId="59A934C9" w14:textId="77777777" w:rsidR="00772AAE" w:rsidRPr="00614F23" w:rsidRDefault="00772AAE" w:rsidP="00224673">
      <w:pPr>
        <w:spacing w:after="60"/>
        <w:ind w:left="709"/>
        <w:jc w:val="both"/>
        <w:rPr>
          <w:rFonts w:ascii="Times New Roman" w:hAnsi="Times New Roman" w:cs="Times New Roman"/>
        </w:rPr>
      </w:pPr>
      <w:r w:rsidRPr="00B41649">
        <w:rPr>
          <w:rFonts w:ascii="Times New Roman" w:hAnsi="Times New Roman" w:cs="Times New Roman"/>
        </w:rPr>
        <w:lastRenderedPageBreak/>
        <w:t xml:space="preserve">Wszystkie materiały szkoleniowe należy opatrzyć informacją </w:t>
      </w:r>
      <w:r w:rsidRPr="00B4164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B41649">
        <w:rPr>
          <w:rFonts w:ascii="Times New Roman" w:hAnsi="Times New Roman" w:cs="Times New Roman"/>
        </w:rPr>
        <w:t>. Ponadto muszą zawierać</w:t>
      </w:r>
      <w:r w:rsidR="00257E7D">
        <w:rPr>
          <w:rFonts w:ascii="Times New Roman" w:hAnsi="Times New Roman" w:cs="Times New Roman"/>
        </w:rPr>
        <w:br/>
      </w:r>
      <w:r w:rsidRPr="00B41649">
        <w:rPr>
          <w:rFonts w:ascii="Times New Roman" w:hAnsi="Times New Roman" w:cs="Times New Roman"/>
        </w:rPr>
        <w:t>logotypy Polskich Parków Narodowych, Funduszy Europejskich Infrastruktura i Środowisko</w:t>
      </w:r>
      <w:r w:rsidR="00587DB9">
        <w:rPr>
          <w:rFonts w:ascii="Times New Roman" w:hAnsi="Times New Roman" w:cs="Times New Roman"/>
        </w:rPr>
        <w:br/>
      </w:r>
      <w:r w:rsidRPr="00B41649">
        <w:rPr>
          <w:rFonts w:ascii="Times New Roman" w:hAnsi="Times New Roman" w:cs="Times New Roman"/>
        </w:rPr>
        <w:t xml:space="preserve">i Unii Europejskiej Fundusz Spójności, zgodnie z ich księgami znaku. </w:t>
      </w:r>
    </w:p>
    <w:p w14:paraId="4B5AECF8" w14:textId="77777777" w:rsidR="007B45C8" w:rsidRPr="00614F23" w:rsidRDefault="007B45C8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Wykonawca zobowiązuje się do przekazania Zamawiającemu </w:t>
      </w:r>
      <w:r w:rsidR="00A50BC7">
        <w:rPr>
          <w:rFonts w:ascii="Times New Roman" w:hAnsi="Times New Roman" w:cs="Times New Roman"/>
        </w:rPr>
        <w:t>jednego</w:t>
      </w:r>
      <w:r w:rsidRPr="00614F23">
        <w:rPr>
          <w:rFonts w:ascii="Times New Roman" w:hAnsi="Times New Roman" w:cs="Times New Roman"/>
        </w:rPr>
        <w:t xml:space="preserve"> egzemplarz</w:t>
      </w:r>
      <w:r w:rsidR="00A50BC7">
        <w:rPr>
          <w:rFonts w:ascii="Times New Roman" w:hAnsi="Times New Roman" w:cs="Times New Roman"/>
        </w:rPr>
        <w:t>a</w:t>
      </w:r>
      <w:r w:rsidRPr="00614F23">
        <w:rPr>
          <w:rFonts w:ascii="Times New Roman" w:hAnsi="Times New Roman" w:cs="Times New Roman"/>
        </w:rPr>
        <w:t xml:space="preserve"> materiałów szkoleniowych w formie drukowanej do archiwum Projektu.</w:t>
      </w:r>
    </w:p>
    <w:p w14:paraId="7A41B9C9" w14:textId="77777777" w:rsidR="007B45C8" w:rsidRPr="00614F23" w:rsidRDefault="00A50BC7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A50BC7">
        <w:rPr>
          <w:rFonts w:ascii="Times New Roman" w:hAnsi="Times New Roman" w:cs="Times New Roman"/>
          <w:spacing w:val="-4"/>
        </w:rPr>
        <w:t xml:space="preserve">Prowadzenia listy obecności </w:t>
      </w:r>
      <w:r w:rsidR="007B45C8" w:rsidRPr="00CC2ED1">
        <w:rPr>
          <w:rFonts w:ascii="Times New Roman" w:hAnsi="Times New Roman" w:cs="Times New Roman"/>
          <w:spacing w:val="-4"/>
        </w:rPr>
        <w:t>na formularzach zatwierdzonych przez Zamawiającego. Wykonawca</w:t>
      </w:r>
      <w:r w:rsidR="007B45C8" w:rsidRPr="00614F23">
        <w:rPr>
          <w:rFonts w:ascii="Times New Roman" w:hAnsi="Times New Roman" w:cs="Times New Roman"/>
        </w:rPr>
        <w:t xml:space="preserve"> zobowiązany będzie do niezwłocznego poinformowania Zamawiającego</w:t>
      </w:r>
      <w:r w:rsidR="00CC2ED1">
        <w:rPr>
          <w:rFonts w:ascii="Times New Roman" w:hAnsi="Times New Roman" w:cs="Times New Roman"/>
        </w:rPr>
        <w:t xml:space="preserve"> </w:t>
      </w:r>
      <w:r w:rsidR="007B45C8" w:rsidRPr="00614F23">
        <w:rPr>
          <w:rFonts w:ascii="Times New Roman" w:hAnsi="Times New Roman" w:cs="Times New Roman"/>
        </w:rPr>
        <w:t>o niezgłoszeniu się uczestnika na zajęcia, przerwaniu szkolenia lub rezygnacji z uczestnictwa w szkoleniu oraz każdorazowej nieobecności skierowanych osób i innych sytuacjach, które mają wpływ na prawidłową realizację umowy, w tym programu szkolenia.</w:t>
      </w:r>
    </w:p>
    <w:p w14:paraId="4681501A" w14:textId="77777777" w:rsidR="00AB7E1E" w:rsidRDefault="00F55A7F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wystawi certyfikaty dla uczestników, potwierdzające</w:t>
      </w:r>
      <w:r w:rsidR="007B45C8" w:rsidRPr="005E0D29">
        <w:rPr>
          <w:rFonts w:ascii="Times New Roman" w:hAnsi="Times New Roman" w:cs="Times New Roman"/>
        </w:rPr>
        <w:t xml:space="preserve"> odbycie szkolenia oraz przekaże je uczestnikom po zakończeniu szkolenia. Dokument</w:t>
      </w:r>
      <w:r>
        <w:rPr>
          <w:rFonts w:ascii="Times New Roman" w:hAnsi="Times New Roman" w:cs="Times New Roman"/>
        </w:rPr>
        <w:t>y</w:t>
      </w:r>
      <w:r w:rsidR="007B45C8" w:rsidRPr="005E0D29">
        <w:rPr>
          <w:rFonts w:ascii="Times New Roman" w:hAnsi="Times New Roman" w:cs="Times New Roman"/>
        </w:rPr>
        <w:t xml:space="preserve"> należy opatrzyć informacją </w:t>
      </w:r>
      <w:r w:rsidR="007B45C8" w:rsidRPr="005E0D2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="007B45C8" w:rsidRPr="005E0D29">
        <w:rPr>
          <w:rFonts w:ascii="Times New Roman" w:hAnsi="Times New Roman" w:cs="Times New Roman"/>
        </w:rPr>
        <w:t xml:space="preserve">. Ponadto musi zawierać logotypy Polskich Parków Narodowych, Funduszy Europejskich Infrastruktura i Środowisko i Unii Europejskiej Fundusz Spójności, zgodnie z ich księgami znaku. </w:t>
      </w:r>
    </w:p>
    <w:p w14:paraId="69EAC77D" w14:textId="77777777" w:rsidR="007B45C8" w:rsidRPr="005E0D29" w:rsidRDefault="007B45C8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 xml:space="preserve">Umożliwienia osobom wskazanym przez Zamawiającego przeprowadzenia w każdym czasie </w:t>
      </w:r>
      <w:r w:rsidRPr="0062342F">
        <w:rPr>
          <w:rFonts w:ascii="Times New Roman" w:hAnsi="Times New Roman" w:cs="Times New Roman"/>
          <w:spacing w:val="-2"/>
        </w:rPr>
        <w:t>kontroli realizacji szkolenia, w tym w szczególności jego przebiegu, treści, wykorzystywanych</w:t>
      </w:r>
      <w:r w:rsidRPr="005E0D29">
        <w:rPr>
          <w:rFonts w:ascii="Times New Roman" w:hAnsi="Times New Roman" w:cs="Times New Roman"/>
        </w:rPr>
        <w:t xml:space="preserve"> materiałów, frekwencji uczestników oraz prowadzenia wizyt monitorujących i wykonania zdjęć dla celów promocji Projektu.</w:t>
      </w:r>
    </w:p>
    <w:p w14:paraId="6EF402A4" w14:textId="77777777" w:rsidR="005E347E" w:rsidRPr="00EB6BE4" w:rsidRDefault="00454EE2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Cel</w:t>
      </w:r>
      <w:r w:rsidR="005E347E" w:rsidRPr="00EB6BE4">
        <w:rPr>
          <w:rFonts w:ascii="Times New Roman" w:hAnsi="Times New Roman" w:cs="Times New Roman"/>
          <w:b/>
        </w:rPr>
        <w:t xml:space="preserve"> działania</w:t>
      </w:r>
    </w:p>
    <w:p w14:paraId="22162D90" w14:textId="77777777" w:rsidR="00246D06" w:rsidRPr="0062342F" w:rsidRDefault="00246D06" w:rsidP="00224673">
      <w:pPr>
        <w:pStyle w:val="NormalnyWeb"/>
        <w:spacing w:before="0" w:beforeAutospacing="0" w:after="60" w:afterAutospacing="0"/>
        <w:ind w:left="567" w:hanging="142"/>
        <w:rPr>
          <w:rStyle w:val="Pogrubienie"/>
          <w:b w:val="0"/>
          <w:sz w:val="22"/>
          <w:szCs w:val="22"/>
        </w:rPr>
      </w:pPr>
      <w:r w:rsidRPr="0062342F">
        <w:rPr>
          <w:rStyle w:val="Pogrubienie"/>
          <w:sz w:val="22"/>
          <w:szCs w:val="22"/>
        </w:rPr>
        <w:t>Po zakończeniu szkolenia uczestnicy powinni umieć:</w:t>
      </w:r>
    </w:p>
    <w:p w14:paraId="47DEBB03" w14:textId="77777777" w:rsidR="00246D06" w:rsidRPr="0062342F" w:rsidRDefault="006E2E14" w:rsidP="00EC0C46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4"/>
        <w:jc w:val="both"/>
        <w:rPr>
          <w:sz w:val="22"/>
          <w:szCs w:val="22"/>
        </w:rPr>
      </w:pPr>
      <w:r w:rsidRPr="00EC0C46">
        <w:rPr>
          <w:spacing w:val="-4"/>
          <w:sz w:val="22"/>
          <w:szCs w:val="22"/>
        </w:rPr>
        <w:t>z</w:t>
      </w:r>
      <w:r w:rsidR="00246D06" w:rsidRPr="00EC0C46">
        <w:rPr>
          <w:spacing w:val="-4"/>
          <w:sz w:val="22"/>
          <w:szCs w:val="22"/>
        </w:rPr>
        <w:t>redagować materiał odpowiednio do potrzeb stron internetowych i platform społecznościowych</w:t>
      </w:r>
      <w:r w:rsidR="00246D06" w:rsidRPr="0062342F">
        <w:rPr>
          <w:sz w:val="22"/>
          <w:szCs w:val="22"/>
        </w:rPr>
        <w:t xml:space="preserve">, </w:t>
      </w:r>
      <w:r w:rsidR="00EC0C46" w:rsidRPr="00EC0C46">
        <w:rPr>
          <w:sz w:val="22"/>
          <w:szCs w:val="22"/>
        </w:rPr>
        <w:t>w tym znać zasady formatowania tekstów na strony internetowe, by były one dostępne także dla osób niepełnosprawnych</w:t>
      </w:r>
      <w:r w:rsidR="00EC0C46">
        <w:rPr>
          <w:sz w:val="22"/>
          <w:szCs w:val="22"/>
        </w:rPr>
        <w:t>;</w:t>
      </w:r>
    </w:p>
    <w:p w14:paraId="46B949CA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>kreślić optymalne dla określonych celów typy treści</w:t>
      </w:r>
      <w:r w:rsidR="00EC0C46">
        <w:rPr>
          <w:sz w:val="22"/>
          <w:szCs w:val="22"/>
        </w:rPr>
        <w:t>;</w:t>
      </w:r>
      <w:r w:rsidR="00246D06" w:rsidRPr="0062342F">
        <w:rPr>
          <w:sz w:val="22"/>
          <w:szCs w:val="22"/>
        </w:rPr>
        <w:t xml:space="preserve"> </w:t>
      </w:r>
    </w:p>
    <w:p w14:paraId="4D50B335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>dpowiadać na negatywne komentarze i odpowiednio reagować w sytuacjach kryzysowych</w:t>
      </w:r>
      <w:r w:rsidR="00EC0C46">
        <w:rPr>
          <w:sz w:val="22"/>
          <w:szCs w:val="22"/>
        </w:rPr>
        <w:t>;</w:t>
      </w:r>
    </w:p>
    <w:p w14:paraId="2BF7D684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k</w:t>
      </w:r>
      <w:r w:rsidR="00246D06" w:rsidRPr="0062342F">
        <w:rPr>
          <w:sz w:val="22"/>
          <w:szCs w:val="22"/>
        </w:rPr>
        <w:t>orzystać z podstawowych narzędzi do monitorowania ruchu na stronie i efektywności prowadzonych działań.</w:t>
      </w:r>
    </w:p>
    <w:p w14:paraId="5DED4CC2" w14:textId="77777777" w:rsidR="00271A85" w:rsidRPr="00EB6BE4" w:rsidRDefault="00C06343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Zakres tematyczn</w:t>
      </w:r>
      <w:r w:rsidR="00EB6BE4" w:rsidRPr="00EB6BE4">
        <w:rPr>
          <w:rFonts w:ascii="Times New Roman" w:hAnsi="Times New Roman" w:cs="Times New Roman"/>
          <w:b/>
        </w:rPr>
        <w:t>y</w:t>
      </w:r>
      <w:r w:rsidR="00271A85" w:rsidRPr="00EB6BE4">
        <w:rPr>
          <w:rFonts w:ascii="Times New Roman" w:hAnsi="Times New Roman" w:cs="Times New Roman"/>
          <w:b/>
        </w:rPr>
        <w:t xml:space="preserve">: </w:t>
      </w:r>
    </w:p>
    <w:p w14:paraId="73A6A144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Komunikacja online – ewolucja tradycyjnego modelu komunikacji, zmiany jakie wprowadził Internet, socialmedia i wyszukiwarki w konsumpcji treści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5A859208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3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Typy tekstów stosowanych w Internecie: tekst na stronę www, notka na bloga, artykuł ekspercki, newsletter, informacja prasowa, teksty do mediów społecznościowych, etc.</w:t>
      </w:r>
      <w:r w:rsidR="00EC0C46">
        <w:rPr>
          <w:rFonts w:ascii="Times New Roman" w:hAnsi="Times New Roman" w:cs="Times New Roman"/>
        </w:rPr>
        <w:t>;</w:t>
      </w:r>
    </w:p>
    <w:p w14:paraId="51401F23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3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Charakterystyka i tworzenie wartościowej treści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23F76093" w14:textId="77777777" w:rsidR="00246D06" w:rsidRPr="0062342F" w:rsidRDefault="00246D06" w:rsidP="00224673">
      <w:pPr>
        <w:pStyle w:val="Akapitzlist"/>
        <w:numPr>
          <w:ilvl w:val="1"/>
          <w:numId w:val="8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tworzenie tekstu od podstaw</w:t>
      </w:r>
      <w:r w:rsidR="00EC0C46">
        <w:rPr>
          <w:rFonts w:ascii="Times New Roman" w:eastAsia="Times New Roman" w:hAnsi="Times New Roman" w:cs="Times New Roman"/>
          <w:lang w:eastAsia="pl-PL"/>
        </w:rPr>
        <w:t>,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6440BF97" w14:textId="77777777" w:rsidR="00246D06" w:rsidRPr="0062342F" w:rsidRDefault="00246D06" w:rsidP="00224673">
      <w:pPr>
        <w:pStyle w:val="Akapitzlist"/>
        <w:numPr>
          <w:ilvl w:val="1"/>
          <w:numId w:val="8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redagowanie cudzych tekstów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2302FC0B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Zasady tworzenia treści na potrzeby Internetu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448BF2F5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 xml:space="preserve">tekst do druku vs. tekst do </w:t>
      </w:r>
      <w:proofErr w:type="spellStart"/>
      <w:r w:rsidRPr="0062342F">
        <w:rPr>
          <w:rFonts w:ascii="Times New Roman" w:hAnsi="Times New Roman" w:cs="Times New Roman"/>
        </w:rPr>
        <w:t>internetu</w:t>
      </w:r>
      <w:proofErr w:type="spellEnd"/>
      <w:r w:rsidR="00EC0C46">
        <w:rPr>
          <w:rFonts w:ascii="Times New Roman" w:hAnsi="Times New Roman" w:cs="Times New Roman"/>
        </w:rPr>
        <w:t>,</w:t>
      </w:r>
    </w:p>
    <w:p w14:paraId="47F48D5A" w14:textId="77777777" w:rsidR="00EC0C46" w:rsidRPr="00EC0C46" w:rsidRDefault="00EC0C46" w:rsidP="00EC0C46">
      <w:pPr>
        <w:pStyle w:val="Akapitzlist"/>
        <w:numPr>
          <w:ilvl w:val="1"/>
          <w:numId w:val="9"/>
        </w:numPr>
        <w:ind w:left="1134" w:hanging="283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zasady formatowania tekstów na strony internetowe, by były one dostępne także dla osób niepełnosprawnych</w:t>
      </w:r>
      <w:r>
        <w:rPr>
          <w:rFonts w:ascii="Times New Roman" w:hAnsi="Times New Roman" w:cs="Times New Roman"/>
        </w:rPr>
        <w:t>,</w:t>
      </w:r>
    </w:p>
    <w:p w14:paraId="0BDF8233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jak zmienić nudną informację w „news”</w:t>
      </w:r>
      <w:r w:rsidR="00EC0C46">
        <w:rPr>
          <w:rFonts w:ascii="Times New Roman" w:hAnsi="Times New Roman" w:cs="Times New Roman"/>
        </w:rPr>
        <w:t>,</w:t>
      </w:r>
      <w:r w:rsidRPr="0062342F">
        <w:rPr>
          <w:rFonts w:ascii="Times New Roman" w:hAnsi="Times New Roman" w:cs="Times New Roman"/>
        </w:rPr>
        <w:t xml:space="preserve"> </w:t>
      </w:r>
    </w:p>
    <w:p w14:paraId="1892A377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lastRenderedPageBreak/>
        <w:t>infografiki, zdjęcia, video - jak przyciągnąć uwagę odbiorcy</w:t>
      </w:r>
      <w:r w:rsidR="00EC0C46">
        <w:rPr>
          <w:rFonts w:ascii="Times New Roman" w:hAnsi="Times New Roman" w:cs="Times New Roman"/>
        </w:rPr>
        <w:t>,</w:t>
      </w:r>
    </w:p>
    <w:p w14:paraId="4C95C3E7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dobre i złe praktyki - analiza tekstów publikowanych na stronach internetowych parków narodowych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8894D2F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Rodzaje i cele serwisów społecznościowych, użytecznych w kontekście zadań edukacyjnych</w:t>
      </w:r>
      <w:r w:rsidR="00CC2ED1">
        <w:rPr>
          <w:rFonts w:ascii="Times New Roman" w:eastAsia="Times New Roman" w:hAnsi="Times New Roman" w:cs="Times New Roman"/>
          <w:lang w:eastAsia="pl-PL"/>
        </w:rPr>
        <w:br/>
      </w:r>
      <w:r w:rsidRPr="0062342F">
        <w:rPr>
          <w:rFonts w:ascii="Times New Roman" w:eastAsia="Times New Roman" w:hAnsi="Times New Roman" w:cs="Times New Roman"/>
          <w:lang w:eastAsia="pl-PL"/>
        </w:rPr>
        <w:t>i informacyjnych realizowanych przez parki narodowe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3662DCDD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Jak angażować odbiorców i  zachęcać ich do aktywności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09BFED7E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Jak reagować w sytuacjach kryzysowych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2306C122" w14:textId="77777777" w:rsidR="00246D06" w:rsidRPr="0062342F" w:rsidRDefault="00246D06" w:rsidP="00224673">
      <w:pPr>
        <w:pStyle w:val="Akapitzlist"/>
        <w:numPr>
          <w:ilvl w:val="1"/>
          <w:numId w:val="10"/>
        </w:numPr>
        <w:suppressAutoHyphens w:val="0"/>
        <w:spacing w:after="60"/>
        <w:ind w:left="1134" w:hanging="283"/>
        <w:jc w:val="both"/>
        <w:rPr>
          <w:rFonts w:ascii="Times New Roman" w:eastAsia="Times New Roman" w:hAnsi="Times New Roman" w:cs="Times New Roman"/>
          <w:spacing w:val="-6"/>
          <w:lang w:eastAsia="pl-PL"/>
        </w:rPr>
      </w:pPr>
      <w:r w:rsidRPr="0062342F">
        <w:rPr>
          <w:rFonts w:ascii="Times New Roman" w:eastAsia="Times New Roman" w:hAnsi="Times New Roman" w:cs="Times New Roman"/>
          <w:spacing w:val="-6"/>
          <w:lang w:eastAsia="pl-PL"/>
        </w:rPr>
        <w:t xml:space="preserve">omówienie przykładowych sytuacji kryzysowych na przykładach parków narodowych, </w:t>
      </w:r>
    </w:p>
    <w:p w14:paraId="552BFE55" w14:textId="77777777" w:rsidR="00246D06" w:rsidRPr="0062342F" w:rsidRDefault="00246D06" w:rsidP="00224673">
      <w:pPr>
        <w:pStyle w:val="Akapitzlist"/>
        <w:numPr>
          <w:ilvl w:val="1"/>
          <w:numId w:val="10"/>
        </w:numPr>
        <w:suppressAutoHyphens w:val="0"/>
        <w:spacing w:after="6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skuteczne sposoby radzenia sobie z kryzysami w mediach społecznościowych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13C8D993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CC2ED1">
        <w:rPr>
          <w:rFonts w:ascii="Times New Roman" w:eastAsia="Times New Roman" w:hAnsi="Times New Roman" w:cs="Times New Roman"/>
          <w:spacing w:val="-2"/>
          <w:lang w:eastAsia="pl-PL"/>
        </w:rPr>
        <w:t>Skąd się bierze ruch na stronie - pozycjonowanie stron internetowych pod kątem wyszukiwarek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, elementy SEO w tekstach online, śledzenie ruchu i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zachowań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 xml:space="preserve"> użytkowników w witrynie internetowej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1B4F95F3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spacing w:val="-2"/>
          <w:lang w:eastAsia="pl-PL"/>
        </w:rPr>
        <w:t>Podstawowe narzędzia do monitorowania ruchu na stronie, efektywności prowadzonych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działań, tworzenia infografik,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visuali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>, etc.</w:t>
      </w:r>
    </w:p>
    <w:p w14:paraId="573851EF" w14:textId="77777777" w:rsidR="00E91507" w:rsidRPr="00EB6BE4" w:rsidRDefault="00EB6BE4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Struktura i preferowane metody szkolenia </w:t>
      </w:r>
    </w:p>
    <w:p w14:paraId="26AC22AE" w14:textId="77777777" w:rsidR="00E91507" w:rsidRDefault="00E91507" w:rsidP="00224673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6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Czas trwani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a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szkolenia</w:t>
      </w:r>
      <w:r w:rsidR="00E840A7">
        <w:rPr>
          <w:rFonts w:ascii="Times New Roman" w:eastAsia="Times New Roman" w:hAnsi="Times New Roman" w:cs="Times New Roman"/>
          <w:lang w:eastAsia="pl-PL"/>
        </w:rPr>
        <w:t>: 2 dni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E840A7">
        <w:rPr>
          <w:rFonts w:ascii="Times New Roman" w:eastAsia="Times New Roman" w:hAnsi="Times New Roman" w:cs="Times New Roman"/>
          <w:lang w:eastAsia="pl-PL"/>
        </w:rPr>
        <w:t>(łącznie ok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 xml:space="preserve">. 12 godzin </w:t>
      </w:r>
      <w:r w:rsidRPr="0062342F">
        <w:rPr>
          <w:rFonts w:ascii="Times New Roman" w:eastAsia="Times New Roman" w:hAnsi="Times New Roman" w:cs="Times New Roman"/>
          <w:lang w:eastAsia="pl-PL"/>
        </w:rPr>
        <w:t>dydaktycznych</w:t>
      </w:r>
      <w:r w:rsidR="00E840A7">
        <w:rPr>
          <w:rFonts w:ascii="Times New Roman" w:eastAsia="Times New Roman" w:hAnsi="Times New Roman" w:cs="Times New Roman"/>
          <w:lang w:eastAsia="pl-PL"/>
        </w:rPr>
        <w:t>)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, w tym praca na przykładach - indywidualna lub grupowa.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34BB336B" w14:textId="77777777" w:rsidR="0062342F" w:rsidRPr="0062342F" w:rsidRDefault="00A50BC7" w:rsidP="00224673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6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</w:t>
      </w:r>
      <w:r w:rsidR="0062342F" w:rsidRPr="0062342F">
        <w:rPr>
          <w:rFonts w:ascii="Times New Roman" w:eastAsia="Times New Roman" w:hAnsi="Times New Roman" w:cs="Times New Roman"/>
          <w:lang w:eastAsia="pl-PL"/>
        </w:rPr>
        <w:t xml:space="preserve">lanujemy przeszkolić </w:t>
      </w:r>
      <w:r>
        <w:rPr>
          <w:rFonts w:ascii="Times New Roman" w:eastAsia="Times New Roman" w:hAnsi="Times New Roman" w:cs="Times New Roman"/>
          <w:lang w:eastAsia="pl-PL"/>
        </w:rPr>
        <w:t>maksymalnie</w:t>
      </w:r>
      <w:r w:rsidR="0062342F"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="0062342F">
        <w:rPr>
          <w:rFonts w:ascii="Times New Roman" w:eastAsia="Times New Roman" w:hAnsi="Times New Roman" w:cs="Times New Roman"/>
          <w:lang w:eastAsia="pl-PL"/>
        </w:rPr>
        <w:t>0</w:t>
      </w:r>
      <w:r w:rsidR="0062342F" w:rsidRPr="0062342F">
        <w:rPr>
          <w:rFonts w:ascii="Times New Roman" w:eastAsia="Times New Roman" w:hAnsi="Times New Roman" w:cs="Times New Roman"/>
          <w:lang w:eastAsia="pl-PL"/>
        </w:rPr>
        <w:t xml:space="preserve"> osób</w:t>
      </w:r>
      <w:r w:rsidR="00EC0C46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w jednej grupie szkoleniowej</w:t>
      </w:r>
      <w:r w:rsidR="0062342F" w:rsidRPr="0062342F">
        <w:rPr>
          <w:rFonts w:ascii="Times New Roman" w:eastAsia="Times New Roman" w:hAnsi="Times New Roman" w:cs="Times New Roman"/>
          <w:lang w:eastAsia="pl-PL"/>
        </w:rPr>
        <w:t>.</w:t>
      </w:r>
    </w:p>
    <w:p w14:paraId="0CB07148" w14:textId="77777777" w:rsidR="005E347E" w:rsidRPr="00EB6BE4" w:rsidRDefault="005E347E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Grupa docelowa</w:t>
      </w:r>
    </w:p>
    <w:p w14:paraId="67F68FBA" w14:textId="77777777" w:rsidR="00AB7E1E" w:rsidRPr="00AB7E1E" w:rsidRDefault="00AB7E1E" w:rsidP="00224673">
      <w:pPr>
        <w:pStyle w:val="Akapitzlist"/>
        <w:numPr>
          <w:ilvl w:val="0"/>
          <w:numId w:val="6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</w:t>
      </w:r>
      <w:r w:rsidR="00A53764" w:rsidRPr="00AB7E1E">
        <w:rPr>
          <w:rFonts w:ascii="Times New Roman" w:hAnsi="Times New Roman" w:cs="Times New Roman"/>
        </w:rPr>
        <w:t>racownicy i wolontariusze parków narodowych</w:t>
      </w:r>
    </w:p>
    <w:p w14:paraId="78F4B1BA" w14:textId="77777777" w:rsidR="00AB7E1E" w:rsidRPr="00AB7E1E" w:rsidRDefault="00AB7E1E" w:rsidP="00224673">
      <w:pPr>
        <w:pStyle w:val="Akapitzlist"/>
        <w:numPr>
          <w:ilvl w:val="0"/>
          <w:numId w:val="6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Pracownicy Ministerstwa Środowiska</w:t>
      </w:r>
      <w:r w:rsidR="00A53764" w:rsidRPr="00AB7E1E">
        <w:rPr>
          <w:rFonts w:ascii="Times New Roman" w:hAnsi="Times New Roman" w:cs="Times New Roman"/>
        </w:rPr>
        <w:t xml:space="preserve">. </w:t>
      </w:r>
    </w:p>
    <w:p w14:paraId="5E5320A2" w14:textId="77777777" w:rsidR="00441A85" w:rsidRPr="00EB6BE4" w:rsidRDefault="00441A85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Materiały szkoleniowe</w:t>
      </w:r>
    </w:p>
    <w:p w14:paraId="3617CEA1" w14:textId="77777777" w:rsidR="00441A85" w:rsidRDefault="00441A85" w:rsidP="00441A85">
      <w:pPr>
        <w:numPr>
          <w:ilvl w:val="0"/>
          <w:numId w:val="13"/>
        </w:numPr>
        <w:ind w:left="709" w:hanging="283"/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Wykonawca opracuje i przekaże każdemu z uczestników </w:t>
      </w:r>
      <w:r>
        <w:rPr>
          <w:rFonts w:ascii="Times New Roman" w:hAnsi="Times New Roman" w:cs="Times New Roman"/>
          <w:lang w:val="x-none" w:eastAsia="en-US"/>
        </w:rPr>
        <w:t xml:space="preserve">materiały szkoleniowe </w:t>
      </w:r>
      <w:r>
        <w:rPr>
          <w:rFonts w:ascii="Times New Roman" w:hAnsi="Times New Roman" w:cs="Times New Roman"/>
          <w:lang w:eastAsia="en-US"/>
        </w:rPr>
        <w:t xml:space="preserve">w formie drukowanej </w:t>
      </w:r>
      <w:r>
        <w:rPr>
          <w:rFonts w:ascii="Times New Roman" w:hAnsi="Times New Roman" w:cs="Times New Roman"/>
          <w:lang w:val="x-none" w:eastAsia="en-US"/>
        </w:rPr>
        <w:t xml:space="preserve">oraz inne pomoce treningowe wykorzystywane podczas </w:t>
      </w:r>
      <w:r>
        <w:rPr>
          <w:rFonts w:ascii="Times New Roman" w:hAnsi="Times New Roman" w:cs="Times New Roman"/>
          <w:lang w:eastAsia="en-US"/>
        </w:rPr>
        <w:t>realizacji szkoleń.</w:t>
      </w:r>
    </w:p>
    <w:p w14:paraId="4A5EBFEB" w14:textId="77777777" w:rsidR="00441A85" w:rsidRDefault="00441A85" w:rsidP="00441A85">
      <w:pPr>
        <w:numPr>
          <w:ilvl w:val="0"/>
          <w:numId w:val="13"/>
        </w:numPr>
        <w:ind w:left="709" w:hanging="283"/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Wykonawca opracuje i przekaże materiały informacyjne (np. w formie prezentacji) na temat </w:t>
      </w:r>
      <w:r w:rsidRPr="00441A85">
        <w:rPr>
          <w:rFonts w:ascii="Times New Roman" w:hAnsi="Times New Roman" w:cs="Times New Roman"/>
          <w:lang w:eastAsia="en-US"/>
        </w:rPr>
        <w:t>prowadzenia stron internetowych i komunikacji w mediach społecznościowych</w:t>
      </w:r>
      <w:r>
        <w:rPr>
          <w:rFonts w:ascii="Times New Roman" w:hAnsi="Times New Roman" w:cs="Times New Roman"/>
          <w:lang w:eastAsia="en-US"/>
        </w:rPr>
        <w:t>, w tym zasad przygotowywania materiałów na strony i do mediów społecznościowych.</w:t>
      </w:r>
    </w:p>
    <w:p w14:paraId="2FF57483" w14:textId="77777777" w:rsidR="00C06343" w:rsidRPr="00EB6BE4" w:rsidRDefault="00C06343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Miejsce </w:t>
      </w:r>
      <w:r w:rsidR="00EC0C46">
        <w:rPr>
          <w:rFonts w:ascii="Times New Roman" w:hAnsi="Times New Roman" w:cs="Times New Roman"/>
          <w:b/>
        </w:rPr>
        <w:t xml:space="preserve">i termin </w:t>
      </w:r>
      <w:r w:rsidRPr="00EB6BE4">
        <w:rPr>
          <w:rFonts w:ascii="Times New Roman" w:hAnsi="Times New Roman" w:cs="Times New Roman"/>
          <w:b/>
        </w:rPr>
        <w:t>realizacji zamówienia:</w:t>
      </w:r>
    </w:p>
    <w:p w14:paraId="76838CC5" w14:textId="77777777" w:rsidR="00246D06" w:rsidRPr="00EC0C46" w:rsidRDefault="00C06343" w:rsidP="00224673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Zamawiający zapewni</w:t>
      </w:r>
      <w:r w:rsidR="00EC0C46" w:rsidRPr="00EC0C46">
        <w:rPr>
          <w:rFonts w:ascii="Times New Roman" w:hAnsi="Times New Roman" w:cs="Times New Roman"/>
        </w:rPr>
        <w:t>a</w:t>
      </w:r>
      <w:r w:rsidR="00085997" w:rsidRPr="00EC0C46">
        <w:rPr>
          <w:rFonts w:ascii="Times New Roman" w:hAnsi="Times New Roman" w:cs="Times New Roman"/>
        </w:rPr>
        <w:t xml:space="preserve"> </w:t>
      </w:r>
      <w:r w:rsidRPr="00EC0C46">
        <w:rPr>
          <w:rFonts w:ascii="Times New Roman" w:hAnsi="Times New Roman" w:cs="Times New Roman"/>
        </w:rPr>
        <w:t>miejsce realizacji (sala wykładowa z projektorem multimedialnym</w:t>
      </w:r>
      <w:r w:rsidR="008B72F2" w:rsidRPr="00EC0C46">
        <w:rPr>
          <w:rFonts w:ascii="Times New Roman" w:hAnsi="Times New Roman" w:cs="Times New Roman"/>
        </w:rPr>
        <w:t>,</w:t>
      </w:r>
      <w:r w:rsidR="005E27C8" w:rsidRPr="00EC0C46">
        <w:rPr>
          <w:rFonts w:ascii="Times New Roman" w:hAnsi="Times New Roman" w:cs="Times New Roman"/>
        </w:rPr>
        <w:br/>
      </w:r>
      <w:r w:rsidR="008B72F2" w:rsidRPr="00EC0C46">
        <w:rPr>
          <w:rFonts w:ascii="Times New Roman" w:hAnsi="Times New Roman" w:cs="Times New Roman"/>
        </w:rPr>
        <w:t>dostępem do sieci</w:t>
      </w:r>
      <w:r w:rsidR="00EC0C46">
        <w:rPr>
          <w:rFonts w:ascii="Times New Roman" w:hAnsi="Times New Roman" w:cs="Times New Roman"/>
        </w:rPr>
        <w:t xml:space="preserve"> i możliwością podłączenia sprzętu komputerowego dla uczestników oraz </w:t>
      </w:r>
      <w:r w:rsidR="00A53764" w:rsidRPr="00EC0C46">
        <w:rPr>
          <w:rFonts w:ascii="Times New Roman" w:hAnsi="Times New Roman" w:cs="Times New Roman"/>
        </w:rPr>
        <w:t>inne</w:t>
      </w:r>
      <w:r w:rsidR="008B72F2" w:rsidRPr="00EC0C46">
        <w:rPr>
          <w:rFonts w:ascii="Times New Roman" w:hAnsi="Times New Roman" w:cs="Times New Roman"/>
        </w:rPr>
        <w:t xml:space="preserve"> </w:t>
      </w:r>
      <w:r w:rsidRPr="00EC0C46">
        <w:rPr>
          <w:rFonts w:ascii="Times New Roman" w:hAnsi="Times New Roman" w:cs="Times New Roman"/>
        </w:rPr>
        <w:t>wg potrzeb Wykonaw</w:t>
      </w:r>
      <w:r w:rsidR="008B72F2" w:rsidRPr="00EC0C46">
        <w:rPr>
          <w:rFonts w:ascii="Times New Roman" w:hAnsi="Times New Roman" w:cs="Times New Roman"/>
        </w:rPr>
        <w:t xml:space="preserve">cy). </w:t>
      </w:r>
    </w:p>
    <w:p w14:paraId="2FBC50D6" w14:textId="77777777" w:rsidR="00246D06" w:rsidRPr="00EC0C46" w:rsidRDefault="00F55A7F" w:rsidP="000534AE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Zajęcia będą odbywały się</w:t>
      </w:r>
      <w:r w:rsidR="008B72F2" w:rsidRPr="00EC0C46">
        <w:rPr>
          <w:rFonts w:ascii="Times New Roman" w:hAnsi="Times New Roman" w:cs="Times New Roman"/>
        </w:rPr>
        <w:t xml:space="preserve"> </w:t>
      </w:r>
      <w:r w:rsidR="00A53764" w:rsidRPr="00EC0C46">
        <w:rPr>
          <w:rFonts w:ascii="Times New Roman" w:hAnsi="Times New Roman" w:cs="Times New Roman"/>
        </w:rPr>
        <w:t>w Warszawie</w:t>
      </w:r>
      <w:r w:rsidR="00C06343" w:rsidRPr="00EC0C46">
        <w:rPr>
          <w:rFonts w:ascii="Times New Roman" w:hAnsi="Times New Roman" w:cs="Times New Roman"/>
        </w:rPr>
        <w:t xml:space="preserve">. </w:t>
      </w:r>
    </w:p>
    <w:p w14:paraId="6675F18A" w14:textId="77777777" w:rsidR="00C06343" w:rsidRPr="00EC0C46" w:rsidRDefault="005D0088" w:rsidP="000534AE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 xml:space="preserve">Koszty dojazdu i noclegu </w:t>
      </w:r>
      <w:r w:rsidR="00441A85" w:rsidRPr="00EC0C46">
        <w:rPr>
          <w:rFonts w:ascii="Times New Roman" w:hAnsi="Times New Roman" w:cs="Times New Roman"/>
        </w:rPr>
        <w:t>osób szkolących</w:t>
      </w:r>
      <w:r w:rsidR="00C06343" w:rsidRPr="00EC0C46">
        <w:rPr>
          <w:rFonts w:ascii="Times New Roman" w:hAnsi="Times New Roman" w:cs="Times New Roman"/>
        </w:rPr>
        <w:t xml:space="preserve"> ponosi Wykonawca.</w:t>
      </w:r>
    </w:p>
    <w:p w14:paraId="55C02621" w14:textId="77777777" w:rsidR="00EC0C46" w:rsidRPr="00EC0C46" w:rsidRDefault="00EC0C46" w:rsidP="000534AE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 xml:space="preserve">Szkolenia odbędą się w </w:t>
      </w:r>
      <w:r w:rsidR="000534AE">
        <w:rPr>
          <w:rFonts w:ascii="Times New Roman" w:hAnsi="Times New Roman" w:cs="Times New Roman"/>
        </w:rPr>
        <w:t>pierwszej połowie</w:t>
      </w:r>
      <w:r w:rsidRPr="00EC0C46">
        <w:rPr>
          <w:rFonts w:ascii="Times New Roman" w:hAnsi="Times New Roman" w:cs="Times New Roman"/>
        </w:rPr>
        <w:t xml:space="preserve"> </w:t>
      </w:r>
      <w:r w:rsidR="00A50BC7">
        <w:rPr>
          <w:rFonts w:ascii="Times New Roman" w:hAnsi="Times New Roman" w:cs="Times New Roman"/>
        </w:rPr>
        <w:t>październik</w:t>
      </w:r>
      <w:r w:rsidRPr="00EC0C46">
        <w:rPr>
          <w:rFonts w:ascii="Times New Roman" w:hAnsi="Times New Roman" w:cs="Times New Roman"/>
        </w:rPr>
        <w:t>a 2019 r.</w:t>
      </w:r>
    </w:p>
    <w:p w14:paraId="4783A883" w14:textId="77777777" w:rsidR="00441A85" w:rsidRPr="00EB6BE4" w:rsidRDefault="00441A85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Oznaczenie finansowania</w:t>
      </w:r>
    </w:p>
    <w:p w14:paraId="20E49258" w14:textId="77777777" w:rsidR="00441A85" w:rsidRDefault="00441A85" w:rsidP="00441A85">
      <w:pPr>
        <w:pStyle w:val="Akapitzlist"/>
        <w:spacing w:before="120" w:after="12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Wszelkie materiały związane z realizacją zamówienia muszą być opatrzone informacją </w:t>
      </w:r>
      <w:r>
        <w:rPr>
          <w:rFonts w:ascii="Times New Roman" w:hAnsi="Times New Roman" w:cs="Times New Roman"/>
          <w:i/>
        </w:rPr>
        <w:t xml:space="preserve">Projekt „Promocja polskich parków narodowych jako marki” współfinansowany ze środków Unii Europejskiej w ramach Programu Operacyjnego Infrastruktura i Środowisko 2014-2020. </w:t>
      </w:r>
      <w:r>
        <w:rPr>
          <w:rFonts w:ascii="Times New Roman" w:hAnsi="Times New Roman" w:cs="Times New Roman"/>
        </w:rPr>
        <w:t xml:space="preserve">oraz zawierać logotypy Polskich Parków Narodowych, Funduszy Europejskich Infrastruktura </w:t>
      </w:r>
      <w:r>
        <w:rPr>
          <w:rFonts w:ascii="Times New Roman" w:hAnsi="Times New Roman" w:cs="Times New Roman"/>
        </w:rPr>
        <w:br/>
        <w:t>i Środowisko i Unii Europejskiej Fundusz Spójności, zgodnie z ich księgami znaku.</w:t>
      </w:r>
    </w:p>
    <w:p w14:paraId="7BCEEAE5" w14:textId="77777777" w:rsidR="005E347E" w:rsidRPr="00441A85" w:rsidRDefault="00EB6BE4" w:rsidP="000476F8">
      <w:pPr>
        <w:pStyle w:val="Nagwek1"/>
        <w:keepNext/>
        <w:ind w:left="425" w:hanging="425"/>
        <w:rPr>
          <w:sz w:val="22"/>
          <w:szCs w:val="22"/>
        </w:rPr>
      </w:pPr>
      <w:r>
        <w:rPr>
          <w:sz w:val="22"/>
          <w:szCs w:val="22"/>
        </w:rPr>
        <w:lastRenderedPageBreak/>
        <w:t>WARUNKI UDZIAŁU W POSTĘPOWANIU</w:t>
      </w:r>
    </w:p>
    <w:p w14:paraId="4C16447C" w14:textId="77777777" w:rsidR="00B20DFA" w:rsidRDefault="00EB6BE4" w:rsidP="005F5AAC">
      <w:pPr>
        <w:widowControl w:val="0"/>
        <w:shd w:val="clear" w:color="auto" w:fill="FFFFFF"/>
        <w:suppressAutoHyphens w:val="0"/>
        <w:autoSpaceDE w:val="0"/>
        <w:autoSpaceDN w:val="0"/>
        <w:spacing w:after="60"/>
        <w:ind w:left="3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udział w zamówieniu mogą ubiegać się Wykonawcy</w:t>
      </w:r>
      <w:r w:rsidR="00B20DFA">
        <w:rPr>
          <w:rFonts w:ascii="Times New Roman" w:hAnsi="Times New Roman" w:cs="Times New Roman"/>
        </w:rPr>
        <w:t>, którzy spełniają następujące warunki:</w:t>
      </w:r>
    </w:p>
    <w:p w14:paraId="0D4E151A" w14:textId="77777777" w:rsidR="005F5AAC" w:rsidRPr="005F5AAC" w:rsidRDefault="005F5AAC" w:rsidP="005F5AA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60"/>
        <w:ind w:left="426" w:hanging="284"/>
        <w:jc w:val="both"/>
        <w:rPr>
          <w:rFonts w:ascii="Times New Roman" w:hAnsi="Times New Roman" w:cs="Times New Roman"/>
        </w:rPr>
      </w:pPr>
      <w:r w:rsidRPr="005F5AAC">
        <w:rPr>
          <w:rFonts w:ascii="Times New Roman" w:hAnsi="Times New Roman" w:cs="Times New Roman"/>
          <w:bCs/>
        </w:rPr>
        <w:t>Posiadają udokumentowane minimum 2-letnie doświadczenie w prowadzeniu działalności szkoleniowej.</w:t>
      </w:r>
    </w:p>
    <w:p w14:paraId="078C47F0" w14:textId="77777777" w:rsidR="00EB6BE4" w:rsidRPr="005F5AAC" w:rsidRDefault="005F5AAC" w:rsidP="005F5AA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60"/>
        <w:ind w:left="426" w:hanging="284"/>
        <w:jc w:val="both"/>
        <w:rPr>
          <w:rFonts w:ascii="Times New Roman" w:hAnsi="Times New Roman" w:cs="Times New Roman"/>
          <w:bCs/>
        </w:rPr>
      </w:pPr>
      <w:r w:rsidRPr="005F5AAC">
        <w:rPr>
          <w:rFonts w:ascii="Times New Roman" w:hAnsi="Times New Roman" w:cs="Times New Roman"/>
          <w:bCs/>
        </w:rPr>
        <w:t xml:space="preserve">Dysponują co najmniej 1 trenerem, który zostanie skierowany do realizacji niniejszego zamówienia, który </w:t>
      </w:r>
      <w:r>
        <w:rPr>
          <w:rFonts w:ascii="Times New Roman" w:hAnsi="Times New Roman" w:cs="Times New Roman"/>
          <w:bCs/>
        </w:rPr>
        <w:t xml:space="preserve">w ciągu ostatnich 2 lat </w:t>
      </w:r>
      <w:r w:rsidRPr="005F5AAC">
        <w:rPr>
          <w:rFonts w:ascii="Times New Roman" w:hAnsi="Times New Roman" w:cs="Times New Roman"/>
          <w:bCs/>
        </w:rPr>
        <w:t xml:space="preserve">przeprowadził minimum </w:t>
      </w:r>
      <w:r w:rsidR="007D3FC9">
        <w:rPr>
          <w:rFonts w:ascii="Times New Roman" w:hAnsi="Times New Roman" w:cs="Times New Roman"/>
          <w:bCs/>
        </w:rPr>
        <w:t>4</w:t>
      </w:r>
      <w:r w:rsidRPr="005F5AAC">
        <w:rPr>
          <w:rFonts w:ascii="Times New Roman" w:hAnsi="Times New Roman" w:cs="Times New Roman"/>
          <w:bCs/>
        </w:rPr>
        <w:t xml:space="preserve"> szkole</w:t>
      </w:r>
      <w:r w:rsidR="00A50BC7">
        <w:rPr>
          <w:rFonts w:ascii="Times New Roman" w:hAnsi="Times New Roman" w:cs="Times New Roman"/>
          <w:bCs/>
        </w:rPr>
        <w:t>nia</w:t>
      </w:r>
      <w:r w:rsidRPr="005F5AAC">
        <w:rPr>
          <w:rFonts w:ascii="Times New Roman" w:hAnsi="Times New Roman" w:cs="Times New Roman"/>
          <w:bCs/>
        </w:rPr>
        <w:t xml:space="preserve"> z zakresu prowadzenia stron internetowych i komunikacji w mediach społecznościowych. Spełnienie warunków określonych w pkt IV zostanie potwierdzone</w:t>
      </w:r>
      <w:r w:rsidR="00EB6BE4" w:rsidRPr="005F5AAC">
        <w:rPr>
          <w:rFonts w:ascii="Times New Roman" w:hAnsi="Times New Roman" w:cs="Times New Roman"/>
          <w:bCs/>
        </w:rPr>
        <w:t xml:space="preserve"> </w:t>
      </w:r>
      <w:r w:rsidRPr="005F5AAC">
        <w:rPr>
          <w:rFonts w:ascii="Times New Roman" w:hAnsi="Times New Roman" w:cs="Times New Roman"/>
          <w:bCs/>
        </w:rPr>
        <w:t>przez Wykonawcę przez złożenie uzupełnionej tabeli ofert</w:t>
      </w:r>
      <w:r w:rsidR="0055096E">
        <w:rPr>
          <w:rFonts w:ascii="Times New Roman" w:hAnsi="Times New Roman" w:cs="Times New Roman"/>
          <w:bCs/>
        </w:rPr>
        <w:t>y</w:t>
      </w:r>
      <w:r w:rsidRPr="005F5AAC">
        <w:rPr>
          <w:rFonts w:ascii="Times New Roman" w:hAnsi="Times New Roman" w:cs="Times New Roman"/>
          <w:bCs/>
        </w:rPr>
        <w:t xml:space="preserve"> – stanowiącej </w:t>
      </w:r>
      <w:r w:rsidR="00354D3C">
        <w:rPr>
          <w:rFonts w:ascii="Times New Roman" w:hAnsi="Times New Roman" w:cs="Times New Roman"/>
          <w:bCs/>
        </w:rPr>
        <w:t>Z</w:t>
      </w:r>
      <w:r w:rsidRPr="005F5AAC">
        <w:rPr>
          <w:rFonts w:ascii="Times New Roman" w:hAnsi="Times New Roman" w:cs="Times New Roman"/>
          <w:bCs/>
        </w:rPr>
        <w:t xml:space="preserve">ałącznik nr 2 do Zapytania </w:t>
      </w:r>
      <w:r w:rsidR="00354D3C">
        <w:rPr>
          <w:rFonts w:ascii="Times New Roman" w:hAnsi="Times New Roman" w:cs="Times New Roman"/>
          <w:bCs/>
        </w:rPr>
        <w:t>o</w:t>
      </w:r>
      <w:r w:rsidRPr="005F5AAC">
        <w:rPr>
          <w:rFonts w:ascii="Times New Roman" w:hAnsi="Times New Roman" w:cs="Times New Roman"/>
          <w:bCs/>
        </w:rPr>
        <w:t>fertowego</w:t>
      </w:r>
    </w:p>
    <w:p w14:paraId="2BB06C39" w14:textId="77777777" w:rsidR="005F5AAC" w:rsidRPr="005F5AAC" w:rsidRDefault="005F5AAC" w:rsidP="005F5AAC">
      <w:pPr>
        <w:pStyle w:val="Nagwek1"/>
        <w:ind w:left="425" w:hanging="425"/>
        <w:rPr>
          <w:sz w:val="22"/>
          <w:szCs w:val="22"/>
        </w:rPr>
      </w:pPr>
      <w:r w:rsidRPr="005F5AAC">
        <w:rPr>
          <w:sz w:val="22"/>
          <w:szCs w:val="22"/>
        </w:rPr>
        <w:t>Wymagania dotyczące oferty.</w:t>
      </w:r>
    </w:p>
    <w:p w14:paraId="2A349CBA" w14:textId="77777777" w:rsidR="005E347E" w:rsidRPr="00E05912" w:rsidRDefault="006C0E8C" w:rsidP="00E05912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E05912">
        <w:rPr>
          <w:b/>
          <w:sz w:val="22"/>
          <w:szCs w:val="22"/>
        </w:rPr>
        <w:t>Informacje, jakie</w:t>
      </w:r>
      <w:r w:rsidR="005E347E" w:rsidRPr="00E05912">
        <w:rPr>
          <w:b/>
          <w:sz w:val="22"/>
          <w:szCs w:val="22"/>
        </w:rPr>
        <w:t xml:space="preserve"> Wykonawca </w:t>
      </w:r>
      <w:r w:rsidR="00E05912" w:rsidRPr="00E05912">
        <w:rPr>
          <w:b/>
          <w:sz w:val="22"/>
          <w:szCs w:val="22"/>
        </w:rPr>
        <w:t>musi</w:t>
      </w:r>
      <w:r w:rsidR="005E347E" w:rsidRPr="00E05912">
        <w:rPr>
          <w:b/>
          <w:sz w:val="22"/>
          <w:szCs w:val="22"/>
        </w:rPr>
        <w:t xml:space="preserve"> zawrzeć</w:t>
      </w:r>
      <w:r w:rsidR="00E05912" w:rsidRPr="00E05912">
        <w:rPr>
          <w:b/>
          <w:sz w:val="22"/>
          <w:szCs w:val="22"/>
        </w:rPr>
        <w:t xml:space="preserve"> w ofercie</w:t>
      </w:r>
      <w:r w:rsidR="005E347E" w:rsidRPr="00E05912">
        <w:rPr>
          <w:b/>
          <w:sz w:val="22"/>
          <w:szCs w:val="22"/>
        </w:rPr>
        <w:t>:</w:t>
      </w:r>
    </w:p>
    <w:p w14:paraId="3F6D5321" w14:textId="77777777" w:rsidR="00E05912" w:rsidRDefault="00E05912" w:rsidP="00E05912">
      <w:pPr>
        <w:pStyle w:val="Tekstpodstawowy"/>
        <w:spacing w:before="0" w:after="0"/>
        <w:ind w:left="426"/>
        <w:rPr>
          <w:sz w:val="22"/>
          <w:szCs w:val="22"/>
        </w:rPr>
      </w:pPr>
      <w:r w:rsidRPr="00E05912">
        <w:rPr>
          <w:sz w:val="22"/>
          <w:szCs w:val="22"/>
        </w:rPr>
        <w:t>Wypełnioną tabelę oferty, stanowiącą załącznik nr 2 do zapytania ofertowego</w:t>
      </w:r>
      <w:r w:rsidR="0055096E" w:rsidRPr="00994A36">
        <w:rPr>
          <w:rStyle w:val="Odwoanieprzypisudolnego"/>
          <w:b/>
          <w:color w:val="FF0000"/>
          <w:sz w:val="22"/>
          <w:szCs w:val="22"/>
        </w:rPr>
        <w:footnoteReference w:id="2"/>
      </w:r>
      <w:r w:rsidRPr="00E05912">
        <w:rPr>
          <w:sz w:val="22"/>
          <w:szCs w:val="22"/>
        </w:rPr>
        <w:t xml:space="preserve"> wraz z podaniem ceny netto i brutto za wykonanie przedmiotu zamówienia.</w:t>
      </w:r>
      <w:r w:rsidRPr="00E05912">
        <w:rPr>
          <w:rStyle w:val="Odwoanieprzypisudolnego"/>
          <w:b/>
          <w:color w:val="FF0000"/>
          <w:sz w:val="22"/>
          <w:szCs w:val="22"/>
        </w:rPr>
        <w:footnoteReference w:id="3"/>
      </w:r>
      <w:r w:rsidRPr="00994A36">
        <w:rPr>
          <w:b/>
          <w:color w:val="FF0000"/>
          <w:sz w:val="22"/>
          <w:szCs w:val="22"/>
        </w:rPr>
        <w:t xml:space="preserve"> </w:t>
      </w:r>
    </w:p>
    <w:p w14:paraId="601ADE5F" w14:textId="77777777" w:rsidR="00E05912" w:rsidRPr="00E05912" w:rsidRDefault="00E05912" w:rsidP="00E05912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E05912">
        <w:rPr>
          <w:b/>
          <w:sz w:val="22"/>
          <w:szCs w:val="22"/>
        </w:rPr>
        <w:t>Forma w jakiej ma być złożona oferta:</w:t>
      </w:r>
    </w:p>
    <w:p w14:paraId="01D1C3FF" w14:textId="77777777" w:rsidR="005E347E" w:rsidRPr="00625729" w:rsidRDefault="00E05912" w:rsidP="00E05912">
      <w:pPr>
        <w:pStyle w:val="Tekstpodstawowy"/>
        <w:ind w:left="426"/>
        <w:rPr>
          <w:sz w:val="22"/>
          <w:szCs w:val="22"/>
        </w:rPr>
      </w:pPr>
      <w:r w:rsidRPr="00625729">
        <w:rPr>
          <w:sz w:val="22"/>
          <w:szCs w:val="22"/>
        </w:rPr>
        <w:t xml:space="preserve">Oferty </w:t>
      </w:r>
      <w:r w:rsidRPr="00625729">
        <w:rPr>
          <w:color w:val="000000"/>
          <w:spacing w:val="-4"/>
          <w:sz w:val="22"/>
          <w:szCs w:val="22"/>
        </w:rPr>
        <w:t>należy składać za pomocą poczty elektronicznej na adres e-mail:</w:t>
      </w:r>
      <w:r w:rsidR="005E347E" w:rsidRPr="00625729">
        <w:rPr>
          <w:sz w:val="22"/>
          <w:szCs w:val="22"/>
        </w:rPr>
        <w:t xml:space="preserve"> </w:t>
      </w:r>
      <w:hyperlink r:id="rId10" w:history="1">
        <w:r w:rsidR="00714569" w:rsidRPr="005A09DF">
          <w:rPr>
            <w:rStyle w:val="Hipercze"/>
            <w:sz w:val="22"/>
            <w:szCs w:val="22"/>
          </w:rPr>
          <w:t>malgorzata.jankowska-rozynska@mos.gov.pl</w:t>
        </w:r>
      </w:hyperlink>
      <w:r w:rsidR="00507541" w:rsidRPr="00625729">
        <w:rPr>
          <w:color w:val="000000"/>
          <w:sz w:val="22"/>
          <w:szCs w:val="22"/>
        </w:rPr>
        <w:t xml:space="preserve"> </w:t>
      </w:r>
      <w:r w:rsidR="00714569">
        <w:rPr>
          <w:color w:val="000000"/>
          <w:sz w:val="22"/>
          <w:szCs w:val="22"/>
        </w:rPr>
        <w:t xml:space="preserve">w </w:t>
      </w:r>
      <w:r w:rsidR="00507541" w:rsidRPr="00625729">
        <w:rPr>
          <w:color w:val="000000"/>
          <w:sz w:val="22"/>
          <w:szCs w:val="22"/>
        </w:rPr>
        <w:t>tytule wiadomości wpisując „K</w:t>
      </w:r>
      <w:r w:rsidR="00625729">
        <w:rPr>
          <w:color w:val="000000"/>
          <w:sz w:val="22"/>
          <w:szCs w:val="22"/>
        </w:rPr>
        <w:t xml:space="preserve">omunikacja w </w:t>
      </w:r>
      <w:proofErr w:type="spellStart"/>
      <w:r w:rsidR="00625729">
        <w:rPr>
          <w:color w:val="000000"/>
          <w:sz w:val="22"/>
          <w:szCs w:val="22"/>
        </w:rPr>
        <w:t>internecie</w:t>
      </w:r>
      <w:proofErr w:type="spellEnd"/>
      <w:r w:rsidR="00625729">
        <w:rPr>
          <w:color w:val="000000"/>
          <w:sz w:val="22"/>
          <w:szCs w:val="22"/>
        </w:rPr>
        <w:t xml:space="preserve"> – </w:t>
      </w:r>
      <w:r w:rsidR="00A50BC7">
        <w:rPr>
          <w:color w:val="000000"/>
          <w:sz w:val="22"/>
          <w:szCs w:val="22"/>
        </w:rPr>
        <w:t xml:space="preserve">dodatkowe </w:t>
      </w:r>
      <w:r w:rsidR="00625729">
        <w:rPr>
          <w:color w:val="000000"/>
          <w:sz w:val="22"/>
          <w:szCs w:val="22"/>
        </w:rPr>
        <w:t>szkolenie</w:t>
      </w:r>
      <w:r w:rsidR="00507541" w:rsidRPr="00625729">
        <w:rPr>
          <w:color w:val="000000"/>
          <w:sz w:val="22"/>
          <w:szCs w:val="22"/>
        </w:rPr>
        <w:t xml:space="preserve"> – projekt POIŚ”.</w:t>
      </w:r>
      <w:r w:rsidR="00507541" w:rsidRPr="00625729">
        <w:rPr>
          <w:sz w:val="22"/>
          <w:szCs w:val="22"/>
        </w:rPr>
        <w:t xml:space="preserve"> Tabelę ofert podpisaną przez Wykonawcę należy przekazać w formie skanu </w:t>
      </w:r>
      <w:r w:rsidR="00625729">
        <w:rPr>
          <w:sz w:val="22"/>
          <w:szCs w:val="22"/>
        </w:rPr>
        <w:t>podpis</w:t>
      </w:r>
      <w:r w:rsidR="00507541" w:rsidRPr="00625729">
        <w:rPr>
          <w:sz w:val="22"/>
          <w:szCs w:val="22"/>
        </w:rPr>
        <w:t>anego dokumentu.</w:t>
      </w:r>
    </w:p>
    <w:p w14:paraId="6758CD2D" w14:textId="77777777" w:rsidR="005E347E" w:rsidRPr="00625729" w:rsidRDefault="005E347E" w:rsidP="00625729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625729">
        <w:rPr>
          <w:b/>
          <w:sz w:val="22"/>
          <w:szCs w:val="22"/>
        </w:rPr>
        <w:t xml:space="preserve">Termin </w:t>
      </w:r>
      <w:r w:rsidR="00994A36" w:rsidRPr="00625729">
        <w:rPr>
          <w:b/>
          <w:sz w:val="22"/>
          <w:szCs w:val="22"/>
        </w:rPr>
        <w:t xml:space="preserve">składania </w:t>
      </w:r>
      <w:r w:rsidR="007D3FC9">
        <w:rPr>
          <w:b/>
          <w:sz w:val="22"/>
          <w:szCs w:val="22"/>
        </w:rPr>
        <w:t>oferty</w:t>
      </w:r>
      <w:r w:rsidR="00994A36" w:rsidRPr="00625729">
        <w:rPr>
          <w:b/>
          <w:sz w:val="22"/>
          <w:szCs w:val="22"/>
        </w:rPr>
        <w:t xml:space="preserve"> </w:t>
      </w:r>
      <w:r w:rsidR="00994A36">
        <w:rPr>
          <w:b/>
          <w:sz w:val="22"/>
          <w:szCs w:val="22"/>
        </w:rPr>
        <w:t>:</w:t>
      </w:r>
    </w:p>
    <w:p w14:paraId="54C41263" w14:textId="77777777" w:rsidR="005E347E" w:rsidRPr="00625729" w:rsidRDefault="00625729" w:rsidP="00CC2ED1">
      <w:pPr>
        <w:pStyle w:val="Tekstpodstawowy"/>
        <w:ind w:left="426"/>
        <w:rPr>
          <w:b/>
          <w:sz w:val="22"/>
          <w:szCs w:val="22"/>
        </w:rPr>
      </w:pPr>
      <w:r w:rsidRPr="000476F8">
        <w:rPr>
          <w:rFonts w:eastAsia="Times New Roman"/>
          <w:color w:val="000000"/>
          <w:sz w:val="22"/>
          <w:szCs w:val="22"/>
          <w:lang w:eastAsia="pl-PL"/>
        </w:rPr>
        <w:t xml:space="preserve">Oferty należy przesłać do dnia </w:t>
      </w:r>
      <w:r w:rsidR="002E5089" w:rsidRPr="000476F8">
        <w:rPr>
          <w:rFonts w:eastAsia="Times New Roman"/>
          <w:b/>
          <w:color w:val="000000"/>
          <w:sz w:val="22"/>
          <w:szCs w:val="22"/>
          <w:lang w:eastAsia="pl-PL"/>
        </w:rPr>
        <w:t>20</w:t>
      </w:r>
      <w:r w:rsidR="00CC2ED1" w:rsidRPr="000476F8">
        <w:rPr>
          <w:b/>
          <w:sz w:val="22"/>
          <w:szCs w:val="22"/>
        </w:rPr>
        <w:t xml:space="preserve"> </w:t>
      </w:r>
      <w:r w:rsidR="00A50BC7" w:rsidRPr="000476F8">
        <w:rPr>
          <w:b/>
          <w:sz w:val="22"/>
          <w:szCs w:val="22"/>
        </w:rPr>
        <w:t>sierpni</w:t>
      </w:r>
      <w:r w:rsidR="00CC2ED1" w:rsidRPr="000476F8">
        <w:rPr>
          <w:b/>
          <w:sz w:val="22"/>
          <w:szCs w:val="22"/>
        </w:rPr>
        <w:t>a</w:t>
      </w:r>
      <w:r w:rsidR="00085997" w:rsidRPr="000476F8">
        <w:rPr>
          <w:b/>
          <w:sz w:val="22"/>
          <w:szCs w:val="22"/>
        </w:rPr>
        <w:t xml:space="preserve"> 2019</w:t>
      </w:r>
      <w:r w:rsidR="00C06343" w:rsidRPr="000476F8">
        <w:rPr>
          <w:b/>
          <w:sz w:val="22"/>
          <w:szCs w:val="22"/>
        </w:rPr>
        <w:t xml:space="preserve"> r.</w:t>
      </w:r>
    </w:p>
    <w:p w14:paraId="0102450C" w14:textId="77777777" w:rsidR="00994A36" w:rsidRDefault="008E35D5" w:rsidP="005E27C8">
      <w:pPr>
        <w:pStyle w:val="Nagwek1"/>
        <w:ind w:left="567" w:hanging="567"/>
        <w:rPr>
          <w:sz w:val="22"/>
          <w:szCs w:val="22"/>
        </w:rPr>
      </w:pPr>
      <w:r w:rsidRPr="008E35D5">
        <w:rPr>
          <w:bCs/>
          <w:sz w:val="22"/>
          <w:szCs w:val="22"/>
        </w:rPr>
        <w:t>Kryteria oceny ofert, ich wagi i sposób dokonywania:</w:t>
      </w:r>
    </w:p>
    <w:p w14:paraId="4F1F921C" w14:textId="77777777" w:rsidR="00994A36" w:rsidRDefault="00994A36" w:rsidP="00994A36">
      <w:pPr>
        <w:widowControl w:val="0"/>
        <w:suppressAutoHyphens w:val="0"/>
        <w:autoSpaceDE w:val="0"/>
        <w:autoSpaceDN w:val="0"/>
        <w:spacing w:before="60" w:after="0"/>
        <w:ind w:left="360"/>
        <w:jc w:val="both"/>
        <w:rPr>
          <w:rFonts w:ascii="Times New Roman" w:eastAsia="Times New Roman" w:hAnsi="Times New Roman" w:cs="Times New Roman"/>
          <w:color w:val="000000"/>
          <w:lang w:eastAsia="x-none"/>
        </w:rPr>
      </w:pPr>
      <w:r>
        <w:rPr>
          <w:rFonts w:ascii="Times New Roman" w:eastAsia="Times New Roman" w:hAnsi="Times New Roman" w:cs="Times New Roman"/>
          <w:color w:val="000000"/>
          <w:lang w:val="x-none" w:eastAsia="x-none"/>
        </w:rPr>
        <w:t>Przy wyborze propozycji ofertowej, a tym samym trenera, Zamawiający będzie brał pod uwagę:</w:t>
      </w:r>
    </w:p>
    <w:p w14:paraId="09351138" w14:textId="77777777" w:rsidR="00994A36" w:rsidRDefault="00994A36" w:rsidP="00994A36">
      <w:pPr>
        <w:widowControl w:val="0"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0"/>
        <w:gridCol w:w="992"/>
      </w:tblGrid>
      <w:tr w:rsidR="00994A36" w14:paraId="5ACC938E" w14:textId="77777777" w:rsidTr="00994A3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5680" w14:textId="77777777" w:rsidR="00994A36" w:rsidRDefault="00994A36">
            <w:pPr>
              <w:spacing w:before="12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5F71" w14:textId="77777777" w:rsidR="00994A36" w:rsidRDefault="00994A36">
            <w:pPr>
              <w:snapToGrid w:val="0"/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Kryterium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3DF4" w14:textId="77777777" w:rsidR="00994A36" w:rsidRDefault="00994A36">
            <w:pPr>
              <w:snapToGrid w:val="0"/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Waga</w:t>
            </w:r>
          </w:p>
        </w:tc>
      </w:tr>
      <w:tr w:rsidR="009D6208" w14:paraId="4C35CA3A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8739" w14:textId="77777777" w:rsidR="009D6208" w:rsidRDefault="009D6208" w:rsidP="009D6208">
            <w:pPr>
              <w:spacing w:before="12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9158" w14:textId="77777777" w:rsidR="009D6208" w:rsidRDefault="009D6208" w:rsidP="00EE16DE">
            <w:pPr>
              <w:spacing w:before="6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szkolenia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855B" w14:textId="77777777" w:rsidR="009D6208" w:rsidRDefault="001477C4" w:rsidP="009D6208">
            <w:pPr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476F8">
              <w:rPr>
                <w:rFonts w:ascii="Times New Roman" w:hAnsi="Times New Roman" w:cs="Times New Roman"/>
              </w:rPr>
              <w:t>2</w:t>
            </w:r>
            <w:r w:rsidR="009D6208">
              <w:rPr>
                <w:rFonts w:ascii="Times New Roman" w:hAnsi="Times New Roman" w:cs="Times New Roman"/>
              </w:rPr>
              <w:t>%</w:t>
            </w:r>
          </w:p>
        </w:tc>
      </w:tr>
      <w:tr w:rsidR="009D6208" w14:paraId="790FB863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E890" w14:textId="77777777" w:rsidR="009D6208" w:rsidRDefault="009D6208" w:rsidP="009D6208">
            <w:pPr>
              <w:spacing w:before="12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BFD1" w14:textId="77777777" w:rsidR="009D6208" w:rsidRDefault="009D6208" w:rsidP="00EE16DE">
            <w:pPr>
              <w:spacing w:before="6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Doświadczenie trenera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9728" w14:textId="77777777" w:rsidR="009D6208" w:rsidRDefault="007D3FC9" w:rsidP="009D6208">
            <w:pPr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9D6208">
              <w:rPr>
                <w:rFonts w:ascii="Times New Roman" w:hAnsi="Times New Roman" w:cs="Times New Roman"/>
              </w:rPr>
              <w:t>%</w:t>
            </w:r>
          </w:p>
        </w:tc>
      </w:tr>
      <w:tr w:rsidR="008E35D5" w14:paraId="75129FBD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AC84" w14:textId="77777777" w:rsidR="008E35D5" w:rsidRDefault="008E35D5" w:rsidP="008E35D5">
            <w:pPr>
              <w:spacing w:before="12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3C38" w14:textId="77777777" w:rsidR="008E35D5" w:rsidRDefault="008E35D5" w:rsidP="00EE16DE">
            <w:pPr>
              <w:spacing w:before="6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Zadanie wdrożeniowe  do realizacji przez uczestników po szkoleniu, mające na celu zastosowanie w praktyce umiejętności zdobytych podczas szkolenia.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D1FD" w14:textId="77777777" w:rsidR="008E35D5" w:rsidRDefault="008E35D5" w:rsidP="008E35D5">
            <w:pPr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</w:p>
        </w:tc>
      </w:tr>
      <w:tr w:rsidR="007D3FC9" w14:paraId="3F5B4C94" w14:textId="77777777" w:rsidTr="00994A3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04C7" w14:textId="77777777" w:rsidR="007D3FC9" w:rsidRPr="000476F8" w:rsidRDefault="007D3FC9" w:rsidP="008E35D5">
            <w:pPr>
              <w:spacing w:before="120" w:after="0"/>
              <w:rPr>
                <w:rFonts w:ascii="Times New Roman" w:hAnsi="Times New Roman" w:cs="Times New Roman"/>
              </w:rPr>
            </w:pPr>
            <w:r w:rsidRPr="000476F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2E84" w14:textId="77777777" w:rsidR="007D3FC9" w:rsidRPr="000476F8" w:rsidRDefault="007D3FC9" w:rsidP="00EE16DE">
            <w:pPr>
              <w:spacing w:before="60" w:after="40"/>
              <w:rPr>
                <w:rFonts w:ascii="Times New Roman" w:hAnsi="Times New Roman" w:cs="Times New Roman"/>
              </w:rPr>
            </w:pPr>
            <w:r w:rsidRPr="000476F8">
              <w:rPr>
                <w:rFonts w:ascii="Times New Roman" w:hAnsi="Times New Roman" w:cs="Times New Roman"/>
              </w:rPr>
              <w:t>Udział w realizacji zamówienia osób niepełnosprawnych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7131" w14:textId="77777777" w:rsidR="007D3FC9" w:rsidRDefault="007D3FC9" w:rsidP="008E35D5">
            <w:pPr>
              <w:spacing w:before="120" w:after="0"/>
              <w:jc w:val="center"/>
              <w:rPr>
                <w:rFonts w:ascii="Times New Roman" w:hAnsi="Times New Roman" w:cs="Times New Roman"/>
              </w:rPr>
            </w:pPr>
            <w:r w:rsidRPr="000476F8">
              <w:rPr>
                <w:rFonts w:ascii="Times New Roman" w:hAnsi="Times New Roman" w:cs="Times New Roman"/>
              </w:rPr>
              <w:t>4%</w:t>
            </w:r>
          </w:p>
        </w:tc>
      </w:tr>
      <w:tr w:rsidR="008E35D5" w14:paraId="6AAF396C" w14:textId="77777777" w:rsidTr="00994A3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9346" w14:textId="77777777" w:rsidR="008E35D5" w:rsidRDefault="007D3FC9" w:rsidP="008E35D5">
            <w:pPr>
              <w:spacing w:before="12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E35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9F2D" w14:textId="77777777" w:rsidR="008E35D5" w:rsidRDefault="008E35D5" w:rsidP="00EE16DE">
            <w:pPr>
              <w:spacing w:before="60" w:after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446A" w14:textId="77777777" w:rsidR="008E35D5" w:rsidRDefault="000476F8" w:rsidP="008E35D5">
            <w:pPr>
              <w:spacing w:before="12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8E35D5">
              <w:rPr>
                <w:rFonts w:ascii="Times New Roman" w:hAnsi="Times New Roman" w:cs="Times New Roman"/>
              </w:rPr>
              <w:t>%</w:t>
            </w:r>
          </w:p>
        </w:tc>
      </w:tr>
    </w:tbl>
    <w:p w14:paraId="5F3AE24C" w14:textId="77777777" w:rsidR="00994A36" w:rsidRDefault="00994A36" w:rsidP="00994A36">
      <w:pPr>
        <w:rPr>
          <w:lang w:eastAsia="en-US"/>
        </w:rPr>
      </w:pPr>
    </w:p>
    <w:p w14:paraId="71086B14" w14:textId="77777777" w:rsidR="005A028C" w:rsidRDefault="0055096E" w:rsidP="005A028C">
      <w:pPr>
        <w:numPr>
          <w:ilvl w:val="0"/>
          <w:numId w:val="20"/>
        </w:numPr>
        <w:autoSpaceDE w:val="0"/>
        <w:autoSpaceDN w:val="0"/>
        <w:adjustRightInd w:val="0"/>
        <w:spacing w:before="120" w:after="60"/>
        <w:ind w:left="703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Sposób dokonania oceny wg kryterium „Program szkolenia” [</w:t>
      </w:r>
      <w:proofErr w:type="spellStart"/>
      <w:r>
        <w:rPr>
          <w:rFonts w:ascii="Times New Roman" w:hAnsi="Times New Roman" w:cs="Times New Roman"/>
        </w:rPr>
        <w:t>Ps</w:t>
      </w:r>
      <w:proofErr w:type="spellEnd"/>
      <w:r>
        <w:rPr>
          <w:rFonts w:ascii="Times New Roman" w:hAnsi="Times New Roman" w:cs="Times New Roman"/>
        </w:rPr>
        <w:t xml:space="preserve">]: </w:t>
      </w:r>
    </w:p>
    <w:p w14:paraId="6B00C690" w14:textId="77777777" w:rsidR="0055096E" w:rsidRDefault="0055096E" w:rsidP="0055096E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16509522"/>
      <w:r>
        <w:rPr>
          <w:rFonts w:ascii="Times New Roman" w:hAnsi="Times New Roman" w:cs="Times New Roman"/>
          <w:sz w:val="22"/>
          <w:szCs w:val="22"/>
        </w:rPr>
        <w:t xml:space="preserve">Ocena zostanie dokonana na podstawie informacji nt. programu szkolenia zamieszczonych przez Wykonawcę. </w:t>
      </w:r>
      <w:bookmarkEnd w:id="1"/>
      <w:r>
        <w:rPr>
          <w:rFonts w:ascii="Times New Roman" w:hAnsi="Times New Roman" w:cs="Times New Roman"/>
          <w:sz w:val="22"/>
          <w:szCs w:val="22"/>
        </w:rPr>
        <w:t>W przedmiotowym kryterium ocenie podlegać będą następujące elementy programu:</w:t>
      </w:r>
    </w:p>
    <w:p w14:paraId="17CE7C86" w14:textId="77777777" w:rsidR="0055096E" w:rsidRDefault="0055096E" w:rsidP="00EE16DE">
      <w:pPr>
        <w:pStyle w:val="Default"/>
        <w:numPr>
          <w:ilvl w:val="0"/>
          <w:numId w:val="21"/>
        </w:numPr>
        <w:spacing w:before="120" w:after="60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Wskazanie kompetencji wymienionych w ustępie I. pkt. 2 wraz z uzasadnieniem, które elementy programu pozwolą na ich zdobycie.</w:t>
      </w:r>
    </w:p>
    <w:p w14:paraId="678BDE0B" w14:textId="77777777" w:rsidR="0055096E" w:rsidRPr="00EE16DE" w:rsidRDefault="001477C4" w:rsidP="00EE16DE">
      <w:pPr>
        <w:pStyle w:val="Default"/>
        <w:numPr>
          <w:ilvl w:val="0"/>
          <w:numId w:val="21"/>
        </w:numPr>
        <w:spacing w:before="120" w:after="60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EE16DE">
        <w:rPr>
          <w:rFonts w:ascii="Times New Roman" w:hAnsi="Times New Roman" w:cs="Times New Roman"/>
          <w:sz w:val="22"/>
          <w:szCs w:val="22"/>
        </w:rPr>
        <w:t>1</w:t>
      </w:r>
      <w:r w:rsidR="000476F8" w:rsidRPr="00EE16DE">
        <w:rPr>
          <w:rFonts w:ascii="Times New Roman" w:hAnsi="Times New Roman" w:cs="Times New Roman"/>
          <w:sz w:val="22"/>
          <w:szCs w:val="22"/>
        </w:rPr>
        <w:t>2</w:t>
      </w:r>
      <w:r w:rsidR="0055096E" w:rsidRPr="00EE16DE">
        <w:rPr>
          <w:rFonts w:ascii="Times New Roman" w:hAnsi="Times New Roman" w:cs="Times New Roman"/>
          <w:sz w:val="22"/>
          <w:szCs w:val="22"/>
        </w:rPr>
        <w:t xml:space="preserve"> pkt - po </w:t>
      </w:r>
      <w:r w:rsidR="000476F8" w:rsidRPr="00EE16DE">
        <w:rPr>
          <w:rFonts w:ascii="Times New Roman" w:hAnsi="Times New Roman" w:cs="Times New Roman"/>
          <w:sz w:val="22"/>
          <w:szCs w:val="22"/>
        </w:rPr>
        <w:t>3</w:t>
      </w:r>
      <w:r w:rsidR="0055096E" w:rsidRPr="00EE16DE">
        <w:rPr>
          <w:rFonts w:ascii="Times New Roman" w:hAnsi="Times New Roman" w:cs="Times New Roman"/>
          <w:sz w:val="22"/>
          <w:szCs w:val="22"/>
        </w:rPr>
        <w:t xml:space="preserve"> pkt za wskazanie jednej kompetencji wraz uzasadnieniem </w:t>
      </w:r>
      <w:r w:rsidR="0055096E" w:rsidRPr="00EE16DE">
        <w:rPr>
          <w:rFonts w:ascii="Times New Roman" w:hAnsi="Times New Roman" w:cs="Times New Roman"/>
          <w:sz w:val="22"/>
          <w:szCs w:val="22"/>
        </w:rPr>
        <w:br/>
        <w:t xml:space="preserve">Kompletność programu rozumiana jako ujęcie w programie szkolenia kluczowych zagadnień wymienionych w ustępie I. pkt. 2. </w:t>
      </w:r>
    </w:p>
    <w:p w14:paraId="7BD24321" w14:textId="77777777" w:rsidR="0055096E" w:rsidRDefault="0055096E" w:rsidP="005A028C">
      <w:pPr>
        <w:pStyle w:val="Default"/>
        <w:numPr>
          <w:ilvl w:val="0"/>
          <w:numId w:val="22"/>
        </w:numPr>
        <w:ind w:left="1418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 pkt. – po 1 pkt. za jedno zagadnienie kluczowe</w:t>
      </w:r>
    </w:p>
    <w:p w14:paraId="4C6641D9" w14:textId="77777777" w:rsidR="0055096E" w:rsidRPr="00EE16DE" w:rsidRDefault="0055096E" w:rsidP="00EE16DE">
      <w:pPr>
        <w:pStyle w:val="Default"/>
        <w:numPr>
          <w:ilvl w:val="0"/>
          <w:numId w:val="21"/>
        </w:numPr>
        <w:spacing w:before="120" w:after="60"/>
        <w:ind w:left="1066" w:hanging="357"/>
        <w:jc w:val="both"/>
        <w:rPr>
          <w:rFonts w:ascii="Times New Roman" w:hAnsi="Times New Roman" w:cs="Times New Roman"/>
          <w:sz w:val="22"/>
          <w:szCs w:val="22"/>
        </w:rPr>
      </w:pPr>
      <w:r w:rsidRPr="00EE16DE">
        <w:rPr>
          <w:rFonts w:ascii="Times New Roman" w:hAnsi="Times New Roman" w:cs="Times New Roman"/>
          <w:sz w:val="22"/>
          <w:szCs w:val="22"/>
        </w:rPr>
        <w:t xml:space="preserve">Dopasowanie programu szkolenia do specyfiki działań edukacyjnych w parkach narodowych </w:t>
      </w:r>
    </w:p>
    <w:p w14:paraId="09F8FB3A" w14:textId="77777777" w:rsidR="0055096E" w:rsidRDefault="0055096E" w:rsidP="005A028C">
      <w:pPr>
        <w:pStyle w:val="Akapitzlist"/>
        <w:numPr>
          <w:ilvl w:val="0"/>
          <w:numId w:val="23"/>
        </w:numPr>
        <w:ind w:left="1418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  - przedstawiony program szkolenia uwzględnia specyfikę działań edukacyjnych w parkach narodowych,  realizuje cele projektu, odpowiada na potrzeby uczestników szkolenia</w:t>
      </w:r>
    </w:p>
    <w:p w14:paraId="2FCA87EF" w14:textId="77777777" w:rsidR="0055096E" w:rsidRDefault="0055096E" w:rsidP="005A028C">
      <w:pPr>
        <w:pStyle w:val="Akapitzlist"/>
        <w:numPr>
          <w:ilvl w:val="0"/>
          <w:numId w:val="23"/>
        </w:numPr>
        <w:ind w:left="1418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5 - przedstawiony program szkolenia  uwzględnia jedynie cześć uwarunkowań działań edukacyjnych w parkach narodowych, odpowiada na niektóre potrzeby grupy docelowej szkolenia</w:t>
      </w:r>
    </w:p>
    <w:p w14:paraId="07CDA795" w14:textId="77777777" w:rsidR="0055096E" w:rsidRDefault="0055096E" w:rsidP="005A028C">
      <w:pPr>
        <w:pStyle w:val="Akapitzlist"/>
        <w:numPr>
          <w:ilvl w:val="0"/>
          <w:numId w:val="23"/>
        </w:numPr>
        <w:spacing w:after="120"/>
        <w:ind w:left="1418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0 - przedstawiony program szkolenia nie uwzględnia specyfiki działań edukacyjnych w parkach narodowych,  nie realizuje celów projektu i nie odpowiada na potrzeby uczestników szkolenia</w:t>
      </w:r>
    </w:p>
    <w:p w14:paraId="77A2A4BD" w14:textId="77777777" w:rsidR="0055096E" w:rsidRDefault="0055096E" w:rsidP="0055096E">
      <w:pPr>
        <w:autoSpaceDE w:val="0"/>
        <w:autoSpaceDN w:val="0"/>
        <w:adjustRightInd w:val="0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Kryterium „Program szkolenia” może uzyskać łącznie maksymalnie </w:t>
      </w:r>
      <w:r w:rsidR="001477C4">
        <w:rPr>
          <w:rFonts w:ascii="Times New Roman" w:hAnsi="Times New Roman" w:cs="Times New Roman"/>
        </w:rPr>
        <w:t>3</w:t>
      </w:r>
      <w:r w:rsidR="00A305D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punktów. </w:t>
      </w:r>
    </w:p>
    <w:p w14:paraId="3596EDE8" w14:textId="77777777" w:rsidR="0055096E" w:rsidRDefault="0055096E" w:rsidP="00EE16DE">
      <w:pPr>
        <w:numPr>
          <w:ilvl w:val="0"/>
          <w:numId w:val="20"/>
        </w:numPr>
        <w:autoSpaceDE w:val="0"/>
        <w:autoSpaceDN w:val="0"/>
        <w:adjustRightInd w:val="0"/>
        <w:spacing w:before="240" w:after="60"/>
        <w:ind w:left="703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Sposób dokonania oceny wg kryterium „Doświadczenie trenera” [</w:t>
      </w:r>
      <w:proofErr w:type="spellStart"/>
      <w:r>
        <w:rPr>
          <w:rFonts w:ascii="Times New Roman" w:hAnsi="Times New Roman" w:cs="Times New Roman"/>
        </w:rPr>
        <w:t>Dt</w:t>
      </w:r>
      <w:proofErr w:type="spellEnd"/>
      <w:r>
        <w:rPr>
          <w:rFonts w:ascii="Times New Roman" w:hAnsi="Times New Roman" w:cs="Times New Roman"/>
        </w:rPr>
        <w:t>]:</w:t>
      </w:r>
    </w:p>
    <w:p w14:paraId="7A31B1DF" w14:textId="77777777" w:rsidR="0055096E" w:rsidRDefault="0055096E" w:rsidP="0055096E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przedmiotowym kryterium ocenie będzie podlegać liczba szkoleń przeprowadzonych</w:t>
      </w:r>
      <w:r w:rsidR="001477C4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w ciągu ostatnich 3 lat, z zakresu </w:t>
      </w:r>
      <w:r w:rsidR="001477C4" w:rsidRPr="001477C4">
        <w:rPr>
          <w:rFonts w:ascii="Times New Roman" w:hAnsi="Times New Roman" w:cs="Times New Roman"/>
        </w:rPr>
        <w:t>prowadzenia stron internetowych i komunikacji w mediach społecznościowych</w:t>
      </w:r>
      <w:r>
        <w:rPr>
          <w:rFonts w:ascii="Times New Roman" w:hAnsi="Times New Roman" w:cs="Times New Roman"/>
        </w:rPr>
        <w:t>. Ocena zostanie dokonana na podstawie informacji zamieszczonych przez Wykonawcę w formularzu ofertowym – stanowiąc</w:t>
      </w:r>
      <w:r w:rsidR="001477C4">
        <w:rPr>
          <w:rFonts w:ascii="Times New Roman" w:hAnsi="Times New Roman" w:cs="Times New Roman"/>
        </w:rPr>
        <w:t>ym</w:t>
      </w:r>
      <w:r>
        <w:rPr>
          <w:rFonts w:ascii="Times New Roman" w:hAnsi="Times New Roman" w:cs="Times New Roman"/>
        </w:rPr>
        <w:t xml:space="preserve"> załącznik nr 1 do zapytania ofertowego. Za każde szkolenie </w:t>
      </w:r>
      <w:r w:rsidR="001477C4">
        <w:rPr>
          <w:rFonts w:ascii="Times New Roman" w:hAnsi="Times New Roman" w:cs="Times New Roman"/>
        </w:rPr>
        <w:t xml:space="preserve">z ww. zakresu </w:t>
      </w:r>
      <w:r>
        <w:rPr>
          <w:rFonts w:ascii="Times New Roman" w:hAnsi="Times New Roman" w:cs="Times New Roman"/>
        </w:rPr>
        <w:t>przeprowadzone przez trenera zostan</w:t>
      </w:r>
      <w:r w:rsidR="001477C4">
        <w:rPr>
          <w:rFonts w:ascii="Times New Roman" w:hAnsi="Times New Roman" w:cs="Times New Roman"/>
        </w:rPr>
        <w:t>ą</w:t>
      </w:r>
      <w:r>
        <w:rPr>
          <w:rFonts w:ascii="Times New Roman" w:hAnsi="Times New Roman" w:cs="Times New Roman"/>
        </w:rPr>
        <w:t xml:space="preserve"> przyznan</w:t>
      </w:r>
      <w:r w:rsidR="001477C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2 punkty, przy czym maksymalna liczba punktów nie przekroczy </w:t>
      </w:r>
      <w:r w:rsidR="001477C4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. </w:t>
      </w:r>
    </w:p>
    <w:p w14:paraId="5F81BAFC" w14:textId="77777777" w:rsidR="0055096E" w:rsidRDefault="0055096E" w:rsidP="00EE16DE">
      <w:pPr>
        <w:numPr>
          <w:ilvl w:val="0"/>
          <w:numId w:val="20"/>
        </w:numPr>
        <w:autoSpaceDE w:val="0"/>
        <w:autoSpaceDN w:val="0"/>
        <w:adjustRightInd w:val="0"/>
        <w:spacing w:before="240" w:after="60"/>
        <w:ind w:left="703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Sposób dokonania oceny wg kryterium „Zadanie wdrożeniowe” [</w:t>
      </w:r>
      <w:proofErr w:type="spellStart"/>
      <w:r>
        <w:rPr>
          <w:rFonts w:ascii="Times New Roman" w:hAnsi="Times New Roman" w:cs="Times New Roman"/>
        </w:rPr>
        <w:t>Zw</w:t>
      </w:r>
      <w:proofErr w:type="spellEnd"/>
      <w:r>
        <w:rPr>
          <w:rFonts w:ascii="Times New Roman" w:hAnsi="Times New Roman" w:cs="Times New Roman"/>
        </w:rPr>
        <w:t>]:</w:t>
      </w:r>
    </w:p>
    <w:p w14:paraId="0EEF42DF" w14:textId="77777777" w:rsidR="0055096E" w:rsidRDefault="0055096E" w:rsidP="0055096E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Ocena zostanie dokonana na podstawie informacji zamieszczonych przez Wykonawcę w formularzu ofertowym – stanowiącym załącznik nr 1 do zapytania ofertowego w skali 0-10 pkt. </w:t>
      </w:r>
    </w:p>
    <w:p w14:paraId="0BE51904" w14:textId="77777777" w:rsidR="0055096E" w:rsidRDefault="0055096E" w:rsidP="0055096E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 – rozwiązanie zadanie wymaga wykorzystania wiedzy zdobytej podczas szkolenia, jest interesujące, przez co gwarantuje zaangażowanie uczestników w jego rozwiązanie.</w:t>
      </w:r>
    </w:p>
    <w:p w14:paraId="6EFD642D" w14:textId="77777777" w:rsidR="0055096E" w:rsidRDefault="0055096E" w:rsidP="0055096E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– rozwiązanie nie wymaga wykorzystania wiedzy zdobytej podczas szkolenia ale jest interesujące i gwarantuje zaangażowanie uczestników w jego rozwiązanie.</w:t>
      </w:r>
    </w:p>
    <w:p w14:paraId="09F8F542" w14:textId="77777777" w:rsidR="0055096E" w:rsidRDefault="0055096E" w:rsidP="0055096E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 – rozwiązanie zadania nie wymaga wykorzystania wiedzy zdobytej podczas szkolenia, nie jest interesujące i nie gwarantuje zaangażowania uczestników w jego rozwiązanie.</w:t>
      </w:r>
    </w:p>
    <w:p w14:paraId="2EE58F76" w14:textId="77777777" w:rsidR="0055096E" w:rsidRDefault="0055096E" w:rsidP="0055096E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Kryterium „Zadanie wdrożeniowe” może uzyskać maksymalnie 10 punktów.</w:t>
      </w:r>
    </w:p>
    <w:p w14:paraId="37BD7B55" w14:textId="77777777" w:rsidR="001477C4" w:rsidRPr="005A028C" w:rsidRDefault="001477C4" w:rsidP="00EE16DE">
      <w:pPr>
        <w:keepNext/>
        <w:numPr>
          <w:ilvl w:val="0"/>
          <w:numId w:val="20"/>
        </w:numPr>
        <w:autoSpaceDE w:val="0"/>
        <w:autoSpaceDN w:val="0"/>
        <w:adjustRightInd w:val="0"/>
        <w:spacing w:before="240" w:after="60"/>
        <w:ind w:left="703" w:hanging="357"/>
        <w:rPr>
          <w:rFonts w:ascii="Times New Roman" w:hAnsi="Times New Roman" w:cs="Times New Roman"/>
        </w:rPr>
      </w:pPr>
      <w:r w:rsidRPr="005A028C">
        <w:rPr>
          <w:rFonts w:ascii="Times New Roman" w:hAnsi="Times New Roman" w:cs="Times New Roman"/>
        </w:rPr>
        <w:lastRenderedPageBreak/>
        <w:t>Sposób dokonania oceny wg kryterium „Udział w realizacji zamówienia osób niepełnosprawnych” [ON]</w:t>
      </w:r>
    </w:p>
    <w:p w14:paraId="7B314112" w14:textId="77777777" w:rsidR="001477C4" w:rsidRPr="001477C4" w:rsidRDefault="000476F8" w:rsidP="001477C4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0476F8">
        <w:rPr>
          <w:rFonts w:ascii="Times New Roman" w:eastAsia="Times New Roman" w:hAnsi="Times New Roman" w:cs="Times New Roman"/>
          <w:lang w:eastAsia="pl-PL"/>
        </w:rPr>
        <w:t xml:space="preserve">Ocena zostanie dokonana na podstawie zamieszczonych przez Wykonawcę </w:t>
      </w:r>
      <w:r>
        <w:rPr>
          <w:rFonts w:ascii="Times New Roman" w:eastAsia="Times New Roman" w:hAnsi="Times New Roman" w:cs="Times New Roman"/>
          <w:lang w:eastAsia="pl-PL"/>
        </w:rPr>
        <w:t xml:space="preserve">w formularzu </w:t>
      </w:r>
      <w:r w:rsidRPr="000476F8">
        <w:rPr>
          <w:rFonts w:ascii="Times New Roman" w:eastAsia="Times New Roman" w:hAnsi="Times New Roman" w:cs="Times New Roman"/>
          <w:lang w:eastAsia="pl-PL"/>
        </w:rPr>
        <w:t xml:space="preserve">informacji nt. </w:t>
      </w:r>
      <w:r>
        <w:rPr>
          <w:rFonts w:ascii="Times New Roman" w:eastAsia="Times New Roman" w:hAnsi="Times New Roman" w:cs="Times New Roman"/>
          <w:lang w:eastAsia="pl-PL"/>
        </w:rPr>
        <w:t xml:space="preserve">zaangażowania w realizację zamówienia co najmniej jednej osoby niepełnosprawnej. </w:t>
      </w:r>
      <w:r w:rsidRPr="000476F8">
        <w:rPr>
          <w:rFonts w:ascii="Times New Roman" w:eastAsia="Times New Roman" w:hAnsi="Times New Roman" w:cs="Times New Roman"/>
          <w:lang w:eastAsia="pl-PL"/>
        </w:rPr>
        <w:t>programu szkolenia.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0476F8">
        <w:rPr>
          <w:rFonts w:ascii="Times New Roman" w:eastAsia="Times New Roman" w:hAnsi="Times New Roman" w:cs="Times New Roman"/>
          <w:lang w:eastAsia="pl-PL"/>
        </w:rPr>
        <w:t xml:space="preserve">Kryterium </w:t>
      </w:r>
      <w:r>
        <w:rPr>
          <w:rFonts w:ascii="Times New Roman" w:eastAsia="Times New Roman" w:hAnsi="Times New Roman" w:cs="Times New Roman"/>
          <w:lang w:eastAsia="pl-PL"/>
        </w:rPr>
        <w:t>to</w:t>
      </w:r>
      <w:r w:rsidRPr="000476F8">
        <w:rPr>
          <w:rFonts w:ascii="Times New Roman" w:eastAsia="Times New Roman" w:hAnsi="Times New Roman" w:cs="Times New Roman"/>
          <w:lang w:eastAsia="pl-PL"/>
        </w:rPr>
        <w:t xml:space="preserve"> może uzyskać maksymalnie </w:t>
      </w:r>
      <w:r>
        <w:rPr>
          <w:rFonts w:ascii="Times New Roman" w:eastAsia="Times New Roman" w:hAnsi="Times New Roman" w:cs="Times New Roman"/>
          <w:lang w:eastAsia="pl-PL"/>
        </w:rPr>
        <w:t>4</w:t>
      </w:r>
      <w:r w:rsidRPr="000476F8">
        <w:rPr>
          <w:rFonts w:ascii="Times New Roman" w:eastAsia="Times New Roman" w:hAnsi="Times New Roman" w:cs="Times New Roman"/>
          <w:lang w:eastAsia="pl-PL"/>
        </w:rPr>
        <w:t xml:space="preserve"> punkt</w:t>
      </w:r>
      <w:r>
        <w:rPr>
          <w:rFonts w:ascii="Times New Roman" w:eastAsia="Times New Roman" w:hAnsi="Times New Roman" w:cs="Times New Roman"/>
          <w:lang w:eastAsia="pl-PL"/>
        </w:rPr>
        <w:t>y</w:t>
      </w:r>
      <w:r w:rsidRPr="000476F8">
        <w:rPr>
          <w:rFonts w:ascii="Times New Roman" w:eastAsia="Times New Roman" w:hAnsi="Times New Roman" w:cs="Times New Roman"/>
          <w:lang w:eastAsia="pl-PL"/>
        </w:rPr>
        <w:t>.</w:t>
      </w:r>
    </w:p>
    <w:p w14:paraId="2B9A3D89" w14:textId="77777777" w:rsidR="009540FE" w:rsidRPr="005A028C" w:rsidRDefault="009540FE" w:rsidP="00EE16DE">
      <w:pPr>
        <w:numPr>
          <w:ilvl w:val="0"/>
          <w:numId w:val="20"/>
        </w:numPr>
        <w:autoSpaceDE w:val="0"/>
        <w:autoSpaceDN w:val="0"/>
        <w:adjustRightInd w:val="0"/>
        <w:spacing w:before="120" w:after="240"/>
        <w:ind w:left="703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Sposób dokonania oceny wg kryterium </w:t>
      </w:r>
      <w:r w:rsidRPr="005A028C">
        <w:rPr>
          <w:rFonts w:ascii="Times New Roman" w:hAnsi="Times New Roman" w:cs="Times New Roman"/>
        </w:rPr>
        <w:t>„Cena”</w:t>
      </w:r>
      <w:r>
        <w:rPr>
          <w:rFonts w:ascii="Times New Roman" w:hAnsi="Times New Roman" w:cs="Times New Roman"/>
        </w:rPr>
        <w:t xml:space="preserve"> [C]:</w:t>
      </w:r>
    </w:p>
    <w:tbl>
      <w:tblPr>
        <w:tblStyle w:val="Tabela-Siatka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236"/>
        <w:gridCol w:w="3256"/>
      </w:tblGrid>
      <w:tr w:rsidR="009540FE" w14:paraId="4FB2CC44" w14:textId="77777777" w:rsidTr="009C1AAA">
        <w:tc>
          <w:tcPr>
            <w:tcW w:w="288" w:type="dxa"/>
          </w:tcPr>
          <w:p w14:paraId="57377D1F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06C7EBA0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</w:tcPr>
          <w:p w14:paraId="3EA7190A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2B786C27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hideMark/>
          </w:tcPr>
          <w:p w14:paraId="45D9CDA3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brutto oferty najtańszej</w:t>
            </w:r>
          </w:p>
        </w:tc>
      </w:tr>
      <w:tr w:rsidR="009540FE" w14:paraId="7DCF82C9" w14:textId="77777777" w:rsidTr="009C1AAA">
        <w:tc>
          <w:tcPr>
            <w:tcW w:w="288" w:type="dxa"/>
            <w:hideMark/>
          </w:tcPr>
          <w:p w14:paraId="195335AE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36" w:type="dxa"/>
            <w:hideMark/>
          </w:tcPr>
          <w:p w14:paraId="283F1A0C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484" w:type="dxa"/>
            <w:hideMark/>
          </w:tcPr>
          <w:p w14:paraId="17D6FCED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476F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6" w:type="dxa"/>
            <w:hideMark/>
          </w:tcPr>
          <w:p w14:paraId="2DB1DD46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56" w:type="dxa"/>
            <w:hideMark/>
          </w:tcPr>
          <w:p w14:paraId="1B82A3B8" w14:textId="77777777" w:rsidR="009540FE" w:rsidRDefault="009540FE" w:rsidP="00EE16DE">
            <w:pPr>
              <w:autoSpaceDE w:val="0"/>
              <w:autoSpaceDN w:val="0"/>
              <w:adjustRightInd w:val="0"/>
              <w:spacing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</w:t>
            </w:r>
          </w:p>
        </w:tc>
      </w:tr>
      <w:tr w:rsidR="009540FE" w14:paraId="1E1167C5" w14:textId="77777777" w:rsidTr="009C1AAA">
        <w:tc>
          <w:tcPr>
            <w:tcW w:w="288" w:type="dxa"/>
          </w:tcPr>
          <w:p w14:paraId="1CD95B06" w14:textId="77777777" w:rsidR="009540FE" w:rsidRDefault="009540FE" w:rsidP="009C1A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5985AE59" w14:textId="77777777" w:rsidR="009540FE" w:rsidRDefault="009540FE" w:rsidP="009C1A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</w:tcPr>
          <w:p w14:paraId="787E7CDF" w14:textId="77777777" w:rsidR="009540FE" w:rsidRDefault="009540FE" w:rsidP="009C1A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27897079" w14:textId="77777777" w:rsidR="009540FE" w:rsidRDefault="009540FE" w:rsidP="009C1A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hideMark/>
          </w:tcPr>
          <w:p w14:paraId="5EAC965D" w14:textId="77777777" w:rsidR="009540FE" w:rsidRDefault="009540FE" w:rsidP="009C1A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brutto oferty badanej</w:t>
            </w:r>
          </w:p>
        </w:tc>
      </w:tr>
    </w:tbl>
    <w:p w14:paraId="1CC6BF52" w14:textId="77777777" w:rsidR="009540FE" w:rsidRDefault="009540FE" w:rsidP="009540FE">
      <w:pPr>
        <w:autoSpaceDE w:val="0"/>
        <w:autoSpaceDN w:val="0"/>
        <w:adjustRightInd w:val="0"/>
        <w:ind w:left="708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Kryterium „Cena brutto” może uzyskać maksymalnie 30 punktów. Wynik zostanie zaokrąglony do 2 miejsc po przecinku.</w:t>
      </w:r>
    </w:p>
    <w:p w14:paraId="0FA65C99" w14:textId="77777777" w:rsidR="0055096E" w:rsidRDefault="0055096E" w:rsidP="0055096E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 najkorzystniejszą zostanie uznana oferta, która uzyska największą liczbę punktów [</w:t>
      </w:r>
      <w:proofErr w:type="spellStart"/>
      <w:r>
        <w:rPr>
          <w:rFonts w:ascii="Times New Roman" w:hAnsi="Times New Roman" w:cs="Times New Roman"/>
          <w:b/>
        </w:rPr>
        <w:t>C+Ps+Dt+Zw</w:t>
      </w:r>
      <w:proofErr w:type="spellEnd"/>
      <w:r>
        <w:rPr>
          <w:rFonts w:ascii="Times New Roman" w:hAnsi="Times New Roman" w:cs="Times New Roman"/>
          <w:b/>
        </w:rPr>
        <w:t xml:space="preserve">]. Łącznie możliwe jest do uzyskania 100 punktów. Ostateczna liczba punktów będzie stanowić średnią arytmetyczną punktów przyznanych przez osoby wyznaczone przez Zmawiającego do oceny ofert. Wynik zostanie zaokrąglony do 2 miejsc po przecinku. </w:t>
      </w:r>
    </w:p>
    <w:p w14:paraId="7C3B08B5" w14:textId="77777777" w:rsidR="0055096E" w:rsidRDefault="0055096E" w:rsidP="0055096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VI. Informacje dodatkowe</w:t>
      </w:r>
    </w:p>
    <w:p w14:paraId="7FCA119E" w14:textId="77777777" w:rsidR="0055096E" w:rsidRDefault="0055096E" w:rsidP="0055096E">
      <w:pPr>
        <w:pStyle w:val="Akapitzlist"/>
        <w:numPr>
          <w:ilvl w:val="0"/>
          <w:numId w:val="2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Ministerstwo Środowiska otrzymało certyfikat Zarządzania Środowiskowego, zgodny</w:t>
      </w:r>
      <w:r>
        <w:rPr>
          <w:rFonts w:ascii="Times New Roman" w:hAnsi="Times New Roman" w:cs="Times New Roman"/>
        </w:rPr>
        <w:br/>
        <w:t xml:space="preserve"> z rozporządzeniem EMAS, w oparciu o Politykę Środowiskową, zatwierdzoną przez Ministra Środowiska. W związku z tym, zaleca się aby Wykonawca zapoznał się z treścią Polityki Środowiskowej dostępną na stronie MŚ (</w:t>
      </w:r>
      <w:hyperlink r:id="rId11" w:tgtFrame="_blank" w:history="1">
        <w:r>
          <w:rPr>
            <w:rStyle w:val="Hipercze"/>
            <w:rFonts w:ascii="Times New Roman" w:hAnsi="Times New Roman" w:cs="Times New Roman"/>
          </w:rPr>
          <w:t>http://www.mos.gov.pl/kategoria/4214_emas_w_ms/</w:t>
        </w:r>
      </w:hyperlink>
      <w:r>
        <w:rPr>
          <w:rFonts w:ascii="Times New Roman" w:hAnsi="Times New Roman" w:cs="Times New Roman"/>
        </w:rPr>
        <w:t>).</w:t>
      </w:r>
    </w:p>
    <w:p w14:paraId="0612E2FF" w14:textId="77777777" w:rsidR="0055096E" w:rsidRDefault="0055096E" w:rsidP="0055096E">
      <w:pPr>
        <w:pStyle w:val="Akapitzlist"/>
        <w:numPr>
          <w:ilvl w:val="0"/>
          <w:numId w:val="2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Wybrany Wykonawca zobowiązany będzie do zagospodarowania odpadów, powstałych w wyniku realizacji umowy/zlecenia, zgodnie z obowiązującymi w tym zakresie przepisami (jeśli dotyczy przedmiotu umowy/zlecenia).</w:t>
      </w:r>
    </w:p>
    <w:p w14:paraId="1D9B0936" w14:textId="77777777" w:rsidR="0055096E" w:rsidRDefault="0055096E" w:rsidP="0055096E">
      <w:pPr>
        <w:pStyle w:val="Akapitzlist"/>
        <w:numPr>
          <w:ilvl w:val="0"/>
          <w:numId w:val="25"/>
        </w:numPr>
        <w:tabs>
          <w:tab w:val="left" w:pos="-900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płatności – 30 dni od dnia dostarczenia prawidłowo wystawionej faktury</w:t>
      </w:r>
    </w:p>
    <w:p w14:paraId="5FBD1569" w14:textId="77777777" w:rsidR="0055096E" w:rsidRDefault="0055096E" w:rsidP="0055096E">
      <w:pPr>
        <w:pStyle w:val="Zwykytekst"/>
        <w:numPr>
          <w:ilvl w:val="0"/>
          <w:numId w:val="2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Do niniejszego zapytania nie mają zastosowania przepisy ustawy Prawo zamówień publicznych i w związku z tym nie przysługują środki odwoławcze określone w Dziale VI tej ustawy.</w:t>
      </w:r>
    </w:p>
    <w:p w14:paraId="73EB5135" w14:textId="77777777" w:rsidR="0055096E" w:rsidRDefault="0055096E" w:rsidP="0055096E">
      <w:pPr>
        <w:pStyle w:val="Zwykytekst"/>
        <w:numPr>
          <w:ilvl w:val="0"/>
          <w:numId w:val="2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Zapytanie ofertowe nie jest również ofertą w rozumieniu Kodeksu cywilnego i nie wywołuje      określonych w nim skutków prawnych. </w:t>
      </w:r>
    </w:p>
    <w:p w14:paraId="259745F5" w14:textId="77777777" w:rsidR="005E347E" w:rsidRPr="00441A85" w:rsidRDefault="005E347E" w:rsidP="005E27C8">
      <w:pPr>
        <w:pStyle w:val="Nagwek1"/>
        <w:ind w:left="567" w:hanging="567"/>
        <w:rPr>
          <w:sz w:val="22"/>
          <w:szCs w:val="22"/>
        </w:rPr>
      </w:pPr>
      <w:r w:rsidRPr="00441A85">
        <w:rPr>
          <w:sz w:val="22"/>
          <w:szCs w:val="22"/>
        </w:rPr>
        <w:t>Osoba upoważniona do kontaktów</w:t>
      </w:r>
    </w:p>
    <w:p w14:paraId="37638A77" w14:textId="77777777" w:rsidR="00EE16DE" w:rsidRDefault="00EE16DE" w:rsidP="00CC2ED1">
      <w:pPr>
        <w:pStyle w:val="Tekstpodstawowy"/>
        <w:ind w:left="426"/>
        <w:jc w:val="left"/>
        <w:rPr>
          <w:b/>
          <w:sz w:val="22"/>
          <w:szCs w:val="22"/>
        </w:rPr>
        <w:sectPr w:rsidR="00EE16DE" w:rsidSect="003629F4"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567" w:footer="284" w:gutter="0"/>
          <w:pgNumType w:start="1"/>
          <w:cols w:space="708"/>
          <w:titlePg/>
          <w:docGrid w:linePitch="360"/>
        </w:sectPr>
      </w:pPr>
    </w:p>
    <w:p w14:paraId="00C3D57F" w14:textId="77777777" w:rsidR="00EE16DE" w:rsidRPr="00CC2ED1" w:rsidRDefault="00EE16DE" w:rsidP="00EE16DE">
      <w:pPr>
        <w:pStyle w:val="Tekstpodstawowy"/>
        <w:ind w:left="426"/>
        <w:jc w:val="left"/>
        <w:rPr>
          <w:sz w:val="22"/>
          <w:szCs w:val="22"/>
        </w:rPr>
      </w:pPr>
      <w:bookmarkStart w:id="2" w:name="_Hlk8227281"/>
      <w:r>
        <w:rPr>
          <w:b/>
          <w:sz w:val="22"/>
          <w:szCs w:val="22"/>
        </w:rPr>
        <w:t>Małgorzata Jankowska-Różyńska</w:t>
      </w:r>
      <w:r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radca ministra</w:t>
      </w:r>
    </w:p>
    <w:p w14:paraId="73E20994" w14:textId="77777777" w:rsidR="00EE16DE" w:rsidRPr="00CC2ED1" w:rsidRDefault="00EE16DE" w:rsidP="00EE16DE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15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861</w:t>
        </w:r>
      </w:hyperlink>
    </w:p>
    <w:p w14:paraId="4196658F" w14:textId="77777777" w:rsidR="00EE16DE" w:rsidRPr="00714569" w:rsidRDefault="00EE16DE" w:rsidP="00EE16DE">
      <w:pPr>
        <w:pStyle w:val="Tekstpodstawowy"/>
        <w:ind w:left="426"/>
        <w:jc w:val="left"/>
        <w:rPr>
          <w:sz w:val="22"/>
          <w:szCs w:val="22"/>
        </w:rPr>
      </w:pPr>
      <w:r w:rsidRPr="00714569">
        <w:rPr>
          <w:sz w:val="22"/>
          <w:szCs w:val="22"/>
        </w:rPr>
        <w:t>e-mail:</w:t>
      </w:r>
      <w:r w:rsidRPr="00714569">
        <w:rPr>
          <w:sz w:val="22"/>
          <w:szCs w:val="22"/>
        </w:rPr>
        <w:br/>
      </w:r>
      <w:hyperlink r:id="rId16" w:history="1">
        <w:r w:rsidRPr="005A09DF">
          <w:rPr>
            <w:rStyle w:val="Hipercze"/>
            <w:sz w:val="22"/>
            <w:szCs w:val="22"/>
          </w:rPr>
          <w:t>malgorzata.jankowska-rozynska@mos.gov.pl</w:t>
        </w:r>
      </w:hyperlink>
      <w:r>
        <w:rPr>
          <w:sz w:val="22"/>
          <w:szCs w:val="22"/>
        </w:rPr>
        <w:t xml:space="preserve"> </w:t>
      </w:r>
    </w:p>
    <w:p w14:paraId="41C2E874" w14:textId="77777777" w:rsidR="00C06343" w:rsidRPr="00CC2ED1" w:rsidRDefault="00587DB9" w:rsidP="00CC2ED1">
      <w:pPr>
        <w:pStyle w:val="Tekstpodstawowy"/>
        <w:ind w:left="426"/>
        <w:jc w:val="left"/>
        <w:rPr>
          <w:sz w:val="22"/>
          <w:szCs w:val="22"/>
        </w:rPr>
      </w:pPr>
      <w:r>
        <w:rPr>
          <w:b/>
          <w:sz w:val="22"/>
          <w:szCs w:val="22"/>
        </w:rPr>
        <w:t>Renata Słupek</w:t>
      </w:r>
      <w:r w:rsidR="00C06343"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główny specjalista</w:t>
      </w:r>
    </w:p>
    <w:p w14:paraId="6D5C8B3F" w14:textId="77777777" w:rsidR="005E347E" w:rsidRPr="00CC2ED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17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218</w:t>
        </w:r>
      </w:hyperlink>
    </w:p>
    <w:p w14:paraId="1256D950" w14:textId="77777777" w:rsidR="005E347E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374D41">
        <w:rPr>
          <w:sz w:val="22"/>
          <w:szCs w:val="22"/>
        </w:rPr>
        <w:t xml:space="preserve">e-mail: </w:t>
      </w:r>
      <w:hyperlink r:id="rId18" w:history="1">
        <w:r w:rsidR="00374D41" w:rsidRPr="00374D41">
          <w:rPr>
            <w:rStyle w:val="Hipercze"/>
            <w:sz w:val="22"/>
            <w:szCs w:val="22"/>
          </w:rPr>
          <w:t>renata.slupek@mos.gov.pl</w:t>
        </w:r>
      </w:hyperlink>
      <w:r w:rsidR="00374D41" w:rsidRPr="00374D41">
        <w:rPr>
          <w:sz w:val="22"/>
          <w:szCs w:val="22"/>
        </w:rPr>
        <w:t xml:space="preserve"> </w:t>
      </w:r>
      <w:bookmarkEnd w:id="2"/>
    </w:p>
    <w:p w14:paraId="28DB9B6B" w14:textId="77777777" w:rsidR="00714569" w:rsidRPr="00714569" w:rsidRDefault="00714569" w:rsidP="005E347E">
      <w:pPr>
        <w:rPr>
          <w:rFonts w:ascii="Times New Roman" w:hAnsi="Times New Roman" w:cs="Times New Roman"/>
          <w:sz w:val="24"/>
          <w:szCs w:val="24"/>
        </w:rPr>
        <w:sectPr w:rsidR="00714569" w:rsidRPr="00714569" w:rsidSect="00EE16DE">
          <w:type w:val="continuous"/>
          <w:pgSz w:w="11906" w:h="16838"/>
          <w:pgMar w:top="1418" w:right="1418" w:bottom="1418" w:left="1418" w:header="567" w:footer="284" w:gutter="0"/>
          <w:pgNumType w:start="1"/>
          <w:cols w:num="2" w:space="567" w:equalWidth="0">
            <w:col w:w="5103" w:space="567"/>
            <w:col w:w="3400"/>
          </w:cols>
          <w:titlePg/>
          <w:docGrid w:linePitch="360"/>
        </w:sectPr>
      </w:pPr>
    </w:p>
    <w:p w14:paraId="0BE62B0C" w14:textId="77777777" w:rsidR="003629F4" w:rsidRPr="00EE16DE" w:rsidRDefault="003629F4" w:rsidP="005E347E">
      <w:pPr>
        <w:rPr>
          <w:rFonts w:ascii="Times New Roman" w:hAnsi="Times New Roman" w:cs="Times New Roman"/>
          <w:sz w:val="16"/>
          <w:szCs w:val="16"/>
        </w:rPr>
      </w:pPr>
    </w:p>
    <w:sectPr w:rsidR="003629F4" w:rsidRPr="00EE16DE" w:rsidSect="00714569">
      <w:type w:val="continuous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F5F29" w14:textId="77777777" w:rsidR="00086AEE" w:rsidRDefault="00086AEE">
      <w:pPr>
        <w:spacing w:after="0" w:line="240" w:lineRule="auto"/>
      </w:pPr>
      <w:r>
        <w:separator/>
      </w:r>
    </w:p>
  </w:endnote>
  <w:endnote w:type="continuationSeparator" w:id="0">
    <w:p w14:paraId="045C8B40" w14:textId="77777777"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83F18" w14:textId="77777777"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27228" w14:textId="77777777"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DD3CD" wp14:editId="6ED32228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6CF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14:paraId="7AB24A89" w14:textId="77777777"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4D24BB2" wp14:editId="02AECC8D">
          <wp:extent cx="1474200" cy="5400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E7D">
      <w:rPr>
        <w:rFonts w:ascii="Times New Roman" w:hAnsi="Times New Roman" w:cs="Times New Roman"/>
        <w:sz w:val="20"/>
        <w:szCs w:val="20"/>
      </w:rPr>
      <w:t xml:space="preserve">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6E9EB62" wp14:editId="56F7BDE2">
          <wp:extent cx="1308706" cy="540000"/>
          <wp:effectExtent l="0" t="0" r="635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E7D">
      <w:rPr>
        <w:rFonts w:ascii="Times New Roman" w:hAnsi="Times New Roman" w:cs="Times New Roman"/>
        <w:sz w:val="20"/>
        <w:szCs w:val="20"/>
      </w:rPr>
      <w:t xml:space="preserve">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793C692C" wp14:editId="1D9BA4FD">
          <wp:extent cx="1947892" cy="468000"/>
          <wp:effectExtent l="0" t="0" r="0" b="825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42280" w14:textId="77777777"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14:paraId="49183E85" w14:textId="77777777" w:rsidR="00086AEE" w:rsidRDefault="00086AEE">
      <w:pPr>
        <w:spacing w:after="0" w:line="240" w:lineRule="auto"/>
      </w:pPr>
      <w:r>
        <w:continuationSeparator/>
      </w:r>
    </w:p>
  </w:footnote>
  <w:footnote w:id="1">
    <w:p w14:paraId="771535E1" w14:textId="77777777" w:rsidR="00354D3C" w:rsidRDefault="00354D3C">
      <w:pPr>
        <w:pStyle w:val="Tekstprzypisudolnego"/>
        <w:rPr>
          <w:rFonts w:ascii="Times New Roman" w:hAnsi="Times New Roman" w:cs="Times New Roman"/>
          <w:color w:val="FF0000"/>
        </w:rPr>
      </w:pPr>
      <w:r w:rsidRPr="00257E7D">
        <w:rPr>
          <w:rStyle w:val="Odwoanieprzypisudolnego"/>
          <w:b/>
          <w:color w:val="FF0000"/>
        </w:rPr>
        <w:footnoteRef/>
      </w:r>
      <w:r w:rsidRPr="00257E7D">
        <w:rPr>
          <w:color w:val="FF0000"/>
        </w:rPr>
        <w:t xml:space="preserve"> </w:t>
      </w:r>
      <w:r w:rsidR="00257E7D" w:rsidRPr="00257E7D">
        <w:rPr>
          <w:rFonts w:ascii="Times New Roman" w:hAnsi="Times New Roman" w:cs="Times New Roman"/>
          <w:color w:val="FF0000"/>
        </w:rPr>
        <w:t xml:space="preserve">W ramach tego projektu powstaną nowe strony internetowe wszystkich 23 parków narodowych, co spowoduje konieczność dostosowania do nich treści z obecnych stron lub </w:t>
      </w:r>
      <w:r w:rsidR="00257E7D">
        <w:rPr>
          <w:rFonts w:ascii="Times New Roman" w:hAnsi="Times New Roman" w:cs="Times New Roman"/>
          <w:color w:val="FF0000"/>
        </w:rPr>
        <w:t>przygotowani</w:t>
      </w:r>
      <w:r w:rsidR="00257E7D" w:rsidRPr="00257E7D">
        <w:rPr>
          <w:rFonts w:ascii="Times New Roman" w:hAnsi="Times New Roman" w:cs="Times New Roman"/>
          <w:color w:val="FF0000"/>
        </w:rPr>
        <w:t>a zupełnie nowych treści.</w:t>
      </w:r>
    </w:p>
    <w:p w14:paraId="03C0ECE2" w14:textId="77777777" w:rsidR="00257E7D" w:rsidRPr="00257E7D" w:rsidRDefault="00257E7D">
      <w:pPr>
        <w:pStyle w:val="Tekstprzypisudolnego"/>
        <w:rPr>
          <w:b/>
        </w:rPr>
      </w:pPr>
    </w:p>
  </w:footnote>
  <w:footnote w:id="2">
    <w:p w14:paraId="1B4C3C32" w14:textId="77777777" w:rsidR="0055096E" w:rsidRPr="00994A36" w:rsidRDefault="0055096E" w:rsidP="0055096E">
      <w:pPr>
        <w:pStyle w:val="Tekstpodstawowy"/>
        <w:spacing w:before="0"/>
        <w:jc w:val="left"/>
        <w:rPr>
          <w:b/>
          <w:color w:val="FF0000"/>
          <w:sz w:val="20"/>
          <w:szCs w:val="20"/>
        </w:rPr>
      </w:pPr>
      <w:r w:rsidRPr="00994A36">
        <w:rPr>
          <w:rStyle w:val="Odwoanieprzypisudolnego"/>
          <w:b/>
          <w:color w:val="FF0000"/>
          <w:sz w:val="20"/>
          <w:szCs w:val="20"/>
        </w:rPr>
        <w:footnoteRef/>
      </w:r>
      <w:r w:rsidRPr="00994A36">
        <w:rPr>
          <w:b/>
          <w:color w:val="FF0000"/>
          <w:sz w:val="20"/>
          <w:szCs w:val="20"/>
        </w:rPr>
        <w:t xml:space="preserve"> </w:t>
      </w:r>
      <w:r w:rsidRPr="00994A36">
        <w:rPr>
          <w:color w:val="FF0000"/>
          <w:spacing w:val="-4"/>
          <w:sz w:val="20"/>
          <w:szCs w:val="20"/>
        </w:rPr>
        <w:t>Zamawiający dopuszcza możliwość jednorazowego wezwania do uzupełnienia informacji potwierdzających</w:t>
      </w:r>
      <w:r w:rsidRPr="00994A36">
        <w:rPr>
          <w:color w:val="FF0000"/>
          <w:sz w:val="20"/>
          <w:szCs w:val="20"/>
        </w:rPr>
        <w:t xml:space="preserve"> spełnianie warunków udziału w postępowaniu. Informacje, które stanowią podstawę do oceny w ramach kryteriów, nie podlegają uzupełnieniu</w:t>
      </w:r>
      <w:r w:rsidRPr="00994A36">
        <w:rPr>
          <w:b/>
          <w:color w:val="FF0000"/>
          <w:sz w:val="20"/>
          <w:szCs w:val="20"/>
        </w:rPr>
        <w:t>.</w:t>
      </w:r>
    </w:p>
    <w:p w14:paraId="56AE1671" w14:textId="77777777" w:rsidR="0055096E" w:rsidRDefault="0055096E" w:rsidP="0055096E">
      <w:pPr>
        <w:pStyle w:val="Tekstprzypisudolnego"/>
      </w:pPr>
    </w:p>
  </w:footnote>
  <w:footnote w:id="3">
    <w:p w14:paraId="6F9FC371" w14:textId="77777777" w:rsidR="00E05912" w:rsidRPr="00E05912" w:rsidRDefault="00E05912">
      <w:pPr>
        <w:pStyle w:val="Tekstprzypisudolnego"/>
        <w:rPr>
          <w:b/>
          <w:color w:val="FF0000"/>
        </w:rPr>
      </w:pPr>
      <w:r w:rsidRPr="00E05912">
        <w:rPr>
          <w:rStyle w:val="Odwoanieprzypisudolnego"/>
          <w:b/>
          <w:color w:val="FF0000"/>
        </w:rPr>
        <w:footnoteRef/>
      </w:r>
      <w:r w:rsidRPr="00E05912">
        <w:rPr>
          <w:b/>
          <w:color w:val="FF0000"/>
        </w:rPr>
        <w:t xml:space="preserve"> </w:t>
      </w:r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>późn</w:t>
      </w:r>
      <w:proofErr w:type="spellEnd"/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>. zm.), co zwalnia Wykonawcę z płacenia VAT)</w:t>
      </w:r>
      <w:r w:rsidR="00994A36">
        <w:rPr>
          <w:rFonts w:ascii="Times New Roman" w:eastAsia="Times New Roman" w:hAnsi="Times New Roman" w:cs="Times New Roman"/>
          <w:color w:val="FF0000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57067" w14:textId="77777777"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F50C56E" wp14:editId="28B2D45F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E22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 wp14:anchorId="6F89F7F5" wp14:editId="1AFA5BBB">
          <wp:extent cx="2366901" cy="819149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B47B9"/>
    <w:multiLevelType w:val="hybridMultilevel"/>
    <w:tmpl w:val="7F5A2E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701713"/>
    <w:multiLevelType w:val="hybridMultilevel"/>
    <w:tmpl w:val="CBE6D866"/>
    <w:lvl w:ilvl="0" w:tplc="6A5010E8">
      <w:start w:val="1"/>
      <w:numFmt w:val="upperRoman"/>
      <w:lvlText w:val="%1."/>
      <w:lvlJc w:val="righ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1B27FF"/>
    <w:multiLevelType w:val="hybridMultilevel"/>
    <w:tmpl w:val="FBFC8D08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1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C70682F"/>
    <w:multiLevelType w:val="hybridMultilevel"/>
    <w:tmpl w:val="98FA41F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C013D"/>
    <w:multiLevelType w:val="hybridMultilevel"/>
    <w:tmpl w:val="8014DD4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6A4E0B1F"/>
    <w:multiLevelType w:val="hybridMultilevel"/>
    <w:tmpl w:val="EF96D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C762B"/>
    <w:multiLevelType w:val="hybridMultilevel"/>
    <w:tmpl w:val="11DECB6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7C313C76"/>
    <w:multiLevelType w:val="hybridMultilevel"/>
    <w:tmpl w:val="FBFC8D08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2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5"/>
  </w:num>
  <w:num w:numId="3">
    <w:abstractNumId w:val="14"/>
  </w:num>
  <w:num w:numId="4">
    <w:abstractNumId w:val="3"/>
  </w:num>
  <w:num w:numId="5">
    <w:abstractNumId w:val="22"/>
  </w:num>
  <w:num w:numId="6">
    <w:abstractNumId w:val="6"/>
  </w:num>
  <w:num w:numId="7">
    <w:abstractNumId w:val="7"/>
  </w:num>
  <w:num w:numId="8">
    <w:abstractNumId w:val="23"/>
  </w:num>
  <w:num w:numId="9">
    <w:abstractNumId w:val="0"/>
  </w:num>
  <w:num w:numId="10">
    <w:abstractNumId w:val="1"/>
  </w:num>
  <w:num w:numId="11">
    <w:abstractNumId w:val="11"/>
  </w:num>
  <w:num w:numId="12">
    <w:abstractNumId w:val="1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0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3"/>
  </w:num>
  <w:num w:numId="24">
    <w:abstractNumId w:val="4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476F8"/>
    <w:rsid w:val="000534AE"/>
    <w:rsid w:val="00085195"/>
    <w:rsid w:val="00085997"/>
    <w:rsid w:val="00086AEE"/>
    <w:rsid w:val="000B150D"/>
    <w:rsid w:val="000D02A6"/>
    <w:rsid w:val="000D4350"/>
    <w:rsid w:val="00123EB5"/>
    <w:rsid w:val="00145DFF"/>
    <w:rsid w:val="001477C4"/>
    <w:rsid w:val="00152C40"/>
    <w:rsid w:val="00154266"/>
    <w:rsid w:val="001559AF"/>
    <w:rsid w:val="00156E1E"/>
    <w:rsid w:val="00194873"/>
    <w:rsid w:val="001A6B95"/>
    <w:rsid w:val="0020276C"/>
    <w:rsid w:val="00224673"/>
    <w:rsid w:val="00246D06"/>
    <w:rsid w:val="00257E7D"/>
    <w:rsid w:val="00271A85"/>
    <w:rsid w:val="002C2370"/>
    <w:rsid w:val="002E5089"/>
    <w:rsid w:val="00354D3C"/>
    <w:rsid w:val="003607AD"/>
    <w:rsid w:val="00360C47"/>
    <w:rsid w:val="003629F4"/>
    <w:rsid w:val="00374D41"/>
    <w:rsid w:val="00374F68"/>
    <w:rsid w:val="003835DE"/>
    <w:rsid w:val="003C0DC9"/>
    <w:rsid w:val="003C79D8"/>
    <w:rsid w:val="004048F8"/>
    <w:rsid w:val="0043082A"/>
    <w:rsid w:val="004369CB"/>
    <w:rsid w:val="00441A85"/>
    <w:rsid w:val="00451D8E"/>
    <w:rsid w:val="00454740"/>
    <w:rsid w:val="00454EE2"/>
    <w:rsid w:val="0045606F"/>
    <w:rsid w:val="00461E3B"/>
    <w:rsid w:val="004B47C0"/>
    <w:rsid w:val="004E2224"/>
    <w:rsid w:val="0050336B"/>
    <w:rsid w:val="00507541"/>
    <w:rsid w:val="00545C7C"/>
    <w:rsid w:val="0055096E"/>
    <w:rsid w:val="00562846"/>
    <w:rsid w:val="00587DB9"/>
    <w:rsid w:val="005A028C"/>
    <w:rsid w:val="005D0088"/>
    <w:rsid w:val="005D25F7"/>
    <w:rsid w:val="005E27C8"/>
    <w:rsid w:val="005E347E"/>
    <w:rsid w:val="005E38AC"/>
    <w:rsid w:val="005F0B5F"/>
    <w:rsid w:val="005F5AAC"/>
    <w:rsid w:val="00617573"/>
    <w:rsid w:val="0062342F"/>
    <w:rsid w:val="00625729"/>
    <w:rsid w:val="00635DD8"/>
    <w:rsid w:val="00691BC0"/>
    <w:rsid w:val="006C0E8C"/>
    <w:rsid w:val="006E2E14"/>
    <w:rsid w:val="00714569"/>
    <w:rsid w:val="00735A72"/>
    <w:rsid w:val="00770DB9"/>
    <w:rsid w:val="00772AAE"/>
    <w:rsid w:val="007B45C8"/>
    <w:rsid w:val="007D343C"/>
    <w:rsid w:val="007D3FC9"/>
    <w:rsid w:val="00810E93"/>
    <w:rsid w:val="008448B3"/>
    <w:rsid w:val="00873120"/>
    <w:rsid w:val="00891E46"/>
    <w:rsid w:val="008B72F2"/>
    <w:rsid w:val="008E35D5"/>
    <w:rsid w:val="00916E89"/>
    <w:rsid w:val="009540FE"/>
    <w:rsid w:val="00964E7F"/>
    <w:rsid w:val="00994A36"/>
    <w:rsid w:val="009A45B8"/>
    <w:rsid w:val="009C7D86"/>
    <w:rsid w:val="009D5212"/>
    <w:rsid w:val="009D6208"/>
    <w:rsid w:val="009F19E9"/>
    <w:rsid w:val="00A305D0"/>
    <w:rsid w:val="00A34141"/>
    <w:rsid w:val="00A50BC7"/>
    <w:rsid w:val="00A53764"/>
    <w:rsid w:val="00A81E0D"/>
    <w:rsid w:val="00A83E30"/>
    <w:rsid w:val="00A952F1"/>
    <w:rsid w:val="00AB7E1E"/>
    <w:rsid w:val="00B124E5"/>
    <w:rsid w:val="00B15DF5"/>
    <w:rsid w:val="00B20DFA"/>
    <w:rsid w:val="00B530BD"/>
    <w:rsid w:val="00B57386"/>
    <w:rsid w:val="00B95FD9"/>
    <w:rsid w:val="00C06343"/>
    <w:rsid w:val="00C64770"/>
    <w:rsid w:val="00CC2ED1"/>
    <w:rsid w:val="00CD4EAB"/>
    <w:rsid w:val="00CE1955"/>
    <w:rsid w:val="00D75569"/>
    <w:rsid w:val="00D9230D"/>
    <w:rsid w:val="00E05912"/>
    <w:rsid w:val="00E15260"/>
    <w:rsid w:val="00E3447B"/>
    <w:rsid w:val="00E35D51"/>
    <w:rsid w:val="00E46103"/>
    <w:rsid w:val="00E47B28"/>
    <w:rsid w:val="00E47FC2"/>
    <w:rsid w:val="00E75D4B"/>
    <w:rsid w:val="00E840A7"/>
    <w:rsid w:val="00E91507"/>
    <w:rsid w:val="00EB6BE4"/>
    <w:rsid w:val="00EC0C46"/>
    <w:rsid w:val="00EE16DE"/>
    <w:rsid w:val="00EF493B"/>
    <w:rsid w:val="00EF7C87"/>
    <w:rsid w:val="00F2450D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DE3D4B9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semiHidden/>
    <w:unhideWhenUsed/>
    <w:rsid w:val="00E0591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05912"/>
    <w:rPr>
      <w:rFonts w:ascii="Calibri" w:eastAsia="Calibri" w:hAnsi="Calibri" w:cs="Calibri"/>
      <w:lang w:eastAsia="ar-SA"/>
    </w:rPr>
  </w:style>
  <w:style w:type="character" w:styleId="Odwoanieprzypisudolnego">
    <w:name w:val="footnote reference"/>
    <w:basedOn w:val="Domylnaczcionkaakapitu"/>
    <w:semiHidden/>
    <w:unhideWhenUsed/>
    <w:rsid w:val="00E05912"/>
    <w:rPr>
      <w:vertAlign w:val="superscript"/>
    </w:rPr>
  </w:style>
  <w:style w:type="paragraph" w:styleId="Zwykytekst">
    <w:name w:val="Plain Text"/>
    <w:basedOn w:val="Normalny"/>
    <w:link w:val="ZwykytekstZnak"/>
    <w:semiHidden/>
    <w:unhideWhenUsed/>
    <w:rsid w:val="0055096E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55096E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55096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rsid w:val="0055096E"/>
    <w:pPr>
      <w:spacing w:after="200" w:line="276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jankowska-rozynska@mos.gov.pl" TargetMode="External"/><Relationship Id="rId13" Type="http://schemas.openxmlformats.org/officeDocument/2006/relationships/header" Target="header1.xml"/><Relationship Id="rId18" Type="http://schemas.openxmlformats.org/officeDocument/2006/relationships/hyperlink" Target="mailto:renata.slupek@mo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allto:+48%2022%29%20369%2028%2061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lgorzata.jankowska-rozynska@mos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s.gov.pl/kategoria/4214_emas_w_m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allto:+48%2022%29%20369%2028%2061" TargetMode="External"/><Relationship Id="rId10" Type="http://schemas.openxmlformats.org/officeDocument/2006/relationships/hyperlink" Target="mailto:malgorzata.jankowska-rozynska@mos.gov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nata.slupek@m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65428-1D91-4C8F-9886-6FA7DF76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150</TotalTime>
  <Pages>6</Pages>
  <Words>2080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5</cp:revision>
  <cp:lastPrinted>2019-08-12T14:59:00Z</cp:lastPrinted>
  <dcterms:created xsi:type="dcterms:W3CDTF">2019-08-12T11:21:00Z</dcterms:created>
  <dcterms:modified xsi:type="dcterms:W3CDTF">2019-08-12T14:59:00Z</dcterms:modified>
</cp:coreProperties>
</file>