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2DEC" w:rsidRPr="00EC0009" w:rsidRDefault="00C22DEC" w:rsidP="00EC0009">
      <w:pPr>
        <w:spacing w:after="0" w:line="312" w:lineRule="auto"/>
        <w:rPr>
          <w:rFonts w:ascii="Times New Roman" w:hAnsi="Times New Roman" w:cs="Times New Roman"/>
          <w:b/>
        </w:rPr>
      </w:pPr>
      <w:bookmarkStart w:id="0" w:name="_GoBack"/>
      <w:bookmarkEnd w:id="0"/>
    </w:p>
    <w:p w:rsidR="0001182D" w:rsidRPr="00EC0009" w:rsidRDefault="0001182D" w:rsidP="00EC0009">
      <w:pPr>
        <w:spacing w:after="0" w:line="312" w:lineRule="auto"/>
        <w:jc w:val="right"/>
        <w:rPr>
          <w:rFonts w:ascii="Times New Roman" w:hAnsi="Times New Roman" w:cs="Times New Roman"/>
        </w:rPr>
      </w:pPr>
      <w:r w:rsidRPr="00EC0009">
        <w:rPr>
          <w:rFonts w:ascii="Times New Roman" w:hAnsi="Times New Roman" w:cs="Times New Roman"/>
        </w:rPr>
        <w:t>Warszawa, 14 marca 2017</w:t>
      </w:r>
    </w:p>
    <w:p w:rsidR="001B242D" w:rsidRDefault="001B242D" w:rsidP="00EC0009">
      <w:pPr>
        <w:spacing w:after="0" w:line="312" w:lineRule="auto"/>
        <w:jc w:val="center"/>
        <w:rPr>
          <w:rFonts w:ascii="Times New Roman" w:hAnsi="Times New Roman" w:cs="Times New Roman"/>
          <w:b/>
        </w:rPr>
      </w:pPr>
    </w:p>
    <w:p w:rsidR="00C22DEC" w:rsidRPr="00EC0009" w:rsidRDefault="00C22DEC" w:rsidP="00EC0009">
      <w:pPr>
        <w:spacing w:after="0" w:line="312" w:lineRule="auto"/>
        <w:jc w:val="center"/>
        <w:rPr>
          <w:rFonts w:ascii="Times New Roman" w:hAnsi="Times New Roman" w:cs="Times New Roman"/>
          <w:b/>
        </w:rPr>
      </w:pPr>
      <w:r w:rsidRPr="00EC0009">
        <w:rPr>
          <w:rFonts w:ascii="Times New Roman" w:hAnsi="Times New Roman" w:cs="Times New Roman"/>
          <w:b/>
        </w:rPr>
        <w:t xml:space="preserve">Notatka </w:t>
      </w:r>
    </w:p>
    <w:p w:rsidR="00C22DEC" w:rsidRDefault="00C22DEC" w:rsidP="00EC0009">
      <w:pPr>
        <w:spacing w:after="0" w:line="312" w:lineRule="auto"/>
        <w:ind w:left="425"/>
        <w:jc w:val="center"/>
        <w:rPr>
          <w:rFonts w:ascii="Times New Roman" w:hAnsi="Times New Roman" w:cs="Times New Roman"/>
          <w:b/>
        </w:rPr>
      </w:pPr>
      <w:r w:rsidRPr="00EC0009">
        <w:rPr>
          <w:rFonts w:ascii="Times New Roman" w:hAnsi="Times New Roman" w:cs="Times New Roman"/>
          <w:b/>
        </w:rPr>
        <w:t xml:space="preserve">w sprawie rozeznania rynku </w:t>
      </w:r>
      <w:r w:rsidR="0001182D" w:rsidRPr="00EC0009">
        <w:rPr>
          <w:rFonts w:ascii="Times New Roman" w:hAnsi="Times New Roman" w:cs="Times New Roman"/>
          <w:b/>
        </w:rPr>
        <w:t>dotyczącego realizacji szkolenia „Kreatywne myślenie – kr</w:t>
      </w:r>
      <w:r w:rsidR="00EC0009">
        <w:rPr>
          <w:rFonts w:ascii="Times New Roman" w:hAnsi="Times New Roman" w:cs="Times New Roman"/>
          <w:b/>
        </w:rPr>
        <w:t>eatywne rozwiązywanie problemów”</w:t>
      </w:r>
    </w:p>
    <w:p w:rsidR="00EC0009" w:rsidRPr="00EC0009" w:rsidRDefault="00EC0009" w:rsidP="00EC0009">
      <w:pPr>
        <w:spacing w:after="0" w:line="312" w:lineRule="auto"/>
        <w:ind w:left="425"/>
        <w:jc w:val="center"/>
        <w:rPr>
          <w:rFonts w:ascii="Times New Roman" w:hAnsi="Times New Roman" w:cs="Times New Roman"/>
          <w:b/>
        </w:rPr>
      </w:pPr>
    </w:p>
    <w:p w:rsidR="00C22DEC" w:rsidRPr="00EC0009" w:rsidRDefault="00C22DEC" w:rsidP="00EC0009">
      <w:pPr>
        <w:numPr>
          <w:ilvl w:val="0"/>
          <w:numId w:val="16"/>
        </w:numPr>
        <w:spacing w:after="0" w:line="312" w:lineRule="auto"/>
        <w:ind w:left="425" w:hanging="425"/>
        <w:jc w:val="both"/>
        <w:rPr>
          <w:rFonts w:ascii="Times New Roman" w:hAnsi="Times New Roman" w:cs="Times New Roman"/>
          <w:b/>
          <w:u w:val="single"/>
        </w:rPr>
      </w:pPr>
      <w:r w:rsidRPr="00EC0009">
        <w:rPr>
          <w:rFonts w:ascii="Times New Roman" w:hAnsi="Times New Roman" w:cs="Times New Roman"/>
          <w:b/>
          <w:u w:val="single"/>
        </w:rPr>
        <w:t>Wstęp</w:t>
      </w:r>
    </w:p>
    <w:p w:rsidR="00EC0009" w:rsidRDefault="00EC0009" w:rsidP="00EC0009">
      <w:pPr>
        <w:spacing w:after="0" w:line="312" w:lineRule="auto"/>
        <w:jc w:val="both"/>
        <w:rPr>
          <w:rFonts w:ascii="Times New Roman" w:hAnsi="Times New Roman" w:cs="Times New Roman"/>
        </w:rPr>
      </w:pPr>
    </w:p>
    <w:p w:rsidR="00C22DEC" w:rsidRDefault="006A1FD2" w:rsidP="00EC0009">
      <w:pPr>
        <w:spacing w:after="0" w:line="312" w:lineRule="auto"/>
        <w:jc w:val="both"/>
        <w:rPr>
          <w:rFonts w:ascii="Times New Roman" w:hAnsi="Times New Roman" w:cs="Times New Roman"/>
        </w:rPr>
      </w:pPr>
      <w:r w:rsidRPr="00EC0009">
        <w:rPr>
          <w:rFonts w:ascii="Times New Roman" w:hAnsi="Times New Roman" w:cs="Times New Roman"/>
        </w:rPr>
        <w:t xml:space="preserve">Zespół w </w:t>
      </w:r>
      <w:r w:rsidR="0001182D" w:rsidRPr="00EC0009">
        <w:rPr>
          <w:rFonts w:ascii="Times New Roman" w:hAnsi="Times New Roman" w:cs="Times New Roman"/>
        </w:rPr>
        <w:t>składzie</w:t>
      </w:r>
      <w:r w:rsidRPr="00EC0009">
        <w:rPr>
          <w:rFonts w:ascii="Times New Roman" w:hAnsi="Times New Roman" w:cs="Times New Roman"/>
        </w:rPr>
        <w:t xml:space="preserve"> Anna </w:t>
      </w:r>
      <w:proofErr w:type="spellStart"/>
      <w:r w:rsidRPr="00EC0009">
        <w:rPr>
          <w:rFonts w:ascii="Times New Roman" w:hAnsi="Times New Roman" w:cs="Times New Roman"/>
        </w:rPr>
        <w:t>Klisowka</w:t>
      </w:r>
      <w:proofErr w:type="spellEnd"/>
      <w:r w:rsidRPr="00EC0009">
        <w:rPr>
          <w:rFonts w:ascii="Times New Roman" w:hAnsi="Times New Roman" w:cs="Times New Roman"/>
        </w:rPr>
        <w:t xml:space="preserve"> (Kierownik Projektu) i </w:t>
      </w:r>
      <w:r w:rsidR="0001182D" w:rsidRPr="00EC0009">
        <w:rPr>
          <w:rFonts w:ascii="Times New Roman" w:hAnsi="Times New Roman" w:cs="Times New Roman"/>
        </w:rPr>
        <w:t>Krzysztof</w:t>
      </w:r>
      <w:r w:rsidRPr="00EC0009">
        <w:rPr>
          <w:rFonts w:ascii="Times New Roman" w:hAnsi="Times New Roman" w:cs="Times New Roman"/>
        </w:rPr>
        <w:t xml:space="preserve"> Rydel (</w:t>
      </w:r>
      <w:r w:rsidR="0001182D" w:rsidRPr="00EC0009">
        <w:rPr>
          <w:rFonts w:ascii="Times New Roman" w:hAnsi="Times New Roman" w:cs="Times New Roman"/>
        </w:rPr>
        <w:t>Koordynator</w:t>
      </w:r>
      <w:r w:rsidRPr="00EC0009">
        <w:rPr>
          <w:rFonts w:ascii="Times New Roman" w:hAnsi="Times New Roman" w:cs="Times New Roman"/>
        </w:rPr>
        <w:t xml:space="preserve"> </w:t>
      </w:r>
      <w:r w:rsidR="0001182D" w:rsidRPr="00EC0009">
        <w:rPr>
          <w:rFonts w:ascii="Times New Roman" w:hAnsi="Times New Roman" w:cs="Times New Roman"/>
        </w:rPr>
        <w:t>Projektu</w:t>
      </w:r>
      <w:r w:rsidRPr="00EC0009">
        <w:rPr>
          <w:rFonts w:ascii="Times New Roman" w:hAnsi="Times New Roman" w:cs="Times New Roman"/>
        </w:rPr>
        <w:t>)</w:t>
      </w:r>
      <w:r w:rsidR="0001182D" w:rsidRPr="00EC0009">
        <w:rPr>
          <w:rFonts w:ascii="Times New Roman" w:hAnsi="Times New Roman" w:cs="Times New Roman"/>
        </w:rPr>
        <w:t xml:space="preserve"> </w:t>
      </w:r>
      <w:r w:rsidR="00C22DEC" w:rsidRPr="00EC0009">
        <w:rPr>
          <w:rFonts w:ascii="Times New Roman" w:hAnsi="Times New Roman" w:cs="Times New Roman"/>
        </w:rPr>
        <w:t xml:space="preserve">przeprowadził rozeznanie rynku, dotyczące świadczenia </w:t>
      </w:r>
      <w:r w:rsidR="002B175D" w:rsidRPr="00EC0009">
        <w:rPr>
          <w:rFonts w:ascii="Times New Roman" w:hAnsi="Times New Roman" w:cs="Times New Roman"/>
        </w:rPr>
        <w:t>usług</w:t>
      </w:r>
      <w:r w:rsidR="00D94514" w:rsidRPr="00EC0009">
        <w:rPr>
          <w:rFonts w:ascii="Times New Roman" w:hAnsi="Times New Roman" w:cs="Times New Roman"/>
        </w:rPr>
        <w:t xml:space="preserve"> szkoleniowych </w:t>
      </w:r>
      <w:r w:rsidR="002B175D" w:rsidRPr="00EC0009">
        <w:rPr>
          <w:rFonts w:ascii="Times New Roman" w:hAnsi="Times New Roman" w:cs="Times New Roman"/>
        </w:rPr>
        <w:t xml:space="preserve">(kompetencje miękkie) dla pracowników i wolontariuszy parków narodowych oraz pracowników Ministerstwa Środowiska realizowane w ramach projektu pt.: „Promocja parków narodowych jako marki”. </w:t>
      </w:r>
      <w:r w:rsidRPr="00EC0009">
        <w:rPr>
          <w:rFonts w:ascii="Times New Roman" w:hAnsi="Times New Roman" w:cs="Times New Roman"/>
        </w:rPr>
        <w:t xml:space="preserve">Projekt, a tym samym przedmiot zamówienia jest współfinansowany przez Unię Europejską ze środków Funduszu Spójności w ramach Programu Operacyjnego Infrastruktura i Środowisko 2014 – 2020. Umowa </w:t>
      </w:r>
      <w:r w:rsidR="00EC0009">
        <w:rPr>
          <w:rFonts w:ascii="Times New Roman" w:hAnsi="Times New Roman" w:cs="Times New Roman"/>
        </w:rPr>
        <w:br/>
      </w:r>
      <w:r w:rsidRPr="00EC0009">
        <w:rPr>
          <w:rFonts w:ascii="Times New Roman" w:hAnsi="Times New Roman" w:cs="Times New Roman"/>
        </w:rPr>
        <w:t>o dofinansowanie POIS.02.04.00-00-0001/15-01.</w:t>
      </w:r>
    </w:p>
    <w:p w:rsidR="00EC0009" w:rsidRPr="00EC0009" w:rsidRDefault="00EC0009" w:rsidP="00EC0009">
      <w:pPr>
        <w:spacing w:after="0" w:line="312" w:lineRule="auto"/>
        <w:jc w:val="both"/>
        <w:rPr>
          <w:rFonts w:ascii="Times New Roman" w:hAnsi="Times New Roman" w:cs="Times New Roman"/>
        </w:rPr>
      </w:pPr>
    </w:p>
    <w:p w:rsidR="00C22DEC" w:rsidRPr="00EC0009" w:rsidRDefault="00C22DEC" w:rsidP="00EC0009">
      <w:pPr>
        <w:numPr>
          <w:ilvl w:val="0"/>
          <w:numId w:val="16"/>
        </w:numPr>
        <w:spacing w:after="0" w:line="312" w:lineRule="auto"/>
        <w:ind w:left="425" w:hanging="425"/>
        <w:jc w:val="both"/>
        <w:rPr>
          <w:rFonts w:ascii="Times New Roman" w:hAnsi="Times New Roman" w:cs="Times New Roman"/>
          <w:b/>
          <w:u w:val="single"/>
        </w:rPr>
      </w:pPr>
      <w:r w:rsidRPr="00EC0009">
        <w:rPr>
          <w:rFonts w:ascii="Times New Roman" w:hAnsi="Times New Roman" w:cs="Times New Roman"/>
          <w:b/>
          <w:u w:val="single"/>
        </w:rPr>
        <w:t>Opis przedmiotu zamówienia</w:t>
      </w:r>
    </w:p>
    <w:p w:rsidR="00EC0009" w:rsidRDefault="00EC0009" w:rsidP="00EC0009">
      <w:pPr>
        <w:spacing w:after="0" w:line="312" w:lineRule="auto"/>
        <w:jc w:val="both"/>
        <w:rPr>
          <w:rFonts w:ascii="Times New Roman" w:hAnsi="Times New Roman" w:cs="Times New Roman"/>
        </w:rPr>
      </w:pPr>
    </w:p>
    <w:p w:rsidR="0001182D" w:rsidRPr="00EC0009" w:rsidRDefault="001F6D33" w:rsidP="00EC0009">
      <w:pPr>
        <w:spacing w:after="0" w:line="312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EC0009">
        <w:rPr>
          <w:rFonts w:ascii="Times New Roman" w:hAnsi="Times New Roman" w:cs="Times New Roman"/>
        </w:rPr>
        <w:t xml:space="preserve">Przedmiotem zamówienia </w:t>
      </w:r>
      <w:r w:rsidR="00D94514" w:rsidRPr="00EC0009">
        <w:rPr>
          <w:rFonts w:ascii="Times New Roman" w:hAnsi="Times New Roman" w:cs="Times New Roman"/>
        </w:rPr>
        <w:t xml:space="preserve">jest realizacja szkolenia „Kreatywne myślenie – kreatywne rozwiązywanie problemów” </w:t>
      </w:r>
      <w:r w:rsidRPr="00EC0009">
        <w:rPr>
          <w:rFonts w:ascii="Times New Roman" w:hAnsi="Times New Roman" w:cs="Times New Roman"/>
        </w:rPr>
        <w:t>dla pracowników i wolontariuszy parków narodowych oraz pracowników Ministerstwa Środowiska</w:t>
      </w:r>
      <w:r w:rsidR="00E62655" w:rsidRPr="00EC0009">
        <w:rPr>
          <w:rFonts w:ascii="Times New Roman" w:hAnsi="Times New Roman" w:cs="Times New Roman"/>
        </w:rPr>
        <w:t>,</w:t>
      </w:r>
      <w:r w:rsidRPr="00EC0009">
        <w:rPr>
          <w:rFonts w:ascii="Times New Roman" w:hAnsi="Times New Roman" w:cs="Times New Roman"/>
        </w:rPr>
        <w:t xml:space="preserve"> realizowane w ramach projektu pt.: „Promocja parków narodowych jako marki”. </w:t>
      </w:r>
    </w:p>
    <w:p w:rsidR="00EC0009" w:rsidRDefault="00EC0009" w:rsidP="00EC0009">
      <w:pPr>
        <w:spacing w:after="0" w:line="312" w:lineRule="auto"/>
        <w:jc w:val="both"/>
        <w:rPr>
          <w:rFonts w:ascii="Times New Roman" w:eastAsia="Times New Roman" w:hAnsi="Times New Roman" w:cs="Times New Roman"/>
          <w:b/>
          <w:lang w:eastAsia="pl-PL"/>
        </w:rPr>
      </w:pPr>
    </w:p>
    <w:p w:rsidR="00DB1D7F" w:rsidRPr="00EC0009" w:rsidRDefault="00DB1D7F" w:rsidP="00EC0009">
      <w:pPr>
        <w:spacing w:after="0" w:line="312" w:lineRule="auto"/>
        <w:jc w:val="both"/>
        <w:rPr>
          <w:rFonts w:ascii="Times New Roman" w:hAnsi="Times New Roman" w:cs="Times New Roman"/>
          <w:lang w:eastAsia="en-US"/>
        </w:rPr>
      </w:pPr>
      <w:r w:rsidRPr="00EC0009">
        <w:rPr>
          <w:rFonts w:ascii="Times New Roman" w:eastAsia="Times New Roman" w:hAnsi="Times New Roman" w:cs="Times New Roman"/>
          <w:b/>
          <w:lang w:eastAsia="pl-PL"/>
        </w:rPr>
        <w:t>Wariant 1</w:t>
      </w:r>
      <w:r w:rsidRPr="00EC0009">
        <w:rPr>
          <w:rFonts w:ascii="Times New Roman" w:eastAsia="Times New Roman" w:hAnsi="Times New Roman" w:cs="Times New Roman"/>
          <w:lang w:eastAsia="pl-PL"/>
        </w:rPr>
        <w:t xml:space="preserve"> - p</w:t>
      </w:r>
      <w:r w:rsidRPr="00EC0009">
        <w:rPr>
          <w:rFonts w:ascii="Times New Roman" w:eastAsia="Times New Roman" w:hAnsi="Times New Roman" w:cs="Times New Roman"/>
          <w:bCs/>
          <w:kern w:val="36"/>
          <w:lang w:eastAsia="pl-PL"/>
        </w:rPr>
        <w:t xml:space="preserve">rzeprowadzenie szkolenia zamkniętego dla pracowników i wolontariuszy parków narodowych oraz pracowników Ministerstwa Środowiska z zakresu </w:t>
      </w:r>
      <w:r w:rsidRPr="00EC0009">
        <w:rPr>
          <w:rFonts w:ascii="Times New Roman" w:hAnsi="Times New Roman" w:cs="Times New Roman"/>
        </w:rPr>
        <w:t xml:space="preserve">„Kreatywne myślenie – kreatywne rozwiązywanie problemów” - </w:t>
      </w:r>
      <w:r w:rsidRPr="00EC0009">
        <w:rPr>
          <w:rFonts w:ascii="Times New Roman" w:hAnsi="Times New Roman" w:cs="Times New Roman"/>
          <w:lang w:eastAsia="en-US"/>
        </w:rPr>
        <w:t>organizacja 3 dwudniowych szkoleń (6x8h), max 20 osób w grupie (60 osób łącznie)</w:t>
      </w:r>
      <w:r w:rsidRPr="00EC0009">
        <w:rPr>
          <w:rFonts w:ascii="Times New Roman" w:eastAsia="Times New Roman" w:hAnsi="Times New Roman" w:cs="Times New Roman"/>
          <w:lang w:eastAsia="pl-PL"/>
        </w:rPr>
        <w:t xml:space="preserve"> w siedzibie Ministerstwa Środowiska</w:t>
      </w:r>
    </w:p>
    <w:p w:rsidR="00EC0009" w:rsidRDefault="00EC0009" w:rsidP="00EC0009">
      <w:pPr>
        <w:suppressAutoHyphens w:val="0"/>
        <w:spacing w:after="0" w:line="312" w:lineRule="auto"/>
        <w:jc w:val="both"/>
        <w:rPr>
          <w:rFonts w:ascii="Times New Roman" w:hAnsi="Times New Roman" w:cs="Times New Roman"/>
          <w:b/>
          <w:lang w:eastAsia="en-US"/>
        </w:rPr>
      </w:pPr>
    </w:p>
    <w:p w:rsidR="00DB1D7F" w:rsidRDefault="00DB1D7F" w:rsidP="00EC0009">
      <w:pPr>
        <w:suppressAutoHyphens w:val="0"/>
        <w:spacing w:after="0" w:line="312" w:lineRule="auto"/>
        <w:jc w:val="both"/>
        <w:rPr>
          <w:rFonts w:ascii="Times New Roman" w:hAnsi="Times New Roman" w:cs="Times New Roman"/>
        </w:rPr>
      </w:pPr>
      <w:r w:rsidRPr="00EC0009">
        <w:rPr>
          <w:rFonts w:ascii="Times New Roman" w:hAnsi="Times New Roman" w:cs="Times New Roman"/>
          <w:b/>
          <w:lang w:eastAsia="en-US"/>
        </w:rPr>
        <w:t xml:space="preserve">Wariant 2 – </w:t>
      </w:r>
      <w:r w:rsidRPr="00EC0009">
        <w:rPr>
          <w:rFonts w:ascii="Times New Roman" w:hAnsi="Times New Roman" w:cs="Times New Roman"/>
          <w:lang w:eastAsia="en-US"/>
        </w:rPr>
        <w:t>p</w:t>
      </w:r>
      <w:r w:rsidRPr="00EC0009">
        <w:rPr>
          <w:rFonts w:ascii="Times New Roman" w:eastAsia="Times New Roman" w:hAnsi="Times New Roman" w:cs="Times New Roman"/>
          <w:bCs/>
          <w:kern w:val="36"/>
          <w:lang w:eastAsia="pl-PL"/>
        </w:rPr>
        <w:t xml:space="preserve">rzeprowadzenie szkolenia zamkniętego dla pracowników i wolontariuszy parków narodowych oraz pracowników Ministerstwa Środowiska z zakresu </w:t>
      </w:r>
      <w:r w:rsidRPr="00EC0009">
        <w:rPr>
          <w:rFonts w:ascii="Times New Roman" w:hAnsi="Times New Roman" w:cs="Times New Roman"/>
        </w:rPr>
        <w:t xml:space="preserve">„Kreatywne myślenie – kreatywne rozwiązywanie problemów” - </w:t>
      </w:r>
      <w:r w:rsidRPr="00EC0009">
        <w:rPr>
          <w:rFonts w:ascii="Times New Roman" w:hAnsi="Times New Roman" w:cs="Times New Roman"/>
          <w:lang w:eastAsia="en-US"/>
        </w:rPr>
        <w:t xml:space="preserve">organizacja 3 dwudniowych szkoleń (6x8h), max 20 osób w grupie (60 osób łącznie) </w:t>
      </w:r>
      <w:r w:rsidRPr="00EC0009">
        <w:rPr>
          <w:rFonts w:ascii="Times New Roman" w:eastAsia="Times New Roman" w:hAnsi="Times New Roman" w:cs="Times New Roman"/>
          <w:bCs/>
          <w:kern w:val="36"/>
          <w:lang w:eastAsia="pl-PL"/>
        </w:rPr>
        <w:t xml:space="preserve">we wskazanym przez Zamawiającego </w:t>
      </w:r>
      <w:r w:rsidRPr="00EC0009">
        <w:rPr>
          <w:rFonts w:ascii="Times New Roman" w:hAnsi="Times New Roman" w:cs="Times New Roman"/>
        </w:rPr>
        <w:t>miejscu oddalonym od Warszawy o ok.150 km</w:t>
      </w:r>
    </w:p>
    <w:p w:rsidR="00EC0009" w:rsidRPr="00EC0009" w:rsidRDefault="00EC0009" w:rsidP="00EC0009">
      <w:pPr>
        <w:suppressAutoHyphens w:val="0"/>
        <w:spacing w:after="0" w:line="312" w:lineRule="auto"/>
        <w:jc w:val="both"/>
        <w:rPr>
          <w:rFonts w:ascii="Times New Roman" w:hAnsi="Times New Roman" w:cs="Times New Roman"/>
        </w:rPr>
      </w:pPr>
    </w:p>
    <w:p w:rsidR="00C22DEC" w:rsidRPr="00EC0009" w:rsidRDefault="00C22DEC" w:rsidP="00EC0009">
      <w:pPr>
        <w:keepNext/>
        <w:numPr>
          <w:ilvl w:val="0"/>
          <w:numId w:val="16"/>
        </w:numPr>
        <w:spacing w:after="0" w:line="312" w:lineRule="auto"/>
        <w:ind w:left="425" w:hanging="425"/>
        <w:jc w:val="both"/>
        <w:rPr>
          <w:rFonts w:ascii="Times New Roman" w:hAnsi="Times New Roman" w:cs="Times New Roman"/>
          <w:b/>
          <w:u w:val="single"/>
        </w:rPr>
      </w:pPr>
      <w:r w:rsidRPr="00EC0009">
        <w:rPr>
          <w:rFonts w:ascii="Times New Roman" w:hAnsi="Times New Roman" w:cs="Times New Roman"/>
          <w:b/>
          <w:u w:val="single"/>
        </w:rPr>
        <w:t>Podstawa prawna</w:t>
      </w:r>
    </w:p>
    <w:p w:rsidR="00EC0009" w:rsidRDefault="00EC0009" w:rsidP="00EC0009">
      <w:pPr>
        <w:widowControl w:val="0"/>
        <w:suppressAutoHyphens w:val="0"/>
        <w:autoSpaceDE w:val="0"/>
        <w:autoSpaceDN w:val="0"/>
        <w:spacing w:after="0" w:line="312" w:lineRule="auto"/>
        <w:jc w:val="both"/>
        <w:rPr>
          <w:rFonts w:ascii="Times New Roman" w:eastAsia="Times New Roman" w:hAnsi="Times New Roman" w:cs="Times New Roman"/>
          <w:color w:val="000000"/>
          <w:lang w:val="x-none" w:eastAsia="x-none"/>
        </w:rPr>
      </w:pPr>
    </w:p>
    <w:p w:rsidR="00EC0009" w:rsidRPr="00EC0009" w:rsidRDefault="00200187" w:rsidP="00EC0009">
      <w:pPr>
        <w:widowControl w:val="0"/>
        <w:suppressAutoHyphens w:val="0"/>
        <w:autoSpaceDE w:val="0"/>
        <w:autoSpaceDN w:val="0"/>
        <w:spacing w:after="0" w:line="312" w:lineRule="auto"/>
        <w:jc w:val="both"/>
        <w:rPr>
          <w:rFonts w:ascii="Times New Roman" w:eastAsia="Times New Roman" w:hAnsi="Times New Roman" w:cs="Times New Roman"/>
          <w:color w:val="000000"/>
          <w:lang w:eastAsia="x-none"/>
        </w:rPr>
      </w:pPr>
      <w:r w:rsidRPr="00EC0009">
        <w:rPr>
          <w:rFonts w:ascii="Times New Roman" w:eastAsia="Times New Roman" w:hAnsi="Times New Roman" w:cs="Times New Roman"/>
          <w:color w:val="000000"/>
          <w:lang w:val="x-none" w:eastAsia="x-none"/>
        </w:rPr>
        <w:t>Z uwagi na wartość zamówienia nie przekraczającą kwoty 30 000 euro nie będzie stosowana ustawa Prawo zamówień publicznych - zgodnie z art. 4 pkt. 8 ustawy z dnia 29 stycznia 2004 Prawo zamówień publicznych (Dz. U. z 201</w:t>
      </w:r>
      <w:r w:rsidRPr="00EC0009">
        <w:rPr>
          <w:rFonts w:ascii="Times New Roman" w:eastAsia="Times New Roman" w:hAnsi="Times New Roman" w:cs="Times New Roman"/>
          <w:color w:val="000000"/>
          <w:lang w:eastAsia="x-none"/>
        </w:rPr>
        <w:t>5</w:t>
      </w:r>
      <w:r w:rsidRPr="00EC0009">
        <w:rPr>
          <w:rFonts w:ascii="Times New Roman" w:eastAsia="Times New Roman" w:hAnsi="Times New Roman" w:cs="Times New Roman"/>
          <w:color w:val="000000"/>
          <w:lang w:val="x-none" w:eastAsia="x-none"/>
        </w:rPr>
        <w:t xml:space="preserve">, poz. </w:t>
      </w:r>
      <w:r w:rsidRPr="00EC0009">
        <w:rPr>
          <w:rFonts w:ascii="Times New Roman" w:eastAsia="Times New Roman" w:hAnsi="Times New Roman" w:cs="Times New Roman"/>
          <w:color w:val="000000"/>
          <w:lang w:eastAsia="x-none"/>
        </w:rPr>
        <w:t>2164)</w:t>
      </w:r>
      <w:r w:rsidRPr="00EC0009">
        <w:rPr>
          <w:rFonts w:ascii="Times New Roman" w:eastAsia="Times New Roman" w:hAnsi="Times New Roman" w:cs="Times New Roman"/>
          <w:color w:val="000000"/>
          <w:lang w:val="x-none" w:eastAsia="x-none"/>
        </w:rPr>
        <w:t>.</w:t>
      </w:r>
    </w:p>
    <w:p w:rsidR="00C22DEC" w:rsidRPr="00EC0009" w:rsidRDefault="00C22DEC" w:rsidP="00EC0009">
      <w:pPr>
        <w:numPr>
          <w:ilvl w:val="0"/>
          <w:numId w:val="16"/>
        </w:numPr>
        <w:spacing w:after="0" w:line="312" w:lineRule="auto"/>
        <w:ind w:left="425" w:hanging="425"/>
        <w:jc w:val="both"/>
        <w:rPr>
          <w:rFonts w:ascii="Times New Roman" w:hAnsi="Times New Roman" w:cs="Times New Roman"/>
          <w:b/>
          <w:u w:val="single"/>
        </w:rPr>
      </w:pPr>
      <w:r w:rsidRPr="00EC0009">
        <w:rPr>
          <w:rFonts w:ascii="Times New Roman" w:hAnsi="Times New Roman" w:cs="Times New Roman"/>
          <w:b/>
          <w:u w:val="single"/>
        </w:rPr>
        <w:lastRenderedPageBreak/>
        <w:t>Termin realizacji zamówienia</w:t>
      </w:r>
    </w:p>
    <w:p w:rsidR="00055600" w:rsidRPr="00EC0009" w:rsidRDefault="00EC0009" w:rsidP="00EC0009">
      <w:pPr>
        <w:pStyle w:val="Tekstpodstawowy"/>
        <w:spacing w:before="0" w:after="0" w:line="312" w:lineRule="auto"/>
        <w:ind w:left="567"/>
        <w:rPr>
          <w:sz w:val="22"/>
          <w:szCs w:val="22"/>
        </w:rPr>
      </w:pPr>
      <w:r>
        <w:rPr>
          <w:sz w:val="22"/>
          <w:szCs w:val="22"/>
        </w:rPr>
        <w:t xml:space="preserve">do </w:t>
      </w:r>
      <w:r w:rsidR="00055600" w:rsidRPr="00EC0009">
        <w:rPr>
          <w:sz w:val="22"/>
          <w:szCs w:val="22"/>
        </w:rPr>
        <w:t>31 maja 2017 r.</w:t>
      </w:r>
    </w:p>
    <w:p w:rsidR="000E48A1" w:rsidRPr="00EC0009" w:rsidRDefault="000E48A1" w:rsidP="00EC0009">
      <w:pPr>
        <w:pStyle w:val="Tekstpodstawowy"/>
        <w:spacing w:before="0" w:after="0" w:line="312" w:lineRule="auto"/>
        <w:rPr>
          <w:sz w:val="22"/>
          <w:szCs w:val="22"/>
        </w:rPr>
      </w:pPr>
    </w:p>
    <w:p w:rsidR="00C22DEC" w:rsidRPr="00EC0009" w:rsidRDefault="00C22DEC" w:rsidP="00EC0009">
      <w:pPr>
        <w:numPr>
          <w:ilvl w:val="0"/>
          <w:numId w:val="16"/>
        </w:numPr>
        <w:spacing w:after="0" w:line="312" w:lineRule="auto"/>
        <w:ind w:left="425" w:hanging="425"/>
        <w:jc w:val="both"/>
        <w:rPr>
          <w:rFonts w:ascii="Times New Roman" w:hAnsi="Times New Roman" w:cs="Times New Roman"/>
          <w:b/>
          <w:u w:val="single"/>
        </w:rPr>
      </w:pPr>
      <w:r w:rsidRPr="00EC0009">
        <w:rPr>
          <w:rFonts w:ascii="Times New Roman" w:hAnsi="Times New Roman" w:cs="Times New Roman"/>
          <w:b/>
          <w:u w:val="single"/>
        </w:rPr>
        <w:t>Nazwy i adresy wykonawców, którzy nadesłali oferty</w:t>
      </w:r>
    </w:p>
    <w:p w:rsidR="00EC0009" w:rsidRDefault="00EC0009" w:rsidP="00EC0009">
      <w:pPr>
        <w:suppressAutoHyphens w:val="0"/>
        <w:spacing w:after="0" w:line="312" w:lineRule="auto"/>
        <w:jc w:val="both"/>
        <w:rPr>
          <w:rFonts w:ascii="Times New Roman" w:hAnsi="Times New Roman" w:cs="Times New Roman"/>
        </w:rPr>
      </w:pPr>
    </w:p>
    <w:p w:rsidR="00C22DEC" w:rsidRPr="00EC0009" w:rsidRDefault="00C22DEC" w:rsidP="00EC0009">
      <w:pPr>
        <w:suppressAutoHyphens w:val="0"/>
        <w:spacing w:after="0" w:line="312" w:lineRule="auto"/>
        <w:jc w:val="both"/>
        <w:rPr>
          <w:rFonts w:ascii="Times New Roman" w:hAnsi="Times New Roman" w:cs="Times New Roman"/>
        </w:rPr>
      </w:pPr>
      <w:r w:rsidRPr="00EC0009">
        <w:rPr>
          <w:rFonts w:ascii="Times New Roman" w:hAnsi="Times New Roman" w:cs="Times New Roman"/>
        </w:rPr>
        <w:t>Na zapytanie odpowiedziało</w:t>
      </w:r>
      <w:r w:rsidR="002E0604" w:rsidRPr="00EC0009">
        <w:rPr>
          <w:rFonts w:ascii="Times New Roman" w:hAnsi="Times New Roman" w:cs="Times New Roman"/>
        </w:rPr>
        <w:t xml:space="preserve"> 14 podmiotów</w:t>
      </w:r>
      <w:r w:rsidRPr="00EC0009">
        <w:rPr>
          <w:rFonts w:ascii="Times New Roman" w:hAnsi="Times New Roman" w:cs="Times New Roman"/>
        </w:rPr>
        <w:t xml:space="preserve">: </w:t>
      </w:r>
    </w:p>
    <w:p w:rsidR="001A4401" w:rsidRPr="00EC0009" w:rsidRDefault="001A4401" w:rsidP="00EC0009">
      <w:pPr>
        <w:pStyle w:val="Akapitzlist"/>
        <w:numPr>
          <w:ilvl w:val="0"/>
          <w:numId w:val="19"/>
        </w:numPr>
        <w:spacing w:after="0" w:line="312" w:lineRule="auto"/>
        <w:rPr>
          <w:rFonts w:ascii="Times New Roman" w:hAnsi="Times New Roman" w:cs="Times New Roman"/>
        </w:rPr>
      </w:pPr>
      <w:r w:rsidRPr="00EC0009">
        <w:rPr>
          <w:rFonts w:ascii="Times New Roman" w:hAnsi="Times New Roman" w:cs="Times New Roman"/>
        </w:rPr>
        <w:t>DOSKAM sp. z o.o.</w:t>
      </w:r>
    </w:p>
    <w:p w:rsidR="001A4401" w:rsidRPr="00EC0009" w:rsidRDefault="001A4401" w:rsidP="00EC0009">
      <w:pPr>
        <w:pStyle w:val="Akapitzlist"/>
        <w:numPr>
          <w:ilvl w:val="0"/>
          <w:numId w:val="19"/>
        </w:numPr>
        <w:spacing w:after="0" w:line="312" w:lineRule="auto"/>
        <w:rPr>
          <w:rFonts w:ascii="Times New Roman" w:hAnsi="Times New Roman" w:cs="Times New Roman"/>
        </w:rPr>
      </w:pPr>
      <w:r w:rsidRPr="00EC0009">
        <w:rPr>
          <w:rFonts w:ascii="Times New Roman" w:hAnsi="Times New Roman" w:cs="Times New Roman"/>
        </w:rPr>
        <w:t>PRACOWNIA Z OKNEM NA ŚWIAT - Marta Hendzel</w:t>
      </w:r>
    </w:p>
    <w:p w:rsidR="001A4401" w:rsidRPr="00EC0009" w:rsidRDefault="001A4401" w:rsidP="00EC0009">
      <w:pPr>
        <w:pStyle w:val="Akapitzlist"/>
        <w:numPr>
          <w:ilvl w:val="0"/>
          <w:numId w:val="19"/>
        </w:numPr>
        <w:spacing w:after="0" w:line="312" w:lineRule="auto"/>
        <w:rPr>
          <w:rFonts w:ascii="Times New Roman" w:hAnsi="Times New Roman" w:cs="Times New Roman"/>
        </w:rPr>
      </w:pPr>
      <w:proofErr w:type="spellStart"/>
      <w:r w:rsidRPr="00EC0009">
        <w:rPr>
          <w:rFonts w:ascii="Times New Roman" w:hAnsi="Times New Roman" w:cs="Times New Roman"/>
        </w:rPr>
        <w:t>InfoBizTech</w:t>
      </w:r>
      <w:proofErr w:type="spellEnd"/>
      <w:r w:rsidRPr="00EC0009">
        <w:rPr>
          <w:rFonts w:ascii="Times New Roman" w:hAnsi="Times New Roman" w:cs="Times New Roman"/>
        </w:rPr>
        <w:t xml:space="preserve"> - Marta Głowacka</w:t>
      </w:r>
    </w:p>
    <w:p w:rsidR="001A4401" w:rsidRPr="00EC0009" w:rsidRDefault="001A4401" w:rsidP="00EC0009">
      <w:pPr>
        <w:pStyle w:val="Akapitzlist"/>
        <w:numPr>
          <w:ilvl w:val="0"/>
          <w:numId w:val="19"/>
        </w:numPr>
        <w:spacing w:after="0" w:line="312" w:lineRule="auto"/>
        <w:rPr>
          <w:rFonts w:ascii="Times New Roman" w:hAnsi="Times New Roman" w:cs="Times New Roman"/>
          <w:lang w:val="en-US"/>
        </w:rPr>
      </w:pPr>
      <w:r w:rsidRPr="00EC0009">
        <w:rPr>
          <w:rFonts w:ascii="Times New Roman" w:hAnsi="Times New Roman" w:cs="Times New Roman"/>
          <w:lang w:val="en-US"/>
        </w:rPr>
        <w:t xml:space="preserve">MORE&amp;BETTER sp. z </w:t>
      </w:r>
      <w:proofErr w:type="spellStart"/>
      <w:r w:rsidRPr="00EC0009">
        <w:rPr>
          <w:rFonts w:ascii="Times New Roman" w:hAnsi="Times New Roman" w:cs="Times New Roman"/>
          <w:lang w:val="en-US"/>
        </w:rPr>
        <w:t>o.o</w:t>
      </w:r>
      <w:proofErr w:type="spellEnd"/>
      <w:r w:rsidRPr="00EC0009">
        <w:rPr>
          <w:rFonts w:ascii="Times New Roman" w:hAnsi="Times New Roman" w:cs="Times New Roman"/>
          <w:lang w:val="en-US"/>
        </w:rPr>
        <w:t>.</w:t>
      </w:r>
    </w:p>
    <w:p w:rsidR="001A4401" w:rsidRPr="00EC0009" w:rsidRDefault="001A4401" w:rsidP="00EC0009">
      <w:pPr>
        <w:pStyle w:val="Akapitzlist"/>
        <w:numPr>
          <w:ilvl w:val="0"/>
          <w:numId w:val="19"/>
        </w:numPr>
        <w:spacing w:after="0" w:line="312" w:lineRule="auto"/>
        <w:rPr>
          <w:rFonts w:ascii="Times New Roman" w:hAnsi="Times New Roman" w:cs="Times New Roman"/>
          <w:lang w:val="en-US"/>
        </w:rPr>
      </w:pPr>
      <w:r w:rsidRPr="00EC0009">
        <w:rPr>
          <w:rFonts w:ascii="Times New Roman" w:hAnsi="Times New Roman" w:cs="Times New Roman"/>
          <w:lang w:val="en-US"/>
        </w:rPr>
        <w:t xml:space="preserve">The Training Concept sp. z </w:t>
      </w:r>
      <w:proofErr w:type="spellStart"/>
      <w:r w:rsidRPr="00EC0009">
        <w:rPr>
          <w:rFonts w:ascii="Times New Roman" w:hAnsi="Times New Roman" w:cs="Times New Roman"/>
          <w:lang w:val="en-US"/>
        </w:rPr>
        <w:t>o.o</w:t>
      </w:r>
      <w:proofErr w:type="spellEnd"/>
      <w:r w:rsidRPr="00EC0009">
        <w:rPr>
          <w:rFonts w:ascii="Times New Roman" w:hAnsi="Times New Roman" w:cs="Times New Roman"/>
          <w:lang w:val="en-US"/>
        </w:rPr>
        <w:t>.</w:t>
      </w:r>
    </w:p>
    <w:p w:rsidR="001A4401" w:rsidRPr="00EC0009" w:rsidRDefault="001A4401" w:rsidP="00EC0009">
      <w:pPr>
        <w:pStyle w:val="Akapitzlist"/>
        <w:numPr>
          <w:ilvl w:val="0"/>
          <w:numId w:val="19"/>
        </w:numPr>
        <w:spacing w:after="0" w:line="312" w:lineRule="auto"/>
        <w:rPr>
          <w:rFonts w:ascii="Times New Roman" w:hAnsi="Times New Roman" w:cs="Times New Roman"/>
          <w:lang w:val="en-US"/>
        </w:rPr>
      </w:pPr>
      <w:r w:rsidRPr="00EC0009">
        <w:rPr>
          <w:rFonts w:ascii="Times New Roman" w:hAnsi="Times New Roman" w:cs="Times New Roman"/>
          <w:lang w:val="en-US"/>
        </w:rPr>
        <w:t xml:space="preserve">Pro Design sp. z </w:t>
      </w:r>
      <w:proofErr w:type="spellStart"/>
      <w:r w:rsidRPr="00EC0009">
        <w:rPr>
          <w:rFonts w:ascii="Times New Roman" w:hAnsi="Times New Roman" w:cs="Times New Roman"/>
          <w:lang w:val="en-US"/>
        </w:rPr>
        <w:t>o.o</w:t>
      </w:r>
      <w:proofErr w:type="spellEnd"/>
      <w:r w:rsidRPr="00EC0009">
        <w:rPr>
          <w:rFonts w:ascii="Times New Roman" w:hAnsi="Times New Roman" w:cs="Times New Roman"/>
          <w:lang w:val="en-US"/>
        </w:rPr>
        <w:t>.</w:t>
      </w:r>
    </w:p>
    <w:p w:rsidR="001A4401" w:rsidRPr="00EC0009" w:rsidRDefault="001A4401" w:rsidP="00EC0009">
      <w:pPr>
        <w:pStyle w:val="Akapitzlist"/>
        <w:numPr>
          <w:ilvl w:val="0"/>
          <w:numId w:val="19"/>
        </w:numPr>
        <w:spacing w:after="0" w:line="312" w:lineRule="auto"/>
        <w:rPr>
          <w:rFonts w:ascii="Times New Roman" w:hAnsi="Times New Roman" w:cs="Times New Roman"/>
        </w:rPr>
      </w:pPr>
      <w:r w:rsidRPr="00EC0009">
        <w:rPr>
          <w:rFonts w:ascii="Times New Roman" w:hAnsi="Times New Roman" w:cs="Times New Roman"/>
        </w:rPr>
        <w:t xml:space="preserve">CREATOR - Iwona </w:t>
      </w:r>
      <w:proofErr w:type="spellStart"/>
      <w:r w:rsidRPr="00EC0009">
        <w:rPr>
          <w:rFonts w:ascii="Times New Roman" w:hAnsi="Times New Roman" w:cs="Times New Roman"/>
        </w:rPr>
        <w:t>Pachon</w:t>
      </w:r>
      <w:proofErr w:type="spellEnd"/>
    </w:p>
    <w:p w:rsidR="001A4401" w:rsidRPr="00EC0009" w:rsidRDefault="001A4401" w:rsidP="00EC0009">
      <w:pPr>
        <w:pStyle w:val="Akapitzlist"/>
        <w:numPr>
          <w:ilvl w:val="0"/>
          <w:numId w:val="19"/>
        </w:numPr>
        <w:spacing w:after="0" w:line="312" w:lineRule="auto"/>
        <w:rPr>
          <w:rFonts w:ascii="Times New Roman" w:hAnsi="Times New Roman" w:cs="Times New Roman"/>
        </w:rPr>
      </w:pPr>
      <w:r w:rsidRPr="00EC0009">
        <w:rPr>
          <w:rFonts w:ascii="Times New Roman" w:hAnsi="Times New Roman" w:cs="Times New Roman"/>
        </w:rPr>
        <w:t>SEKA S.A.</w:t>
      </w:r>
    </w:p>
    <w:p w:rsidR="001A4401" w:rsidRPr="00EC0009" w:rsidRDefault="001A4401" w:rsidP="00EC0009">
      <w:pPr>
        <w:pStyle w:val="Akapitzlist"/>
        <w:numPr>
          <w:ilvl w:val="0"/>
          <w:numId w:val="19"/>
        </w:numPr>
        <w:spacing w:after="0" w:line="312" w:lineRule="auto"/>
        <w:rPr>
          <w:rFonts w:ascii="Times New Roman" w:hAnsi="Times New Roman" w:cs="Times New Roman"/>
        </w:rPr>
      </w:pPr>
      <w:r w:rsidRPr="00EC0009">
        <w:rPr>
          <w:rFonts w:ascii="Times New Roman" w:hAnsi="Times New Roman" w:cs="Times New Roman"/>
        </w:rPr>
        <w:t>WSB Toruń</w:t>
      </w:r>
    </w:p>
    <w:p w:rsidR="001A4401" w:rsidRPr="00EC0009" w:rsidRDefault="001A4401" w:rsidP="00EC0009">
      <w:pPr>
        <w:pStyle w:val="Akapitzlist"/>
        <w:numPr>
          <w:ilvl w:val="0"/>
          <w:numId w:val="19"/>
        </w:numPr>
        <w:spacing w:after="0" w:line="312" w:lineRule="auto"/>
        <w:rPr>
          <w:rFonts w:ascii="Times New Roman" w:hAnsi="Times New Roman" w:cs="Times New Roman"/>
        </w:rPr>
      </w:pPr>
      <w:r w:rsidRPr="00EC0009">
        <w:rPr>
          <w:rFonts w:ascii="Times New Roman" w:hAnsi="Times New Roman" w:cs="Times New Roman"/>
        </w:rPr>
        <w:t xml:space="preserve">Małgorzata </w:t>
      </w:r>
      <w:proofErr w:type="spellStart"/>
      <w:r w:rsidRPr="00EC0009">
        <w:rPr>
          <w:rFonts w:ascii="Times New Roman" w:hAnsi="Times New Roman" w:cs="Times New Roman"/>
        </w:rPr>
        <w:t>Skoryna</w:t>
      </w:r>
      <w:proofErr w:type="spellEnd"/>
    </w:p>
    <w:p w:rsidR="001A4401" w:rsidRPr="00EC0009" w:rsidRDefault="001A4401" w:rsidP="00EC0009">
      <w:pPr>
        <w:pStyle w:val="Akapitzlist"/>
        <w:numPr>
          <w:ilvl w:val="0"/>
          <w:numId w:val="19"/>
        </w:numPr>
        <w:spacing w:after="0" w:line="312" w:lineRule="auto"/>
        <w:rPr>
          <w:rFonts w:ascii="Times New Roman" w:hAnsi="Times New Roman" w:cs="Times New Roman"/>
        </w:rPr>
      </w:pPr>
      <w:r w:rsidRPr="00EC0009">
        <w:rPr>
          <w:rFonts w:ascii="Times New Roman" w:hAnsi="Times New Roman" w:cs="Times New Roman"/>
        </w:rPr>
        <w:t xml:space="preserve">Arkadiusz Matyja </w:t>
      </w:r>
    </w:p>
    <w:p w:rsidR="001A4401" w:rsidRPr="00EC0009" w:rsidRDefault="001A4401" w:rsidP="00EC0009">
      <w:pPr>
        <w:pStyle w:val="Akapitzlist"/>
        <w:numPr>
          <w:ilvl w:val="0"/>
          <w:numId w:val="19"/>
        </w:numPr>
        <w:spacing w:after="0" w:line="312" w:lineRule="auto"/>
        <w:rPr>
          <w:rFonts w:ascii="Times New Roman" w:hAnsi="Times New Roman" w:cs="Times New Roman"/>
        </w:rPr>
      </w:pPr>
      <w:proofErr w:type="spellStart"/>
      <w:r w:rsidRPr="00EC0009">
        <w:rPr>
          <w:rFonts w:ascii="Times New Roman" w:hAnsi="Times New Roman" w:cs="Times New Roman"/>
        </w:rPr>
        <w:t>Mind</w:t>
      </w:r>
      <w:proofErr w:type="spellEnd"/>
      <w:r w:rsidRPr="00EC0009">
        <w:rPr>
          <w:rFonts w:ascii="Times New Roman" w:hAnsi="Times New Roman" w:cs="Times New Roman"/>
        </w:rPr>
        <w:t xml:space="preserve"> - Monika </w:t>
      </w:r>
      <w:proofErr w:type="spellStart"/>
      <w:r w:rsidRPr="00EC0009">
        <w:rPr>
          <w:rFonts w:ascii="Times New Roman" w:hAnsi="Times New Roman" w:cs="Times New Roman"/>
        </w:rPr>
        <w:t>Ziobrowska</w:t>
      </w:r>
      <w:proofErr w:type="spellEnd"/>
    </w:p>
    <w:p w:rsidR="001A4401" w:rsidRPr="00EC0009" w:rsidRDefault="001A4401" w:rsidP="00EC0009">
      <w:pPr>
        <w:pStyle w:val="Akapitzlist"/>
        <w:numPr>
          <w:ilvl w:val="0"/>
          <w:numId w:val="19"/>
        </w:numPr>
        <w:spacing w:after="0" w:line="312" w:lineRule="auto"/>
        <w:rPr>
          <w:rFonts w:ascii="Times New Roman" w:hAnsi="Times New Roman" w:cs="Times New Roman"/>
        </w:rPr>
      </w:pPr>
      <w:r w:rsidRPr="00EC0009">
        <w:rPr>
          <w:rFonts w:ascii="Times New Roman" w:hAnsi="Times New Roman" w:cs="Times New Roman"/>
        </w:rPr>
        <w:t>Value Tank sp. z o.o.</w:t>
      </w:r>
    </w:p>
    <w:p w:rsidR="001A4401" w:rsidRPr="00EC0009" w:rsidRDefault="001A4401" w:rsidP="00EC0009">
      <w:pPr>
        <w:pStyle w:val="Akapitzlist"/>
        <w:numPr>
          <w:ilvl w:val="0"/>
          <w:numId w:val="19"/>
        </w:numPr>
        <w:spacing w:after="0" w:line="312" w:lineRule="auto"/>
        <w:rPr>
          <w:rFonts w:ascii="Times New Roman" w:hAnsi="Times New Roman" w:cs="Times New Roman"/>
        </w:rPr>
      </w:pPr>
      <w:proofErr w:type="spellStart"/>
      <w:r w:rsidRPr="00EC0009">
        <w:rPr>
          <w:rFonts w:ascii="Times New Roman" w:hAnsi="Times New Roman" w:cs="Times New Roman"/>
        </w:rPr>
        <w:t>Compen</w:t>
      </w:r>
      <w:proofErr w:type="spellEnd"/>
      <w:r w:rsidRPr="00EC0009">
        <w:rPr>
          <w:rFonts w:ascii="Times New Roman" w:hAnsi="Times New Roman" w:cs="Times New Roman"/>
        </w:rPr>
        <w:t xml:space="preserve"> sp. z o.o. i Iwo Konopek (konsorcjum)</w:t>
      </w:r>
    </w:p>
    <w:p w:rsidR="00EC0009" w:rsidRDefault="00EC0009" w:rsidP="00EC0009">
      <w:pPr>
        <w:widowControl w:val="0"/>
        <w:tabs>
          <w:tab w:val="left" w:pos="3119"/>
        </w:tabs>
        <w:suppressAutoHyphens w:val="0"/>
        <w:autoSpaceDE w:val="0"/>
        <w:autoSpaceDN w:val="0"/>
        <w:spacing w:after="0" w:line="312" w:lineRule="auto"/>
        <w:jc w:val="both"/>
        <w:rPr>
          <w:rFonts w:ascii="Times New Roman" w:eastAsia="Times New Roman" w:hAnsi="Times New Roman" w:cs="Times New Roman"/>
          <w:lang w:eastAsia="pl-PL"/>
        </w:rPr>
      </w:pPr>
    </w:p>
    <w:p w:rsidR="002B175D" w:rsidRPr="00EC0009" w:rsidRDefault="002B175D" w:rsidP="00EC0009">
      <w:pPr>
        <w:widowControl w:val="0"/>
        <w:tabs>
          <w:tab w:val="left" w:pos="3119"/>
        </w:tabs>
        <w:suppressAutoHyphens w:val="0"/>
        <w:autoSpaceDE w:val="0"/>
        <w:autoSpaceDN w:val="0"/>
        <w:spacing w:after="0" w:line="312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EC0009">
        <w:rPr>
          <w:rFonts w:ascii="Times New Roman" w:eastAsia="Times New Roman" w:hAnsi="Times New Roman" w:cs="Times New Roman"/>
          <w:lang w:eastAsia="pl-PL"/>
        </w:rPr>
        <w:t>O udział w zamówieniu mogli ubiegać się Wykonawcy, którzy spełnili następujące warunki:</w:t>
      </w:r>
    </w:p>
    <w:p w:rsidR="002B175D" w:rsidRPr="00EC0009" w:rsidRDefault="002B175D" w:rsidP="00EC0009">
      <w:pPr>
        <w:pStyle w:val="Akapitzlist"/>
        <w:numPr>
          <w:ilvl w:val="0"/>
          <w:numId w:val="20"/>
        </w:numPr>
        <w:suppressAutoHyphens w:val="0"/>
        <w:autoSpaceDE w:val="0"/>
        <w:autoSpaceDN w:val="0"/>
        <w:adjustRightInd w:val="0"/>
        <w:spacing w:after="0" w:line="312" w:lineRule="auto"/>
        <w:jc w:val="both"/>
        <w:rPr>
          <w:rFonts w:ascii="Times New Roman" w:hAnsi="Times New Roman" w:cs="Times New Roman"/>
        </w:rPr>
      </w:pPr>
      <w:r w:rsidRPr="00EC0009">
        <w:rPr>
          <w:rFonts w:ascii="Times New Roman" w:hAnsi="Times New Roman" w:cs="Times New Roman"/>
          <w:bCs/>
        </w:rPr>
        <w:t>Posiadają udokumentowane minimum 3-letnie doświadczenie w prowadzeniu działalności szkoleniowej.</w:t>
      </w:r>
    </w:p>
    <w:p w:rsidR="002B175D" w:rsidRPr="00EC0009" w:rsidRDefault="002B175D" w:rsidP="00EC0009">
      <w:pPr>
        <w:numPr>
          <w:ilvl w:val="0"/>
          <w:numId w:val="20"/>
        </w:numPr>
        <w:suppressAutoHyphens w:val="0"/>
        <w:autoSpaceDE w:val="0"/>
        <w:autoSpaceDN w:val="0"/>
        <w:adjustRightInd w:val="0"/>
        <w:spacing w:after="0" w:line="312" w:lineRule="auto"/>
        <w:jc w:val="both"/>
        <w:rPr>
          <w:rFonts w:ascii="Times New Roman" w:hAnsi="Times New Roman" w:cs="Times New Roman"/>
        </w:rPr>
      </w:pPr>
      <w:r w:rsidRPr="00EC0009">
        <w:rPr>
          <w:rFonts w:ascii="Times New Roman" w:hAnsi="Times New Roman" w:cs="Times New Roman"/>
        </w:rPr>
        <w:t xml:space="preserve">Dysponują co najmniej 1 trenerem, który zostanie skierowany do realizacji niniejszego zamówienia, który </w:t>
      </w:r>
      <w:r w:rsidRPr="00EC0009">
        <w:rPr>
          <w:rFonts w:ascii="Times New Roman" w:hAnsi="Times New Roman" w:cs="Times New Roman"/>
          <w:bCs/>
        </w:rPr>
        <w:t xml:space="preserve">w ciągu ostatnich 3 lat </w:t>
      </w:r>
      <w:r w:rsidRPr="00EC0009">
        <w:rPr>
          <w:rFonts w:ascii="Times New Roman" w:hAnsi="Times New Roman" w:cs="Times New Roman"/>
        </w:rPr>
        <w:t xml:space="preserve">przeprowadził minimum 10 szkoleń z zakresu kreatywnego myślenia. </w:t>
      </w:r>
    </w:p>
    <w:p w:rsidR="00EC0009" w:rsidRDefault="00EC0009" w:rsidP="00EC0009">
      <w:pPr>
        <w:suppressAutoHyphens w:val="0"/>
        <w:autoSpaceDE w:val="0"/>
        <w:autoSpaceDN w:val="0"/>
        <w:adjustRightInd w:val="0"/>
        <w:spacing w:after="0" w:line="312" w:lineRule="auto"/>
        <w:jc w:val="both"/>
        <w:rPr>
          <w:rFonts w:ascii="Times New Roman" w:hAnsi="Times New Roman" w:cs="Times New Roman"/>
        </w:rPr>
      </w:pPr>
    </w:p>
    <w:p w:rsidR="002B175D" w:rsidRPr="00EC0009" w:rsidRDefault="002B175D" w:rsidP="00EC0009">
      <w:pPr>
        <w:suppressAutoHyphens w:val="0"/>
        <w:autoSpaceDE w:val="0"/>
        <w:autoSpaceDN w:val="0"/>
        <w:adjustRightInd w:val="0"/>
        <w:spacing w:after="0" w:line="312" w:lineRule="auto"/>
        <w:jc w:val="both"/>
        <w:rPr>
          <w:rFonts w:ascii="Times New Roman" w:hAnsi="Times New Roman" w:cs="Times New Roman"/>
        </w:rPr>
      </w:pPr>
      <w:r w:rsidRPr="00EC0009">
        <w:rPr>
          <w:rFonts w:ascii="Times New Roman" w:hAnsi="Times New Roman" w:cs="Times New Roman"/>
        </w:rPr>
        <w:t>Warunków tych nie spełniły następujące podmioty, które zostały wykluczone z dalszego toku postepowania:</w:t>
      </w:r>
    </w:p>
    <w:p w:rsidR="002B175D" w:rsidRPr="00EC0009" w:rsidRDefault="002B175D" w:rsidP="00EC0009">
      <w:pPr>
        <w:pStyle w:val="Akapitzlist"/>
        <w:numPr>
          <w:ilvl w:val="0"/>
          <w:numId w:val="21"/>
        </w:numPr>
        <w:spacing w:after="0" w:line="312" w:lineRule="auto"/>
        <w:rPr>
          <w:rFonts w:ascii="Times New Roman" w:hAnsi="Times New Roman" w:cs="Times New Roman"/>
          <w:lang w:val="en-US"/>
        </w:rPr>
      </w:pPr>
      <w:r w:rsidRPr="00EC0009">
        <w:rPr>
          <w:rFonts w:ascii="Times New Roman" w:hAnsi="Times New Roman" w:cs="Times New Roman"/>
          <w:lang w:val="en-US"/>
        </w:rPr>
        <w:t xml:space="preserve">MORE&amp;BETTER sp. z </w:t>
      </w:r>
      <w:proofErr w:type="spellStart"/>
      <w:r w:rsidRPr="00EC0009">
        <w:rPr>
          <w:rFonts w:ascii="Times New Roman" w:hAnsi="Times New Roman" w:cs="Times New Roman"/>
          <w:lang w:val="en-US"/>
        </w:rPr>
        <w:t>o.o</w:t>
      </w:r>
      <w:proofErr w:type="spellEnd"/>
      <w:r w:rsidRPr="00EC0009">
        <w:rPr>
          <w:rFonts w:ascii="Times New Roman" w:hAnsi="Times New Roman" w:cs="Times New Roman"/>
          <w:lang w:val="en-US"/>
        </w:rPr>
        <w:t>.</w:t>
      </w:r>
    </w:p>
    <w:p w:rsidR="002B175D" w:rsidRPr="00EC0009" w:rsidRDefault="002B175D" w:rsidP="00EC0009">
      <w:pPr>
        <w:pStyle w:val="Akapitzlist"/>
        <w:numPr>
          <w:ilvl w:val="0"/>
          <w:numId w:val="21"/>
        </w:numPr>
        <w:spacing w:after="0" w:line="312" w:lineRule="auto"/>
        <w:rPr>
          <w:rFonts w:ascii="Times New Roman" w:hAnsi="Times New Roman" w:cs="Times New Roman"/>
        </w:rPr>
      </w:pPr>
      <w:r w:rsidRPr="00EC0009">
        <w:rPr>
          <w:rFonts w:ascii="Times New Roman" w:hAnsi="Times New Roman" w:cs="Times New Roman"/>
        </w:rPr>
        <w:t>WSB Toruń</w:t>
      </w:r>
    </w:p>
    <w:p w:rsidR="002B175D" w:rsidRPr="00EC0009" w:rsidRDefault="002B175D" w:rsidP="00EC0009">
      <w:pPr>
        <w:pStyle w:val="Akapitzlist"/>
        <w:numPr>
          <w:ilvl w:val="0"/>
          <w:numId w:val="21"/>
        </w:numPr>
        <w:spacing w:after="0" w:line="312" w:lineRule="auto"/>
        <w:rPr>
          <w:rFonts w:ascii="Times New Roman" w:hAnsi="Times New Roman" w:cs="Times New Roman"/>
        </w:rPr>
      </w:pPr>
      <w:r w:rsidRPr="00EC0009">
        <w:rPr>
          <w:rFonts w:ascii="Times New Roman" w:hAnsi="Times New Roman" w:cs="Times New Roman"/>
        </w:rPr>
        <w:t xml:space="preserve">Małgorzata </w:t>
      </w:r>
      <w:proofErr w:type="spellStart"/>
      <w:r w:rsidRPr="00EC0009">
        <w:rPr>
          <w:rFonts w:ascii="Times New Roman" w:hAnsi="Times New Roman" w:cs="Times New Roman"/>
        </w:rPr>
        <w:t>Skoryna</w:t>
      </w:r>
      <w:proofErr w:type="spellEnd"/>
    </w:p>
    <w:p w:rsidR="002B175D" w:rsidRPr="00EC0009" w:rsidRDefault="002B175D" w:rsidP="00EC0009">
      <w:pPr>
        <w:pStyle w:val="Akapitzlist"/>
        <w:numPr>
          <w:ilvl w:val="0"/>
          <w:numId w:val="21"/>
        </w:numPr>
        <w:spacing w:after="0" w:line="312" w:lineRule="auto"/>
        <w:rPr>
          <w:rFonts w:ascii="Times New Roman" w:hAnsi="Times New Roman" w:cs="Times New Roman"/>
        </w:rPr>
      </w:pPr>
      <w:r w:rsidRPr="00EC0009">
        <w:rPr>
          <w:rFonts w:ascii="Times New Roman" w:hAnsi="Times New Roman" w:cs="Times New Roman"/>
        </w:rPr>
        <w:t xml:space="preserve">Arkadiusz Matyja </w:t>
      </w:r>
    </w:p>
    <w:p w:rsidR="00C22DEC" w:rsidRDefault="00C22DEC" w:rsidP="00EC0009">
      <w:pPr>
        <w:suppressAutoHyphens w:val="0"/>
        <w:spacing w:after="0" w:line="312" w:lineRule="auto"/>
        <w:ind w:left="425"/>
        <w:jc w:val="both"/>
        <w:rPr>
          <w:rFonts w:ascii="Times New Roman" w:hAnsi="Times New Roman" w:cs="Times New Roman"/>
        </w:rPr>
      </w:pPr>
      <w:r w:rsidRPr="00EC0009">
        <w:rPr>
          <w:rFonts w:ascii="Times New Roman" w:hAnsi="Times New Roman" w:cs="Times New Roman"/>
        </w:rPr>
        <w:t>Oferty – Z</w:t>
      </w:r>
      <w:r w:rsidR="00E62655" w:rsidRPr="00EC0009">
        <w:rPr>
          <w:rFonts w:ascii="Times New Roman" w:hAnsi="Times New Roman" w:cs="Times New Roman"/>
        </w:rPr>
        <w:t>ał. 2a-2</w:t>
      </w:r>
      <w:r w:rsidR="006A1FD2" w:rsidRPr="00EC0009">
        <w:rPr>
          <w:rFonts w:ascii="Times New Roman" w:hAnsi="Times New Roman" w:cs="Times New Roman"/>
        </w:rPr>
        <w:t>n</w:t>
      </w:r>
    </w:p>
    <w:p w:rsidR="00EC0009" w:rsidRPr="00EC0009" w:rsidRDefault="00EC0009" w:rsidP="00EC0009">
      <w:pPr>
        <w:suppressAutoHyphens w:val="0"/>
        <w:spacing w:after="0" w:line="312" w:lineRule="auto"/>
        <w:ind w:left="425"/>
        <w:jc w:val="both"/>
        <w:rPr>
          <w:rFonts w:ascii="Times New Roman" w:hAnsi="Times New Roman" w:cs="Times New Roman"/>
        </w:rPr>
      </w:pPr>
    </w:p>
    <w:p w:rsidR="00C22DEC" w:rsidRPr="00EC0009" w:rsidRDefault="00C22DEC" w:rsidP="00EC0009">
      <w:pPr>
        <w:numPr>
          <w:ilvl w:val="0"/>
          <w:numId w:val="16"/>
        </w:numPr>
        <w:spacing w:after="0" w:line="312" w:lineRule="auto"/>
        <w:ind w:left="425" w:hanging="425"/>
        <w:jc w:val="both"/>
        <w:rPr>
          <w:rFonts w:ascii="Times New Roman" w:hAnsi="Times New Roman" w:cs="Times New Roman"/>
          <w:b/>
          <w:u w:val="single"/>
        </w:rPr>
      </w:pPr>
      <w:r w:rsidRPr="00EC0009">
        <w:rPr>
          <w:rFonts w:ascii="Times New Roman" w:hAnsi="Times New Roman" w:cs="Times New Roman"/>
          <w:b/>
          <w:u w:val="single"/>
        </w:rPr>
        <w:t>Ocena ofert</w:t>
      </w:r>
    </w:p>
    <w:tbl>
      <w:tblPr>
        <w:tblW w:w="1166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10"/>
        <w:gridCol w:w="854"/>
        <w:gridCol w:w="1134"/>
        <w:gridCol w:w="1485"/>
        <w:gridCol w:w="1214"/>
        <w:gridCol w:w="1375"/>
        <w:gridCol w:w="642"/>
        <w:gridCol w:w="2446"/>
      </w:tblGrid>
      <w:tr w:rsidR="002E0604" w:rsidRPr="00EC0009" w:rsidTr="002E0604">
        <w:trPr>
          <w:trHeight w:val="300"/>
        </w:trPr>
        <w:tc>
          <w:tcPr>
            <w:tcW w:w="1166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E0604" w:rsidRDefault="002E0604" w:rsidP="00EC0009">
            <w:pPr>
              <w:suppressAutoHyphens w:val="0"/>
              <w:spacing w:after="0" w:line="312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  <w:p w:rsidR="00EC0009" w:rsidRDefault="00EC0009" w:rsidP="00EC0009">
            <w:pPr>
              <w:suppressAutoHyphens w:val="0"/>
              <w:spacing w:after="0" w:line="312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  <w:p w:rsidR="00EC0009" w:rsidRDefault="00EC0009" w:rsidP="00EC0009">
            <w:pPr>
              <w:suppressAutoHyphens w:val="0"/>
              <w:spacing w:after="0" w:line="312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  <w:p w:rsidR="00EC0009" w:rsidRDefault="00EC0009" w:rsidP="00EC0009">
            <w:pPr>
              <w:suppressAutoHyphens w:val="0"/>
              <w:spacing w:after="0" w:line="312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  <w:p w:rsidR="00EC0009" w:rsidRPr="00EC0009" w:rsidRDefault="00EC0009" w:rsidP="00EC0009">
            <w:pPr>
              <w:suppressAutoHyphens w:val="0"/>
              <w:spacing w:after="0" w:line="312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</w:tr>
      <w:tr w:rsidR="002E0604" w:rsidRPr="00EC0009" w:rsidTr="00EC0009">
        <w:trPr>
          <w:trHeight w:val="300"/>
        </w:trPr>
        <w:tc>
          <w:tcPr>
            <w:tcW w:w="25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604" w:rsidRPr="00EC0009" w:rsidRDefault="002E0604" w:rsidP="00EC0009">
            <w:pPr>
              <w:suppressAutoHyphens w:val="0"/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EC000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lastRenderedPageBreak/>
              <w:t>Oferent</w:t>
            </w:r>
          </w:p>
        </w:tc>
        <w:tc>
          <w:tcPr>
            <w:tcW w:w="662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E0604" w:rsidRPr="00EC0009" w:rsidRDefault="00EC0009" w:rsidP="00EC0009">
            <w:pPr>
              <w:suppressAutoHyphens w:val="0"/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P</w:t>
            </w:r>
            <w:r w:rsidR="002E0604" w:rsidRPr="00EC000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unktacja wariant 1</w:t>
            </w:r>
          </w:p>
        </w:tc>
        <w:tc>
          <w:tcPr>
            <w:tcW w:w="2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0604" w:rsidRPr="00EC0009" w:rsidRDefault="002E0604" w:rsidP="00EC0009">
            <w:pPr>
              <w:suppressAutoHyphens w:val="0"/>
              <w:spacing w:after="0" w:line="312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</w:p>
        </w:tc>
      </w:tr>
      <w:tr w:rsidR="0001182D" w:rsidRPr="00EC0009" w:rsidTr="00EC0009">
        <w:trPr>
          <w:trHeight w:val="675"/>
        </w:trPr>
        <w:tc>
          <w:tcPr>
            <w:tcW w:w="25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0604" w:rsidRPr="00EC0009" w:rsidRDefault="002E0604" w:rsidP="00EC0009">
            <w:pPr>
              <w:suppressAutoHyphens w:val="0"/>
              <w:spacing w:after="0" w:line="312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604" w:rsidRPr="00EC0009" w:rsidRDefault="002E0604" w:rsidP="00EC0009">
            <w:pPr>
              <w:suppressAutoHyphens w:val="0"/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EC000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cena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604" w:rsidRPr="00EC0009" w:rsidRDefault="002E0604" w:rsidP="00EC0009">
            <w:pPr>
              <w:suppressAutoHyphens w:val="0"/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EC000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program szkolenia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604" w:rsidRPr="00EC0009" w:rsidRDefault="00EC0009" w:rsidP="00EC0009">
            <w:pPr>
              <w:suppressAutoHyphens w:val="0"/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EC000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doświadczenie</w:t>
            </w:r>
            <w:r w:rsidR="002E0604" w:rsidRPr="00EC000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 xml:space="preserve"> trenera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604" w:rsidRPr="00EC0009" w:rsidRDefault="002E0604" w:rsidP="00EC0009">
            <w:pPr>
              <w:suppressAutoHyphens w:val="0"/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EC000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materiał dodatkowy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604" w:rsidRPr="00EC0009" w:rsidRDefault="002E0604" w:rsidP="00EC0009">
            <w:pPr>
              <w:suppressAutoHyphens w:val="0"/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EC000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Zadanie wdrożeniowe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0604" w:rsidRPr="00EC0009" w:rsidRDefault="002E0604" w:rsidP="00EC0009">
            <w:pPr>
              <w:suppressAutoHyphens w:val="0"/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EC000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suma</w:t>
            </w:r>
          </w:p>
        </w:tc>
        <w:tc>
          <w:tcPr>
            <w:tcW w:w="2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0604" w:rsidRPr="00EC0009" w:rsidRDefault="002E0604" w:rsidP="00EC0009">
            <w:pPr>
              <w:suppressAutoHyphens w:val="0"/>
              <w:spacing w:after="0" w:line="312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</w:p>
        </w:tc>
      </w:tr>
      <w:tr w:rsidR="0001182D" w:rsidRPr="00EC0009" w:rsidTr="00EC0009">
        <w:trPr>
          <w:trHeight w:val="330"/>
        </w:trPr>
        <w:tc>
          <w:tcPr>
            <w:tcW w:w="2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604" w:rsidRPr="00EC0009" w:rsidRDefault="002E0604" w:rsidP="00EC0009">
            <w:pPr>
              <w:suppressAutoHyphens w:val="0"/>
              <w:spacing w:after="0" w:line="312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EC000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DOSKAM sp. z o.o.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604" w:rsidRPr="00EC0009" w:rsidRDefault="002E0604" w:rsidP="00EC0009">
            <w:pPr>
              <w:suppressAutoHyphens w:val="0"/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EC0009">
              <w:rPr>
                <w:rFonts w:ascii="Times New Roman" w:eastAsia="Times New Roman" w:hAnsi="Times New Roman" w:cs="Times New Roman"/>
                <w:lang w:eastAsia="pl-PL"/>
              </w:rPr>
              <w:t>16,73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604" w:rsidRPr="00EC0009" w:rsidRDefault="002E0604" w:rsidP="00EC0009">
            <w:pPr>
              <w:suppressAutoHyphens w:val="0"/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EC0009">
              <w:rPr>
                <w:rFonts w:ascii="Times New Roman" w:eastAsia="Times New Roman" w:hAnsi="Times New Roman" w:cs="Times New Roman"/>
                <w:lang w:eastAsia="pl-PL"/>
              </w:rPr>
              <w:t>5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604" w:rsidRPr="00EC0009" w:rsidRDefault="002E0604" w:rsidP="00EC0009">
            <w:pPr>
              <w:suppressAutoHyphens w:val="0"/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EC0009">
              <w:rPr>
                <w:rFonts w:ascii="Times New Roman" w:eastAsia="Times New Roman" w:hAnsi="Times New Roman" w:cs="Times New Roman"/>
                <w:lang w:eastAsia="pl-PL"/>
              </w:rPr>
              <w:t>30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0604" w:rsidRPr="00EC0009" w:rsidRDefault="002E0604" w:rsidP="00EC0009">
            <w:pPr>
              <w:suppressAutoHyphens w:val="0"/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C0009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10,0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0604" w:rsidRPr="00EC0009" w:rsidRDefault="002E0604" w:rsidP="00EC0009">
            <w:pPr>
              <w:suppressAutoHyphens w:val="0"/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C0009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0604" w:rsidRPr="00EC0009" w:rsidRDefault="002E0604" w:rsidP="00EC0009">
            <w:pPr>
              <w:suppressAutoHyphens w:val="0"/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EC000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71,73</w:t>
            </w:r>
          </w:p>
        </w:tc>
        <w:tc>
          <w:tcPr>
            <w:tcW w:w="2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0604" w:rsidRPr="00EC0009" w:rsidRDefault="002E0604" w:rsidP="00EC0009">
            <w:pPr>
              <w:suppressAutoHyphens w:val="0"/>
              <w:spacing w:after="0" w:line="312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</w:p>
        </w:tc>
      </w:tr>
      <w:tr w:rsidR="0001182D" w:rsidRPr="00EC0009" w:rsidTr="00EC0009">
        <w:trPr>
          <w:trHeight w:val="330"/>
        </w:trPr>
        <w:tc>
          <w:tcPr>
            <w:tcW w:w="2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604" w:rsidRPr="00EC0009" w:rsidRDefault="002E0604" w:rsidP="00EC0009">
            <w:pPr>
              <w:suppressAutoHyphens w:val="0"/>
              <w:spacing w:after="0" w:line="312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EC000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PRACOWNIA Z OKNEM NA ŚWIAT - Marta Hendzel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604" w:rsidRPr="00EC0009" w:rsidRDefault="002E0604" w:rsidP="00EC0009">
            <w:pPr>
              <w:suppressAutoHyphens w:val="0"/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EC0009">
              <w:rPr>
                <w:rFonts w:ascii="Times New Roman" w:eastAsia="Times New Roman" w:hAnsi="Times New Roman" w:cs="Times New Roman"/>
                <w:lang w:eastAsia="pl-PL"/>
              </w:rPr>
              <w:t>28,39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604" w:rsidRPr="00EC0009" w:rsidRDefault="002E0604" w:rsidP="00EC0009">
            <w:pPr>
              <w:suppressAutoHyphens w:val="0"/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EC0009">
              <w:rPr>
                <w:rFonts w:ascii="Times New Roman" w:eastAsia="Times New Roman" w:hAnsi="Times New Roman" w:cs="Times New Roman"/>
                <w:lang w:eastAsia="pl-PL"/>
              </w:rPr>
              <w:t>10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604" w:rsidRPr="00EC0009" w:rsidRDefault="002E0604" w:rsidP="00EC0009">
            <w:pPr>
              <w:suppressAutoHyphens w:val="0"/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EC0009">
              <w:rPr>
                <w:rFonts w:ascii="Times New Roman" w:eastAsia="Times New Roman" w:hAnsi="Times New Roman" w:cs="Times New Roman"/>
                <w:lang w:eastAsia="pl-PL"/>
              </w:rPr>
              <w:t>14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0604" w:rsidRPr="00EC0009" w:rsidRDefault="002E0604" w:rsidP="00EC0009">
            <w:pPr>
              <w:suppressAutoHyphens w:val="0"/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C0009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0,0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0604" w:rsidRPr="00EC0009" w:rsidRDefault="002E0604" w:rsidP="00EC0009">
            <w:pPr>
              <w:suppressAutoHyphens w:val="0"/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C0009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0604" w:rsidRPr="00EC0009" w:rsidRDefault="002E0604" w:rsidP="00EC0009">
            <w:pPr>
              <w:suppressAutoHyphens w:val="0"/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EC000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62,39</w:t>
            </w:r>
          </w:p>
        </w:tc>
        <w:tc>
          <w:tcPr>
            <w:tcW w:w="2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0604" w:rsidRPr="00EC0009" w:rsidRDefault="002E0604" w:rsidP="00EC0009">
            <w:pPr>
              <w:suppressAutoHyphens w:val="0"/>
              <w:spacing w:after="0" w:line="312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</w:p>
        </w:tc>
      </w:tr>
      <w:tr w:rsidR="0001182D" w:rsidRPr="00EC0009" w:rsidTr="00EC0009">
        <w:trPr>
          <w:trHeight w:val="330"/>
        </w:trPr>
        <w:tc>
          <w:tcPr>
            <w:tcW w:w="2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604" w:rsidRPr="00EC0009" w:rsidRDefault="002E0604" w:rsidP="00EC0009">
            <w:pPr>
              <w:suppressAutoHyphens w:val="0"/>
              <w:spacing w:after="0" w:line="312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proofErr w:type="spellStart"/>
            <w:r w:rsidRPr="00EC000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InfoBizTech</w:t>
            </w:r>
            <w:proofErr w:type="spellEnd"/>
            <w:r w:rsidRPr="00EC000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 xml:space="preserve"> - Marta Głowacka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604" w:rsidRPr="00EC0009" w:rsidRDefault="002E0604" w:rsidP="00EC0009">
            <w:pPr>
              <w:suppressAutoHyphens w:val="0"/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EC0009">
              <w:rPr>
                <w:rFonts w:ascii="Times New Roman" w:eastAsia="Times New Roman" w:hAnsi="Times New Roman" w:cs="Times New Roman"/>
                <w:lang w:eastAsia="pl-PL"/>
              </w:rPr>
              <w:t>16,99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604" w:rsidRPr="00EC0009" w:rsidRDefault="002E0604" w:rsidP="00EC0009">
            <w:pPr>
              <w:suppressAutoHyphens w:val="0"/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EC0009">
              <w:rPr>
                <w:rFonts w:ascii="Times New Roman" w:eastAsia="Times New Roman" w:hAnsi="Times New Roman" w:cs="Times New Roman"/>
                <w:lang w:eastAsia="pl-PL"/>
              </w:rPr>
              <w:t>7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604" w:rsidRPr="00EC0009" w:rsidRDefault="002E0604" w:rsidP="00EC0009">
            <w:pPr>
              <w:suppressAutoHyphens w:val="0"/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EC0009">
              <w:rPr>
                <w:rFonts w:ascii="Times New Roman" w:eastAsia="Times New Roman" w:hAnsi="Times New Roman" w:cs="Times New Roman"/>
                <w:lang w:eastAsia="pl-PL"/>
              </w:rPr>
              <w:t>6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0604" w:rsidRPr="00EC0009" w:rsidRDefault="002E0604" w:rsidP="00EC0009">
            <w:pPr>
              <w:suppressAutoHyphens w:val="0"/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C0009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0,0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0604" w:rsidRPr="00EC0009" w:rsidRDefault="002E0604" w:rsidP="00EC0009">
            <w:pPr>
              <w:suppressAutoHyphens w:val="0"/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C0009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0604" w:rsidRPr="00EC0009" w:rsidRDefault="002E0604" w:rsidP="00EC0009">
            <w:pPr>
              <w:suppressAutoHyphens w:val="0"/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EC000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39,99</w:t>
            </w:r>
          </w:p>
        </w:tc>
        <w:tc>
          <w:tcPr>
            <w:tcW w:w="2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0604" w:rsidRPr="00EC0009" w:rsidRDefault="002E0604" w:rsidP="00EC0009">
            <w:pPr>
              <w:suppressAutoHyphens w:val="0"/>
              <w:spacing w:after="0" w:line="312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</w:p>
        </w:tc>
      </w:tr>
      <w:tr w:rsidR="0001182D" w:rsidRPr="00EC0009" w:rsidTr="00EC0009">
        <w:trPr>
          <w:trHeight w:val="330"/>
        </w:trPr>
        <w:tc>
          <w:tcPr>
            <w:tcW w:w="2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604" w:rsidRPr="00EC0009" w:rsidRDefault="002E0604" w:rsidP="00EC0009">
            <w:pPr>
              <w:suppressAutoHyphens w:val="0"/>
              <w:spacing w:after="0" w:line="312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 w:eastAsia="pl-PL"/>
              </w:rPr>
            </w:pPr>
            <w:r w:rsidRPr="00EC0009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 w:eastAsia="pl-PL"/>
              </w:rPr>
              <w:t xml:space="preserve">The Training Concept sp. z </w:t>
            </w:r>
            <w:proofErr w:type="spellStart"/>
            <w:r w:rsidRPr="00EC0009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 w:eastAsia="pl-PL"/>
              </w:rPr>
              <w:t>o.o</w:t>
            </w:r>
            <w:proofErr w:type="spellEnd"/>
            <w:r w:rsidRPr="00EC0009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 w:eastAsia="pl-PL"/>
              </w:rPr>
              <w:t>.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604" w:rsidRPr="00EC0009" w:rsidRDefault="002E0604" w:rsidP="00EC0009">
            <w:pPr>
              <w:suppressAutoHyphens w:val="0"/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EC0009">
              <w:rPr>
                <w:rFonts w:ascii="Times New Roman" w:eastAsia="Times New Roman" w:hAnsi="Times New Roman" w:cs="Times New Roman"/>
                <w:lang w:eastAsia="pl-PL"/>
              </w:rPr>
              <w:t>14,95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604" w:rsidRPr="00EC0009" w:rsidRDefault="002E0604" w:rsidP="00EC0009">
            <w:pPr>
              <w:suppressAutoHyphens w:val="0"/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EC0009">
              <w:rPr>
                <w:rFonts w:ascii="Times New Roman" w:eastAsia="Times New Roman" w:hAnsi="Times New Roman" w:cs="Times New Roman"/>
                <w:lang w:eastAsia="pl-PL"/>
              </w:rPr>
              <w:t>12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604" w:rsidRPr="00EC0009" w:rsidRDefault="002E0604" w:rsidP="00EC0009">
            <w:pPr>
              <w:suppressAutoHyphens w:val="0"/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EC0009">
              <w:rPr>
                <w:rFonts w:ascii="Times New Roman" w:eastAsia="Times New Roman" w:hAnsi="Times New Roman" w:cs="Times New Roman"/>
                <w:lang w:eastAsia="pl-PL"/>
              </w:rPr>
              <w:t>4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0604" w:rsidRPr="00EC0009" w:rsidRDefault="002E0604" w:rsidP="00EC0009">
            <w:pPr>
              <w:suppressAutoHyphens w:val="0"/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C0009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10,0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0604" w:rsidRPr="00EC0009" w:rsidRDefault="002E0604" w:rsidP="00EC0009">
            <w:pPr>
              <w:suppressAutoHyphens w:val="0"/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C0009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0604" w:rsidRPr="00EC0009" w:rsidRDefault="002E0604" w:rsidP="00EC0009">
            <w:pPr>
              <w:suppressAutoHyphens w:val="0"/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EC000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50,95</w:t>
            </w:r>
          </w:p>
        </w:tc>
        <w:tc>
          <w:tcPr>
            <w:tcW w:w="2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0604" w:rsidRPr="00EC0009" w:rsidRDefault="002E0604" w:rsidP="00EC0009">
            <w:pPr>
              <w:suppressAutoHyphens w:val="0"/>
              <w:spacing w:after="0" w:line="312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</w:p>
        </w:tc>
      </w:tr>
      <w:tr w:rsidR="0001182D" w:rsidRPr="00EC0009" w:rsidTr="00EC0009">
        <w:trPr>
          <w:trHeight w:val="330"/>
        </w:trPr>
        <w:tc>
          <w:tcPr>
            <w:tcW w:w="2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604" w:rsidRPr="00EC0009" w:rsidRDefault="002E0604" w:rsidP="00EC0009">
            <w:pPr>
              <w:suppressAutoHyphens w:val="0"/>
              <w:spacing w:after="0" w:line="312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 w:eastAsia="pl-PL"/>
              </w:rPr>
            </w:pPr>
            <w:r w:rsidRPr="00EC0009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 w:eastAsia="pl-PL"/>
              </w:rPr>
              <w:t xml:space="preserve">Pro Design sp. z </w:t>
            </w:r>
            <w:proofErr w:type="spellStart"/>
            <w:r w:rsidRPr="00EC0009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 w:eastAsia="pl-PL"/>
              </w:rPr>
              <w:t>o.o</w:t>
            </w:r>
            <w:proofErr w:type="spellEnd"/>
            <w:r w:rsidRPr="00EC0009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 w:eastAsia="pl-PL"/>
              </w:rPr>
              <w:t>.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604" w:rsidRPr="00EC0009" w:rsidRDefault="002E0604" w:rsidP="00EC0009">
            <w:pPr>
              <w:suppressAutoHyphens w:val="0"/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EC0009">
              <w:rPr>
                <w:rFonts w:ascii="Times New Roman" w:eastAsia="Times New Roman" w:hAnsi="Times New Roman" w:cs="Times New Roman"/>
                <w:lang w:eastAsia="pl-PL"/>
              </w:rPr>
              <w:t>9,97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604" w:rsidRPr="00EC0009" w:rsidRDefault="002E0604" w:rsidP="00EC0009">
            <w:pPr>
              <w:suppressAutoHyphens w:val="0"/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EC0009">
              <w:rPr>
                <w:rFonts w:ascii="Times New Roman" w:eastAsia="Times New Roman" w:hAnsi="Times New Roman" w:cs="Times New Roman"/>
                <w:lang w:eastAsia="pl-PL"/>
              </w:rPr>
              <w:t>12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604" w:rsidRPr="00EC0009" w:rsidRDefault="002E0604" w:rsidP="00EC0009">
            <w:pPr>
              <w:suppressAutoHyphens w:val="0"/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EC0009">
              <w:rPr>
                <w:rFonts w:ascii="Times New Roman" w:eastAsia="Times New Roman" w:hAnsi="Times New Roman" w:cs="Times New Roman"/>
                <w:lang w:eastAsia="pl-PL"/>
              </w:rPr>
              <w:t>30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0604" w:rsidRPr="00EC0009" w:rsidRDefault="002E0604" w:rsidP="00EC0009">
            <w:pPr>
              <w:suppressAutoHyphens w:val="0"/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C0009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10,0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0604" w:rsidRPr="00EC0009" w:rsidRDefault="002E0604" w:rsidP="00EC0009">
            <w:pPr>
              <w:suppressAutoHyphens w:val="0"/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C0009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0604" w:rsidRPr="00EC0009" w:rsidRDefault="002E0604" w:rsidP="00EC0009">
            <w:pPr>
              <w:suppressAutoHyphens w:val="0"/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EC000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71,97</w:t>
            </w:r>
          </w:p>
        </w:tc>
        <w:tc>
          <w:tcPr>
            <w:tcW w:w="2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0604" w:rsidRPr="00EC0009" w:rsidRDefault="002E0604" w:rsidP="00EC0009">
            <w:pPr>
              <w:suppressAutoHyphens w:val="0"/>
              <w:spacing w:after="0" w:line="312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</w:p>
        </w:tc>
      </w:tr>
      <w:tr w:rsidR="0001182D" w:rsidRPr="00EC0009" w:rsidTr="00EC0009">
        <w:trPr>
          <w:trHeight w:val="330"/>
        </w:trPr>
        <w:tc>
          <w:tcPr>
            <w:tcW w:w="2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604" w:rsidRPr="00EC0009" w:rsidRDefault="002E0604" w:rsidP="00EC0009">
            <w:pPr>
              <w:suppressAutoHyphens w:val="0"/>
              <w:spacing w:after="0" w:line="312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EC000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 xml:space="preserve">CREATOR - Iwona </w:t>
            </w:r>
            <w:proofErr w:type="spellStart"/>
            <w:r w:rsidRPr="00EC000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Pachon</w:t>
            </w:r>
            <w:proofErr w:type="spellEnd"/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604" w:rsidRPr="00EC0009" w:rsidRDefault="002E0604" w:rsidP="00EC0009">
            <w:pPr>
              <w:suppressAutoHyphens w:val="0"/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EC0009">
              <w:rPr>
                <w:rFonts w:ascii="Times New Roman" w:eastAsia="Times New Roman" w:hAnsi="Times New Roman" w:cs="Times New Roman"/>
                <w:lang w:eastAsia="pl-PL"/>
              </w:rPr>
              <w:t>13,59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604" w:rsidRPr="00EC0009" w:rsidRDefault="002E0604" w:rsidP="00EC0009">
            <w:pPr>
              <w:suppressAutoHyphens w:val="0"/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EC0009">
              <w:rPr>
                <w:rFonts w:ascii="Times New Roman" w:eastAsia="Times New Roman" w:hAnsi="Times New Roman" w:cs="Times New Roman"/>
                <w:lang w:eastAsia="pl-PL"/>
              </w:rPr>
              <w:t>11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604" w:rsidRPr="00EC0009" w:rsidRDefault="002E0604" w:rsidP="00EC0009">
            <w:pPr>
              <w:suppressAutoHyphens w:val="0"/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EC0009">
              <w:rPr>
                <w:rFonts w:ascii="Times New Roman" w:eastAsia="Times New Roman" w:hAnsi="Times New Roman" w:cs="Times New Roman"/>
                <w:lang w:eastAsia="pl-PL"/>
              </w:rPr>
              <w:t>14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0604" w:rsidRPr="00EC0009" w:rsidRDefault="002E0604" w:rsidP="00EC0009">
            <w:pPr>
              <w:suppressAutoHyphens w:val="0"/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C0009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10,0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0604" w:rsidRPr="00EC0009" w:rsidRDefault="002E0604" w:rsidP="00EC0009">
            <w:pPr>
              <w:suppressAutoHyphens w:val="0"/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C0009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0604" w:rsidRPr="00EC0009" w:rsidRDefault="002E0604" w:rsidP="00EC0009">
            <w:pPr>
              <w:suppressAutoHyphens w:val="0"/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EC000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58,59</w:t>
            </w:r>
          </w:p>
        </w:tc>
        <w:tc>
          <w:tcPr>
            <w:tcW w:w="2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0604" w:rsidRPr="00EC0009" w:rsidRDefault="002E0604" w:rsidP="00EC0009">
            <w:pPr>
              <w:suppressAutoHyphens w:val="0"/>
              <w:spacing w:after="0" w:line="312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</w:p>
        </w:tc>
      </w:tr>
      <w:tr w:rsidR="0001182D" w:rsidRPr="00EC0009" w:rsidTr="00EC0009">
        <w:trPr>
          <w:trHeight w:val="330"/>
        </w:trPr>
        <w:tc>
          <w:tcPr>
            <w:tcW w:w="2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604" w:rsidRPr="00EC0009" w:rsidRDefault="002E0604" w:rsidP="00EC0009">
            <w:pPr>
              <w:suppressAutoHyphens w:val="0"/>
              <w:spacing w:after="0" w:line="312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EC000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SEKA S.A.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604" w:rsidRPr="00EC0009" w:rsidRDefault="002E0604" w:rsidP="00EC0009">
            <w:pPr>
              <w:suppressAutoHyphens w:val="0"/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EC0009">
              <w:rPr>
                <w:rFonts w:ascii="Times New Roman" w:eastAsia="Times New Roman" w:hAnsi="Times New Roman" w:cs="Times New Roman"/>
                <w:lang w:eastAsia="pl-PL"/>
              </w:rPr>
              <w:t>12,82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604" w:rsidRPr="00EC0009" w:rsidRDefault="002E0604" w:rsidP="00EC0009">
            <w:pPr>
              <w:suppressAutoHyphens w:val="0"/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EC0009">
              <w:rPr>
                <w:rFonts w:ascii="Times New Roman" w:eastAsia="Times New Roman" w:hAnsi="Times New Roman" w:cs="Times New Roman"/>
                <w:lang w:eastAsia="pl-PL"/>
              </w:rPr>
              <w:t>10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604" w:rsidRPr="00EC0009" w:rsidRDefault="002E0604" w:rsidP="00EC0009">
            <w:pPr>
              <w:suppressAutoHyphens w:val="0"/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EC0009">
              <w:rPr>
                <w:rFonts w:ascii="Times New Roman" w:eastAsia="Times New Roman" w:hAnsi="Times New Roman" w:cs="Times New Roman"/>
                <w:lang w:eastAsia="pl-PL"/>
              </w:rPr>
              <w:t>30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0604" w:rsidRPr="00EC0009" w:rsidRDefault="002E0604" w:rsidP="00EC0009">
            <w:pPr>
              <w:suppressAutoHyphens w:val="0"/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C0009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10,0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0604" w:rsidRPr="00EC0009" w:rsidRDefault="002E0604" w:rsidP="00EC0009">
            <w:pPr>
              <w:suppressAutoHyphens w:val="0"/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C0009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0604" w:rsidRPr="00EC0009" w:rsidRDefault="002E0604" w:rsidP="00EC0009">
            <w:pPr>
              <w:suppressAutoHyphens w:val="0"/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EC000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72,82</w:t>
            </w:r>
          </w:p>
        </w:tc>
        <w:tc>
          <w:tcPr>
            <w:tcW w:w="2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0604" w:rsidRPr="00EC0009" w:rsidRDefault="002E0604" w:rsidP="00EC0009">
            <w:pPr>
              <w:suppressAutoHyphens w:val="0"/>
              <w:spacing w:after="0" w:line="312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</w:p>
        </w:tc>
      </w:tr>
      <w:tr w:rsidR="0001182D" w:rsidRPr="00EC0009" w:rsidTr="00EC0009">
        <w:trPr>
          <w:trHeight w:val="330"/>
        </w:trPr>
        <w:tc>
          <w:tcPr>
            <w:tcW w:w="2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0604" w:rsidRPr="00EC0009" w:rsidRDefault="002E0604" w:rsidP="00EC0009">
            <w:pPr>
              <w:suppressAutoHyphens w:val="0"/>
              <w:spacing w:after="0" w:line="312" w:lineRule="auto"/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</w:pPr>
            <w:proofErr w:type="spellStart"/>
            <w:r w:rsidRPr="00EC0009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>Mind</w:t>
            </w:r>
            <w:proofErr w:type="spellEnd"/>
            <w:r w:rsidRPr="00EC0009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 xml:space="preserve"> - Monika </w:t>
            </w:r>
            <w:proofErr w:type="spellStart"/>
            <w:r w:rsidRPr="00EC0009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>Ziobrowska</w:t>
            </w:r>
            <w:proofErr w:type="spellEnd"/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604" w:rsidRPr="00EC0009" w:rsidRDefault="002E0604" w:rsidP="00EC0009">
            <w:pPr>
              <w:suppressAutoHyphens w:val="0"/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EC0009">
              <w:rPr>
                <w:rFonts w:ascii="Times New Roman" w:eastAsia="Times New Roman" w:hAnsi="Times New Roman" w:cs="Times New Roman"/>
                <w:lang w:eastAsia="pl-PL"/>
              </w:rPr>
              <w:t>23,61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604" w:rsidRPr="00EC0009" w:rsidRDefault="002E0604" w:rsidP="00EC0009">
            <w:pPr>
              <w:suppressAutoHyphens w:val="0"/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EC0009">
              <w:rPr>
                <w:rFonts w:ascii="Times New Roman" w:eastAsia="Times New Roman" w:hAnsi="Times New Roman" w:cs="Times New Roman"/>
                <w:lang w:eastAsia="pl-PL"/>
              </w:rPr>
              <w:t>4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604" w:rsidRPr="00EC0009" w:rsidRDefault="002E0604" w:rsidP="00EC0009">
            <w:pPr>
              <w:suppressAutoHyphens w:val="0"/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EC0009">
              <w:rPr>
                <w:rFonts w:ascii="Times New Roman" w:eastAsia="Times New Roman" w:hAnsi="Times New Roman" w:cs="Times New Roman"/>
                <w:lang w:eastAsia="pl-PL"/>
              </w:rPr>
              <w:t>6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0604" w:rsidRPr="00EC0009" w:rsidRDefault="002E0604" w:rsidP="00EC0009">
            <w:pPr>
              <w:suppressAutoHyphens w:val="0"/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C0009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0,0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0604" w:rsidRPr="00EC0009" w:rsidRDefault="002E0604" w:rsidP="00EC0009">
            <w:pPr>
              <w:suppressAutoHyphens w:val="0"/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C0009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0604" w:rsidRPr="00EC0009" w:rsidRDefault="002E0604" w:rsidP="00EC0009">
            <w:pPr>
              <w:suppressAutoHyphens w:val="0"/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EC000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43,61</w:t>
            </w:r>
          </w:p>
        </w:tc>
        <w:tc>
          <w:tcPr>
            <w:tcW w:w="2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0604" w:rsidRPr="00EC0009" w:rsidRDefault="002E0604" w:rsidP="00EC0009">
            <w:pPr>
              <w:suppressAutoHyphens w:val="0"/>
              <w:spacing w:after="0" w:line="312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</w:p>
        </w:tc>
      </w:tr>
      <w:tr w:rsidR="0001182D" w:rsidRPr="00EC0009" w:rsidTr="00EC0009">
        <w:trPr>
          <w:trHeight w:val="285"/>
        </w:trPr>
        <w:tc>
          <w:tcPr>
            <w:tcW w:w="2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0604" w:rsidRPr="00EC0009" w:rsidRDefault="002E0604" w:rsidP="00EC0009">
            <w:pPr>
              <w:suppressAutoHyphens w:val="0"/>
              <w:spacing w:after="0" w:line="312" w:lineRule="auto"/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</w:pPr>
            <w:r w:rsidRPr="00EC0009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>Value Tank sp. z o.o.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604" w:rsidRPr="00EC0009" w:rsidRDefault="002E0604" w:rsidP="00EC0009">
            <w:pPr>
              <w:suppressAutoHyphens w:val="0"/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EC0009">
              <w:rPr>
                <w:rFonts w:ascii="Times New Roman" w:eastAsia="Times New Roman" w:hAnsi="Times New Roman" w:cs="Times New Roman"/>
                <w:lang w:eastAsia="pl-PL"/>
              </w:rPr>
              <w:t>10,38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604" w:rsidRPr="00EC0009" w:rsidRDefault="002E0604" w:rsidP="00EC0009">
            <w:pPr>
              <w:suppressAutoHyphens w:val="0"/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EC0009">
              <w:rPr>
                <w:rFonts w:ascii="Times New Roman" w:eastAsia="Times New Roman" w:hAnsi="Times New Roman" w:cs="Times New Roman"/>
                <w:lang w:eastAsia="pl-PL"/>
              </w:rPr>
              <w:t>7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604" w:rsidRPr="00EC0009" w:rsidRDefault="002E0604" w:rsidP="00EC0009">
            <w:pPr>
              <w:suppressAutoHyphens w:val="0"/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EC0009">
              <w:rPr>
                <w:rFonts w:ascii="Times New Roman" w:eastAsia="Times New Roman" w:hAnsi="Times New Roman" w:cs="Times New Roman"/>
                <w:lang w:eastAsia="pl-PL"/>
              </w:rPr>
              <w:t>26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0604" w:rsidRPr="00EC0009" w:rsidRDefault="002E0604" w:rsidP="00EC0009">
            <w:pPr>
              <w:suppressAutoHyphens w:val="0"/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C0009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10,0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0604" w:rsidRPr="00EC0009" w:rsidRDefault="002E0604" w:rsidP="00EC0009">
            <w:pPr>
              <w:suppressAutoHyphens w:val="0"/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C0009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0604" w:rsidRPr="00EC0009" w:rsidRDefault="002E0604" w:rsidP="00EC0009">
            <w:pPr>
              <w:suppressAutoHyphens w:val="0"/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EC000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63,38</w:t>
            </w:r>
          </w:p>
        </w:tc>
        <w:tc>
          <w:tcPr>
            <w:tcW w:w="2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0604" w:rsidRPr="00EC0009" w:rsidRDefault="002E0604" w:rsidP="00EC0009">
            <w:pPr>
              <w:suppressAutoHyphens w:val="0"/>
              <w:spacing w:after="0" w:line="312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</w:p>
        </w:tc>
      </w:tr>
      <w:tr w:rsidR="0001182D" w:rsidRPr="00EC0009" w:rsidTr="00EC0009">
        <w:trPr>
          <w:trHeight w:val="285"/>
        </w:trPr>
        <w:tc>
          <w:tcPr>
            <w:tcW w:w="2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0604" w:rsidRPr="00EC0009" w:rsidRDefault="002E0604" w:rsidP="00EC0009">
            <w:pPr>
              <w:suppressAutoHyphens w:val="0"/>
              <w:spacing w:after="0" w:line="312" w:lineRule="auto"/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</w:pPr>
            <w:proofErr w:type="spellStart"/>
            <w:r w:rsidRPr="00EC0009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>Compen</w:t>
            </w:r>
            <w:proofErr w:type="spellEnd"/>
            <w:r w:rsidRPr="00EC0009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 xml:space="preserve"> sp. z o.o. </w:t>
            </w:r>
            <w:r w:rsidR="00BA43FD" w:rsidRPr="00EC0009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 xml:space="preserve">, </w:t>
            </w:r>
            <w:r w:rsidRPr="00EC0009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>Iwo Konopek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604" w:rsidRPr="00EC0009" w:rsidRDefault="002E0604" w:rsidP="00EC0009">
            <w:pPr>
              <w:suppressAutoHyphens w:val="0"/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EC0009">
              <w:rPr>
                <w:rFonts w:ascii="Times New Roman" w:eastAsia="Times New Roman" w:hAnsi="Times New Roman" w:cs="Times New Roman"/>
                <w:lang w:eastAsia="pl-PL"/>
              </w:rPr>
              <w:t>30,00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604" w:rsidRPr="00EC0009" w:rsidRDefault="002E0604" w:rsidP="00EC0009">
            <w:pPr>
              <w:suppressAutoHyphens w:val="0"/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EC0009">
              <w:rPr>
                <w:rFonts w:ascii="Times New Roman" w:eastAsia="Times New Roman" w:hAnsi="Times New Roman" w:cs="Times New Roman"/>
                <w:lang w:eastAsia="pl-PL"/>
              </w:rPr>
              <w:t>11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604" w:rsidRPr="00EC0009" w:rsidRDefault="002E0604" w:rsidP="00EC0009">
            <w:pPr>
              <w:suppressAutoHyphens w:val="0"/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EC0009">
              <w:rPr>
                <w:rFonts w:ascii="Times New Roman" w:eastAsia="Times New Roman" w:hAnsi="Times New Roman" w:cs="Times New Roman"/>
                <w:lang w:eastAsia="pl-PL"/>
              </w:rPr>
              <w:t>30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0604" w:rsidRPr="00EC0009" w:rsidRDefault="002E0604" w:rsidP="00EC0009">
            <w:pPr>
              <w:suppressAutoHyphens w:val="0"/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C0009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10,0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0604" w:rsidRPr="00EC0009" w:rsidRDefault="002E0604" w:rsidP="00EC0009">
            <w:pPr>
              <w:suppressAutoHyphens w:val="0"/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C0009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0604" w:rsidRPr="00EC0009" w:rsidRDefault="002E0604" w:rsidP="00EC0009">
            <w:pPr>
              <w:suppressAutoHyphens w:val="0"/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EC000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91,00</w:t>
            </w:r>
          </w:p>
        </w:tc>
        <w:tc>
          <w:tcPr>
            <w:tcW w:w="2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0604" w:rsidRPr="00EC0009" w:rsidRDefault="002E0604" w:rsidP="00EC0009">
            <w:pPr>
              <w:suppressAutoHyphens w:val="0"/>
              <w:spacing w:after="0" w:line="312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</w:p>
        </w:tc>
      </w:tr>
      <w:tr w:rsidR="0001182D" w:rsidRPr="00EC0009" w:rsidTr="00EC0009">
        <w:trPr>
          <w:trHeight w:val="285"/>
        </w:trPr>
        <w:tc>
          <w:tcPr>
            <w:tcW w:w="2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E0604" w:rsidRPr="00EC0009" w:rsidRDefault="002E0604" w:rsidP="00EC0009">
            <w:pPr>
              <w:suppressAutoHyphens w:val="0"/>
              <w:spacing w:after="0" w:line="312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0604" w:rsidRPr="00EC0009" w:rsidRDefault="002E0604" w:rsidP="00EC0009">
            <w:pPr>
              <w:suppressAutoHyphens w:val="0"/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0604" w:rsidRPr="00EC0009" w:rsidRDefault="002E0604" w:rsidP="00EC0009">
            <w:pPr>
              <w:suppressAutoHyphens w:val="0"/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0604" w:rsidRPr="00EC0009" w:rsidRDefault="002E0604" w:rsidP="00EC0009">
            <w:pPr>
              <w:suppressAutoHyphens w:val="0"/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0604" w:rsidRPr="00EC0009" w:rsidRDefault="002E0604" w:rsidP="00EC0009">
            <w:pPr>
              <w:suppressAutoHyphens w:val="0"/>
              <w:spacing w:after="0" w:line="312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E0604" w:rsidRPr="00EC0009" w:rsidRDefault="002E0604" w:rsidP="00EC0009">
            <w:pPr>
              <w:suppressAutoHyphens w:val="0"/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E0604" w:rsidRPr="00EC0009" w:rsidRDefault="002E0604" w:rsidP="00EC0009">
            <w:pPr>
              <w:suppressAutoHyphens w:val="0"/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2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0604" w:rsidRPr="00EC0009" w:rsidRDefault="002E0604" w:rsidP="00EC0009">
            <w:pPr>
              <w:suppressAutoHyphens w:val="0"/>
              <w:spacing w:after="0" w:line="312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</w:p>
        </w:tc>
      </w:tr>
      <w:tr w:rsidR="002E0604" w:rsidRPr="00EC0009" w:rsidTr="00EC0009">
        <w:trPr>
          <w:trHeight w:val="285"/>
        </w:trPr>
        <w:tc>
          <w:tcPr>
            <w:tcW w:w="25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604" w:rsidRPr="00EC0009" w:rsidRDefault="002E0604" w:rsidP="00EC0009">
            <w:pPr>
              <w:suppressAutoHyphens w:val="0"/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EC000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Oferent</w:t>
            </w:r>
          </w:p>
        </w:tc>
        <w:tc>
          <w:tcPr>
            <w:tcW w:w="662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E0604" w:rsidRPr="00EC0009" w:rsidRDefault="00EC0009" w:rsidP="00EC0009">
            <w:pPr>
              <w:suppressAutoHyphens w:val="0"/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P</w:t>
            </w:r>
            <w:r w:rsidR="002E0604" w:rsidRPr="00EC000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unktacja wariant 2</w:t>
            </w:r>
          </w:p>
        </w:tc>
        <w:tc>
          <w:tcPr>
            <w:tcW w:w="2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0604" w:rsidRPr="00EC0009" w:rsidRDefault="002E0604" w:rsidP="00EC0009">
            <w:pPr>
              <w:suppressAutoHyphens w:val="0"/>
              <w:spacing w:after="0" w:line="312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</w:p>
        </w:tc>
      </w:tr>
      <w:tr w:rsidR="0001182D" w:rsidRPr="00EC0009" w:rsidTr="00EC0009">
        <w:trPr>
          <w:trHeight w:val="330"/>
        </w:trPr>
        <w:tc>
          <w:tcPr>
            <w:tcW w:w="25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0604" w:rsidRPr="00EC0009" w:rsidRDefault="002E0604" w:rsidP="00EC0009">
            <w:pPr>
              <w:suppressAutoHyphens w:val="0"/>
              <w:spacing w:after="0" w:line="312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604" w:rsidRPr="00EC0009" w:rsidRDefault="002E0604" w:rsidP="00EC0009">
            <w:pPr>
              <w:suppressAutoHyphens w:val="0"/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EC000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cena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604" w:rsidRPr="00EC0009" w:rsidRDefault="002E0604" w:rsidP="00EC0009">
            <w:pPr>
              <w:suppressAutoHyphens w:val="0"/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EC000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program szkolenia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604" w:rsidRPr="00EC0009" w:rsidRDefault="00EC0009" w:rsidP="00EC0009">
            <w:pPr>
              <w:suppressAutoHyphens w:val="0"/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EC000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doświadczenie</w:t>
            </w:r>
            <w:r w:rsidR="002E0604" w:rsidRPr="00EC000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 xml:space="preserve"> trenera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604" w:rsidRPr="00EC0009" w:rsidRDefault="002E0604" w:rsidP="00EC0009">
            <w:pPr>
              <w:suppressAutoHyphens w:val="0"/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EC000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materiał dodatkowy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604" w:rsidRPr="00EC0009" w:rsidRDefault="002E0604" w:rsidP="00EC0009">
            <w:pPr>
              <w:suppressAutoHyphens w:val="0"/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EC000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Zadanie wdrożeniowe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0604" w:rsidRPr="00EC0009" w:rsidRDefault="002E0604" w:rsidP="00EC0009">
            <w:pPr>
              <w:suppressAutoHyphens w:val="0"/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EC000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suma</w:t>
            </w:r>
          </w:p>
        </w:tc>
        <w:tc>
          <w:tcPr>
            <w:tcW w:w="2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0604" w:rsidRPr="00EC0009" w:rsidRDefault="002E0604" w:rsidP="00EC0009">
            <w:pPr>
              <w:suppressAutoHyphens w:val="0"/>
              <w:spacing w:after="0" w:line="312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</w:p>
        </w:tc>
      </w:tr>
      <w:tr w:rsidR="0001182D" w:rsidRPr="00EC0009" w:rsidTr="00EC0009">
        <w:trPr>
          <w:trHeight w:val="285"/>
        </w:trPr>
        <w:tc>
          <w:tcPr>
            <w:tcW w:w="2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604" w:rsidRPr="00EC0009" w:rsidRDefault="002E0604" w:rsidP="00EC0009">
            <w:pPr>
              <w:suppressAutoHyphens w:val="0"/>
              <w:spacing w:after="0" w:line="312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EC000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DOSKAM sp. z o.o.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604" w:rsidRPr="00EC0009" w:rsidRDefault="002E0604" w:rsidP="00EC0009">
            <w:pPr>
              <w:suppressAutoHyphens w:val="0"/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EC0009">
              <w:rPr>
                <w:rFonts w:ascii="Times New Roman" w:eastAsia="Times New Roman" w:hAnsi="Times New Roman" w:cs="Times New Roman"/>
                <w:lang w:eastAsia="pl-PL"/>
              </w:rPr>
              <w:t>18,18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604" w:rsidRPr="00EC0009" w:rsidRDefault="002E0604" w:rsidP="00EC0009">
            <w:pPr>
              <w:suppressAutoHyphens w:val="0"/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EC0009">
              <w:rPr>
                <w:rFonts w:ascii="Times New Roman" w:eastAsia="Times New Roman" w:hAnsi="Times New Roman" w:cs="Times New Roman"/>
                <w:lang w:eastAsia="pl-PL"/>
              </w:rPr>
              <w:t>5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604" w:rsidRPr="00EC0009" w:rsidRDefault="002E0604" w:rsidP="00EC0009">
            <w:pPr>
              <w:suppressAutoHyphens w:val="0"/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EC0009">
              <w:rPr>
                <w:rFonts w:ascii="Times New Roman" w:eastAsia="Times New Roman" w:hAnsi="Times New Roman" w:cs="Times New Roman"/>
                <w:lang w:eastAsia="pl-PL"/>
              </w:rPr>
              <w:t>30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0604" w:rsidRPr="00EC0009" w:rsidRDefault="002E0604" w:rsidP="00EC0009">
            <w:pPr>
              <w:suppressAutoHyphens w:val="0"/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C0009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10,0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0604" w:rsidRPr="00EC0009" w:rsidRDefault="002E0604" w:rsidP="00EC0009">
            <w:pPr>
              <w:suppressAutoHyphens w:val="0"/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C0009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0604" w:rsidRPr="00EC0009" w:rsidRDefault="002E0604" w:rsidP="00EC0009">
            <w:pPr>
              <w:suppressAutoHyphens w:val="0"/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EC000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73,18</w:t>
            </w:r>
          </w:p>
        </w:tc>
        <w:tc>
          <w:tcPr>
            <w:tcW w:w="2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0604" w:rsidRPr="00EC0009" w:rsidRDefault="002E0604" w:rsidP="00EC0009">
            <w:pPr>
              <w:suppressAutoHyphens w:val="0"/>
              <w:spacing w:after="0" w:line="312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</w:p>
        </w:tc>
      </w:tr>
      <w:tr w:rsidR="0001182D" w:rsidRPr="00EC0009" w:rsidTr="00EC0009">
        <w:trPr>
          <w:trHeight w:val="450"/>
        </w:trPr>
        <w:tc>
          <w:tcPr>
            <w:tcW w:w="2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604" w:rsidRPr="00EC0009" w:rsidRDefault="002E0604" w:rsidP="00EC0009">
            <w:pPr>
              <w:suppressAutoHyphens w:val="0"/>
              <w:spacing w:after="0" w:line="312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EC000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PRACOWNIA Z OKNEM NA ŚWIAT - Marta Hendzel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604" w:rsidRPr="00EC0009" w:rsidRDefault="002E0604" w:rsidP="00EC0009">
            <w:pPr>
              <w:suppressAutoHyphens w:val="0"/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EC0009">
              <w:rPr>
                <w:rFonts w:ascii="Times New Roman" w:eastAsia="Times New Roman" w:hAnsi="Times New Roman" w:cs="Times New Roman"/>
                <w:lang w:eastAsia="pl-PL"/>
              </w:rPr>
              <w:t>28,57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604" w:rsidRPr="00EC0009" w:rsidRDefault="002E0604" w:rsidP="00EC0009">
            <w:pPr>
              <w:suppressAutoHyphens w:val="0"/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EC0009">
              <w:rPr>
                <w:rFonts w:ascii="Times New Roman" w:eastAsia="Times New Roman" w:hAnsi="Times New Roman" w:cs="Times New Roman"/>
                <w:lang w:eastAsia="pl-PL"/>
              </w:rPr>
              <w:t>10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604" w:rsidRPr="00EC0009" w:rsidRDefault="002E0604" w:rsidP="00EC0009">
            <w:pPr>
              <w:suppressAutoHyphens w:val="0"/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EC0009">
              <w:rPr>
                <w:rFonts w:ascii="Times New Roman" w:eastAsia="Times New Roman" w:hAnsi="Times New Roman" w:cs="Times New Roman"/>
                <w:lang w:eastAsia="pl-PL"/>
              </w:rPr>
              <w:t>14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0604" w:rsidRPr="00EC0009" w:rsidRDefault="002E0604" w:rsidP="00EC0009">
            <w:pPr>
              <w:suppressAutoHyphens w:val="0"/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C0009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0,0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0604" w:rsidRPr="00EC0009" w:rsidRDefault="002E0604" w:rsidP="00EC0009">
            <w:pPr>
              <w:suppressAutoHyphens w:val="0"/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C0009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0604" w:rsidRPr="00EC0009" w:rsidRDefault="002E0604" w:rsidP="00EC0009">
            <w:pPr>
              <w:suppressAutoHyphens w:val="0"/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EC000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62,57</w:t>
            </w:r>
          </w:p>
        </w:tc>
        <w:tc>
          <w:tcPr>
            <w:tcW w:w="2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0604" w:rsidRPr="00EC0009" w:rsidRDefault="002E0604" w:rsidP="00EC0009">
            <w:pPr>
              <w:suppressAutoHyphens w:val="0"/>
              <w:spacing w:after="0" w:line="312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</w:p>
        </w:tc>
      </w:tr>
      <w:tr w:rsidR="0001182D" w:rsidRPr="00EC0009" w:rsidTr="00EC0009">
        <w:trPr>
          <w:trHeight w:val="285"/>
        </w:trPr>
        <w:tc>
          <w:tcPr>
            <w:tcW w:w="2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604" w:rsidRPr="00EC0009" w:rsidRDefault="002E0604" w:rsidP="00EC0009">
            <w:pPr>
              <w:suppressAutoHyphens w:val="0"/>
              <w:spacing w:after="0" w:line="312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proofErr w:type="spellStart"/>
            <w:r w:rsidRPr="00EC000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InfoBizTech</w:t>
            </w:r>
            <w:proofErr w:type="spellEnd"/>
            <w:r w:rsidRPr="00EC000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 xml:space="preserve"> - Marta Głowacka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604" w:rsidRPr="00EC0009" w:rsidRDefault="002E0604" w:rsidP="00EC0009">
            <w:pPr>
              <w:suppressAutoHyphens w:val="0"/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EC0009">
              <w:rPr>
                <w:rFonts w:ascii="Times New Roman" w:eastAsia="Times New Roman" w:hAnsi="Times New Roman" w:cs="Times New Roman"/>
                <w:lang w:eastAsia="pl-PL"/>
              </w:rPr>
              <w:t>17,30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604" w:rsidRPr="00EC0009" w:rsidRDefault="002E0604" w:rsidP="00EC0009">
            <w:pPr>
              <w:suppressAutoHyphens w:val="0"/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EC0009">
              <w:rPr>
                <w:rFonts w:ascii="Times New Roman" w:eastAsia="Times New Roman" w:hAnsi="Times New Roman" w:cs="Times New Roman"/>
                <w:lang w:eastAsia="pl-PL"/>
              </w:rPr>
              <w:t>7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604" w:rsidRPr="00EC0009" w:rsidRDefault="002E0604" w:rsidP="00EC0009">
            <w:pPr>
              <w:suppressAutoHyphens w:val="0"/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EC0009">
              <w:rPr>
                <w:rFonts w:ascii="Times New Roman" w:eastAsia="Times New Roman" w:hAnsi="Times New Roman" w:cs="Times New Roman"/>
                <w:lang w:eastAsia="pl-PL"/>
              </w:rPr>
              <w:t>6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0604" w:rsidRPr="00EC0009" w:rsidRDefault="002E0604" w:rsidP="00EC0009">
            <w:pPr>
              <w:suppressAutoHyphens w:val="0"/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C0009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0,0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0604" w:rsidRPr="00EC0009" w:rsidRDefault="002E0604" w:rsidP="00EC0009">
            <w:pPr>
              <w:suppressAutoHyphens w:val="0"/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C0009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0604" w:rsidRPr="00EC0009" w:rsidRDefault="002E0604" w:rsidP="00EC0009">
            <w:pPr>
              <w:suppressAutoHyphens w:val="0"/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EC000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40,30</w:t>
            </w:r>
          </w:p>
        </w:tc>
        <w:tc>
          <w:tcPr>
            <w:tcW w:w="2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E0604" w:rsidRPr="00EC0009" w:rsidRDefault="002E0604" w:rsidP="00EC0009">
            <w:pPr>
              <w:suppressAutoHyphens w:val="0"/>
              <w:spacing w:after="0" w:line="312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</w:p>
        </w:tc>
      </w:tr>
      <w:tr w:rsidR="0001182D" w:rsidRPr="00EC0009" w:rsidTr="00EC0009">
        <w:trPr>
          <w:trHeight w:val="285"/>
        </w:trPr>
        <w:tc>
          <w:tcPr>
            <w:tcW w:w="2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604" w:rsidRPr="00EC0009" w:rsidRDefault="002E0604" w:rsidP="00EC0009">
            <w:pPr>
              <w:suppressAutoHyphens w:val="0"/>
              <w:spacing w:after="0" w:line="312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 w:eastAsia="pl-PL"/>
              </w:rPr>
            </w:pPr>
            <w:r w:rsidRPr="00EC0009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 w:eastAsia="pl-PL"/>
              </w:rPr>
              <w:t xml:space="preserve">The Training Concept sp. z </w:t>
            </w:r>
            <w:proofErr w:type="spellStart"/>
            <w:r w:rsidRPr="00EC0009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 w:eastAsia="pl-PL"/>
              </w:rPr>
              <w:t>o.o</w:t>
            </w:r>
            <w:proofErr w:type="spellEnd"/>
            <w:r w:rsidRPr="00EC0009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 w:eastAsia="pl-PL"/>
              </w:rPr>
              <w:t>.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604" w:rsidRPr="00EC0009" w:rsidRDefault="002E0604" w:rsidP="00EC0009">
            <w:pPr>
              <w:suppressAutoHyphens w:val="0"/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EC0009">
              <w:rPr>
                <w:rFonts w:ascii="Times New Roman" w:eastAsia="Times New Roman" w:hAnsi="Times New Roman" w:cs="Times New Roman"/>
                <w:lang w:eastAsia="pl-PL"/>
              </w:rPr>
              <w:t>15,99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604" w:rsidRPr="00EC0009" w:rsidRDefault="002E0604" w:rsidP="00EC0009">
            <w:pPr>
              <w:suppressAutoHyphens w:val="0"/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EC0009">
              <w:rPr>
                <w:rFonts w:ascii="Times New Roman" w:eastAsia="Times New Roman" w:hAnsi="Times New Roman" w:cs="Times New Roman"/>
                <w:lang w:eastAsia="pl-PL"/>
              </w:rPr>
              <w:t>12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604" w:rsidRPr="00EC0009" w:rsidRDefault="002E0604" w:rsidP="00EC0009">
            <w:pPr>
              <w:suppressAutoHyphens w:val="0"/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EC0009">
              <w:rPr>
                <w:rFonts w:ascii="Times New Roman" w:eastAsia="Times New Roman" w:hAnsi="Times New Roman" w:cs="Times New Roman"/>
                <w:lang w:eastAsia="pl-PL"/>
              </w:rPr>
              <w:t>4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0604" w:rsidRPr="00EC0009" w:rsidRDefault="002E0604" w:rsidP="00EC0009">
            <w:pPr>
              <w:suppressAutoHyphens w:val="0"/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C0009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10,0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0604" w:rsidRPr="00EC0009" w:rsidRDefault="002E0604" w:rsidP="00EC0009">
            <w:pPr>
              <w:suppressAutoHyphens w:val="0"/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C0009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0604" w:rsidRPr="00EC0009" w:rsidRDefault="002E0604" w:rsidP="00EC0009">
            <w:pPr>
              <w:suppressAutoHyphens w:val="0"/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EC000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51,99</w:t>
            </w:r>
          </w:p>
        </w:tc>
        <w:tc>
          <w:tcPr>
            <w:tcW w:w="2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0604" w:rsidRPr="00EC0009" w:rsidRDefault="002E0604" w:rsidP="00EC0009">
            <w:pPr>
              <w:suppressAutoHyphens w:val="0"/>
              <w:spacing w:after="0" w:line="312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</w:p>
        </w:tc>
      </w:tr>
      <w:tr w:rsidR="0001182D" w:rsidRPr="00EC0009" w:rsidTr="00EC0009">
        <w:trPr>
          <w:trHeight w:val="285"/>
        </w:trPr>
        <w:tc>
          <w:tcPr>
            <w:tcW w:w="2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604" w:rsidRPr="00EC0009" w:rsidRDefault="002E0604" w:rsidP="00EC0009">
            <w:pPr>
              <w:suppressAutoHyphens w:val="0"/>
              <w:spacing w:after="0" w:line="312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 w:eastAsia="pl-PL"/>
              </w:rPr>
            </w:pPr>
            <w:r w:rsidRPr="00EC0009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 w:eastAsia="pl-PL"/>
              </w:rPr>
              <w:t xml:space="preserve">Pro Design sp. z </w:t>
            </w:r>
            <w:proofErr w:type="spellStart"/>
            <w:r w:rsidRPr="00EC0009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 w:eastAsia="pl-PL"/>
              </w:rPr>
              <w:t>o.o</w:t>
            </w:r>
            <w:proofErr w:type="spellEnd"/>
            <w:r w:rsidRPr="00EC0009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 w:eastAsia="pl-PL"/>
              </w:rPr>
              <w:t>.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604" w:rsidRPr="00EC0009" w:rsidRDefault="002E0604" w:rsidP="00EC0009">
            <w:pPr>
              <w:suppressAutoHyphens w:val="0"/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EC0009">
              <w:rPr>
                <w:rFonts w:ascii="Times New Roman" w:eastAsia="Times New Roman" w:hAnsi="Times New Roman" w:cs="Times New Roman"/>
                <w:lang w:eastAsia="pl-PL"/>
              </w:rPr>
              <w:t>11,30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604" w:rsidRPr="00EC0009" w:rsidRDefault="002E0604" w:rsidP="00EC0009">
            <w:pPr>
              <w:suppressAutoHyphens w:val="0"/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EC0009">
              <w:rPr>
                <w:rFonts w:ascii="Times New Roman" w:eastAsia="Times New Roman" w:hAnsi="Times New Roman" w:cs="Times New Roman"/>
                <w:lang w:eastAsia="pl-PL"/>
              </w:rPr>
              <w:t>12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604" w:rsidRPr="00EC0009" w:rsidRDefault="002E0604" w:rsidP="00EC0009">
            <w:pPr>
              <w:suppressAutoHyphens w:val="0"/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EC0009">
              <w:rPr>
                <w:rFonts w:ascii="Times New Roman" w:eastAsia="Times New Roman" w:hAnsi="Times New Roman" w:cs="Times New Roman"/>
                <w:lang w:eastAsia="pl-PL"/>
              </w:rPr>
              <w:t>30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0604" w:rsidRPr="00EC0009" w:rsidRDefault="002E0604" w:rsidP="00EC0009">
            <w:pPr>
              <w:suppressAutoHyphens w:val="0"/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C0009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10,0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0604" w:rsidRPr="00EC0009" w:rsidRDefault="002E0604" w:rsidP="00EC0009">
            <w:pPr>
              <w:suppressAutoHyphens w:val="0"/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C0009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0604" w:rsidRPr="00EC0009" w:rsidRDefault="002E0604" w:rsidP="00EC0009">
            <w:pPr>
              <w:suppressAutoHyphens w:val="0"/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EC000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73,30</w:t>
            </w:r>
          </w:p>
        </w:tc>
        <w:tc>
          <w:tcPr>
            <w:tcW w:w="2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0604" w:rsidRPr="00EC0009" w:rsidRDefault="002E0604" w:rsidP="00EC0009">
            <w:pPr>
              <w:suppressAutoHyphens w:val="0"/>
              <w:spacing w:after="0" w:line="312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</w:p>
        </w:tc>
      </w:tr>
      <w:tr w:rsidR="0001182D" w:rsidRPr="00EC0009" w:rsidTr="00EC0009">
        <w:trPr>
          <w:trHeight w:val="285"/>
        </w:trPr>
        <w:tc>
          <w:tcPr>
            <w:tcW w:w="2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604" w:rsidRPr="00EC0009" w:rsidRDefault="002E0604" w:rsidP="00EC0009">
            <w:pPr>
              <w:suppressAutoHyphens w:val="0"/>
              <w:spacing w:after="0" w:line="312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EC000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 xml:space="preserve">CREATOR - Iwona </w:t>
            </w:r>
            <w:proofErr w:type="spellStart"/>
            <w:r w:rsidRPr="00EC000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Pachon</w:t>
            </w:r>
            <w:proofErr w:type="spellEnd"/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604" w:rsidRPr="00EC0009" w:rsidRDefault="002E0604" w:rsidP="00EC0009">
            <w:pPr>
              <w:suppressAutoHyphens w:val="0"/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EC0009">
              <w:rPr>
                <w:rFonts w:ascii="Times New Roman" w:eastAsia="Times New Roman" w:hAnsi="Times New Roman" w:cs="Times New Roman"/>
                <w:lang w:eastAsia="pl-PL"/>
              </w:rPr>
              <w:t>13,82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604" w:rsidRPr="00EC0009" w:rsidRDefault="002E0604" w:rsidP="00EC0009">
            <w:pPr>
              <w:suppressAutoHyphens w:val="0"/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EC0009">
              <w:rPr>
                <w:rFonts w:ascii="Times New Roman" w:eastAsia="Times New Roman" w:hAnsi="Times New Roman" w:cs="Times New Roman"/>
                <w:lang w:eastAsia="pl-PL"/>
              </w:rPr>
              <w:t>11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604" w:rsidRPr="00EC0009" w:rsidRDefault="002E0604" w:rsidP="00EC0009">
            <w:pPr>
              <w:suppressAutoHyphens w:val="0"/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EC0009">
              <w:rPr>
                <w:rFonts w:ascii="Times New Roman" w:eastAsia="Times New Roman" w:hAnsi="Times New Roman" w:cs="Times New Roman"/>
                <w:lang w:eastAsia="pl-PL"/>
              </w:rPr>
              <w:t>14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0604" w:rsidRPr="00EC0009" w:rsidRDefault="002E0604" w:rsidP="00EC0009">
            <w:pPr>
              <w:suppressAutoHyphens w:val="0"/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C0009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10,0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0604" w:rsidRPr="00EC0009" w:rsidRDefault="002E0604" w:rsidP="00EC0009">
            <w:pPr>
              <w:suppressAutoHyphens w:val="0"/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C0009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0604" w:rsidRPr="00EC0009" w:rsidRDefault="002E0604" w:rsidP="00EC0009">
            <w:pPr>
              <w:suppressAutoHyphens w:val="0"/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EC000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58,82</w:t>
            </w:r>
          </w:p>
        </w:tc>
        <w:tc>
          <w:tcPr>
            <w:tcW w:w="2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0604" w:rsidRPr="00EC0009" w:rsidRDefault="002E0604" w:rsidP="00EC0009">
            <w:pPr>
              <w:suppressAutoHyphens w:val="0"/>
              <w:spacing w:after="0" w:line="312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</w:p>
        </w:tc>
      </w:tr>
      <w:tr w:rsidR="0001182D" w:rsidRPr="00EC0009" w:rsidTr="00EC0009">
        <w:trPr>
          <w:trHeight w:val="285"/>
        </w:trPr>
        <w:tc>
          <w:tcPr>
            <w:tcW w:w="2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604" w:rsidRPr="00EC0009" w:rsidRDefault="002E0604" w:rsidP="00EC0009">
            <w:pPr>
              <w:suppressAutoHyphens w:val="0"/>
              <w:spacing w:after="0" w:line="312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EC000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SEKA S.A.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604" w:rsidRPr="00EC0009" w:rsidRDefault="002E0604" w:rsidP="00EC0009">
            <w:pPr>
              <w:suppressAutoHyphens w:val="0"/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EC0009">
              <w:rPr>
                <w:rFonts w:ascii="Times New Roman" w:eastAsia="Times New Roman" w:hAnsi="Times New Roman" w:cs="Times New Roman"/>
                <w:lang w:eastAsia="pl-PL"/>
              </w:rPr>
              <w:t>13,38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604" w:rsidRPr="00EC0009" w:rsidRDefault="002E0604" w:rsidP="00EC0009">
            <w:pPr>
              <w:suppressAutoHyphens w:val="0"/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EC0009">
              <w:rPr>
                <w:rFonts w:ascii="Times New Roman" w:eastAsia="Times New Roman" w:hAnsi="Times New Roman" w:cs="Times New Roman"/>
                <w:lang w:eastAsia="pl-PL"/>
              </w:rPr>
              <w:t>10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604" w:rsidRPr="00EC0009" w:rsidRDefault="002E0604" w:rsidP="00EC0009">
            <w:pPr>
              <w:suppressAutoHyphens w:val="0"/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EC0009">
              <w:rPr>
                <w:rFonts w:ascii="Times New Roman" w:eastAsia="Times New Roman" w:hAnsi="Times New Roman" w:cs="Times New Roman"/>
                <w:lang w:eastAsia="pl-PL"/>
              </w:rPr>
              <w:t>30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0604" w:rsidRPr="00EC0009" w:rsidRDefault="002E0604" w:rsidP="00EC0009">
            <w:pPr>
              <w:suppressAutoHyphens w:val="0"/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C0009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10,0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0604" w:rsidRPr="00EC0009" w:rsidRDefault="002E0604" w:rsidP="00EC0009">
            <w:pPr>
              <w:suppressAutoHyphens w:val="0"/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C0009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0604" w:rsidRPr="00EC0009" w:rsidRDefault="002E0604" w:rsidP="00EC0009">
            <w:pPr>
              <w:suppressAutoHyphens w:val="0"/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EC000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73,38</w:t>
            </w:r>
          </w:p>
        </w:tc>
        <w:tc>
          <w:tcPr>
            <w:tcW w:w="2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0604" w:rsidRPr="00EC0009" w:rsidRDefault="002E0604" w:rsidP="00EC0009">
            <w:pPr>
              <w:suppressAutoHyphens w:val="0"/>
              <w:spacing w:after="0" w:line="312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</w:p>
        </w:tc>
      </w:tr>
      <w:tr w:rsidR="0001182D" w:rsidRPr="00EC0009" w:rsidTr="00EC0009">
        <w:trPr>
          <w:trHeight w:val="285"/>
        </w:trPr>
        <w:tc>
          <w:tcPr>
            <w:tcW w:w="2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0604" w:rsidRPr="00EC0009" w:rsidRDefault="002E0604" w:rsidP="00EC0009">
            <w:pPr>
              <w:suppressAutoHyphens w:val="0"/>
              <w:spacing w:after="0" w:line="312" w:lineRule="auto"/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</w:pPr>
            <w:proofErr w:type="spellStart"/>
            <w:r w:rsidRPr="00EC0009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>Mind</w:t>
            </w:r>
            <w:proofErr w:type="spellEnd"/>
            <w:r w:rsidRPr="00EC0009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 xml:space="preserve"> - Monika </w:t>
            </w:r>
            <w:proofErr w:type="spellStart"/>
            <w:r w:rsidRPr="00EC0009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>Ziobrowska</w:t>
            </w:r>
            <w:proofErr w:type="spellEnd"/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604" w:rsidRPr="00EC0009" w:rsidRDefault="002E0604" w:rsidP="00EC0009">
            <w:pPr>
              <w:suppressAutoHyphens w:val="0"/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EC0009">
              <w:rPr>
                <w:rFonts w:ascii="Times New Roman" w:eastAsia="Times New Roman" w:hAnsi="Times New Roman" w:cs="Times New Roman"/>
                <w:lang w:eastAsia="pl-PL"/>
              </w:rPr>
              <w:t>23,33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604" w:rsidRPr="00EC0009" w:rsidRDefault="002E0604" w:rsidP="00EC0009">
            <w:pPr>
              <w:suppressAutoHyphens w:val="0"/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EC0009">
              <w:rPr>
                <w:rFonts w:ascii="Times New Roman" w:eastAsia="Times New Roman" w:hAnsi="Times New Roman" w:cs="Times New Roman"/>
                <w:lang w:eastAsia="pl-PL"/>
              </w:rPr>
              <w:t>4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604" w:rsidRPr="00EC0009" w:rsidRDefault="002E0604" w:rsidP="00EC0009">
            <w:pPr>
              <w:suppressAutoHyphens w:val="0"/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EC0009">
              <w:rPr>
                <w:rFonts w:ascii="Times New Roman" w:eastAsia="Times New Roman" w:hAnsi="Times New Roman" w:cs="Times New Roman"/>
                <w:lang w:eastAsia="pl-PL"/>
              </w:rPr>
              <w:t>6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0604" w:rsidRPr="00EC0009" w:rsidRDefault="002E0604" w:rsidP="00EC0009">
            <w:pPr>
              <w:suppressAutoHyphens w:val="0"/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C0009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0,0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0604" w:rsidRPr="00EC0009" w:rsidRDefault="002E0604" w:rsidP="00EC0009">
            <w:pPr>
              <w:suppressAutoHyphens w:val="0"/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C0009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0604" w:rsidRPr="00EC0009" w:rsidRDefault="002E0604" w:rsidP="00EC0009">
            <w:pPr>
              <w:suppressAutoHyphens w:val="0"/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EC000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43,33</w:t>
            </w:r>
          </w:p>
        </w:tc>
        <w:tc>
          <w:tcPr>
            <w:tcW w:w="2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0604" w:rsidRPr="00EC0009" w:rsidRDefault="002E0604" w:rsidP="00EC0009">
            <w:pPr>
              <w:suppressAutoHyphens w:val="0"/>
              <w:spacing w:after="0" w:line="312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</w:p>
        </w:tc>
      </w:tr>
      <w:tr w:rsidR="0001182D" w:rsidRPr="00EC0009" w:rsidTr="00EC0009">
        <w:trPr>
          <w:trHeight w:val="285"/>
        </w:trPr>
        <w:tc>
          <w:tcPr>
            <w:tcW w:w="2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0604" w:rsidRPr="00EC0009" w:rsidRDefault="002E0604" w:rsidP="00EC0009">
            <w:pPr>
              <w:suppressAutoHyphens w:val="0"/>
              <w:spacing w:after="0" w:line="312" w:lineRule="auto"/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</w:pPr>
            <w:r w:rsidRPr="00EC0009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>Value Tank sp. z o.o.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604" w:rsidRPr="00EC0009" w:rsidRDefault="002E0604" w:rsidP="00EC0009">
            <w:pPr>
              <w:suppressAutoHyphens w:val="0"/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EC0009">
              <w:rPr>
                <w:rFonts w:ascii="Times New Roman" w:eastAsia="Times New Roman" w:hAnsi="Times New Roman" w:cs="Times New Roman"/>
                <w:lang w:eastAsia="pl-PL"/>
              </w:rPr>
              <w:t>11,40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604" w:rsidRPr="00EC0009" w:rsidRDefault="002E0604" w:rsidP="00EC0009">
            <w:pPr>
              <w:suppressAutoHyphens w:val="0"/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EC0009">
              <w:rPr>
                <w:rFonts w:ascii="Times New Roman" w:eastAsia="Times New Roman" w:hAnsi="Times New Roman" w:cs="Times New Roman"/>
                <w:lang w:eastAsia="pl-PL"/>
              </w:rPr>
              <w:t>7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604" w:rsidRPr="00EC0009" w:rsidRDefault="002E0604" w:rsidP="00EC0009">
            <w:pPr>
              <w:suppressAutoHyphens w:val="0"/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EC0009">
              <w:rPr>
                <w:rFonts w:ascii="Times New Roman" w:eastAsia="Times New Roman" w:hAnsi="Times New Roman" w:cs="Times New Roman"/>
                <w:lang w:eastAsia="pl-PL"/>
              </w:rPr>
              <w:t>26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0604" w:rsidRPr="00EC0009" w:rsidRDefault="002E0604" w:rsidP="00EC0009">
            <w:pPr>
              <w:suppressAutoHyphens w:val="0"/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C0009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10,0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0604" w:rsidRPr="00EC0009" w:rsidRDefault="002E0604" w:rsidP="00EC0009">
            <w:pPr>
              <w:suppressAutoHyphens w:val="0"/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C0009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0604" w:rsidRPr="00EC0009" w:rsidRDefault="002E0604" w:rsidP="00EC0009">
            <w:pPr>
              <w:suppressAutoHyphens w:val="0"/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EC000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64,40</w:t>
            </w:r>
          </w:p>
        </w:tc>
        <w:tc>
          <w:tcPr>
            <w:tcW w:w="2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0604" w:rsidRPr="00EC0009" w:rsidRDefault="002E0604" w:rsidP="00EC0009">
            <w:pPr>
              <w:suppressAutoHyphens w:val="0"/>
              <w:spacing w:after="0" w:line="312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</w:p>
        </w:tc>
      </w:tr>
      <w:tr w:rsidR="0001182D" w:rsidRPr="00EC0009" w:rsidTr="00EC0009">
        <w:trPr>
          <w:trHeight w:val="285"/>
        </w:trPr>
        <w:tc>
          <w:tcPr>
            <w:tcW w:w="2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0604" w:rsidRPr="00EC0009" w:rsidRDefault="002E0604" w:rsidP="00EC0009">
            <w:pPr>
              <w:suppressAutoHyphens w:val="0"/>
              <w:spacing w:after="0" w:line="312" w:lineRule="auto"/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</w:pPr>
            <w:proofErr w:type="spellStart"/>
            <w:r w:rsidRPr="00EC0009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>Compen</w:t>
            </w:r>
            <w:proofErr w:type="spellEnd"/>
            <w:r w:rsidRPr="00EC0009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 xml:space="preserve"> sp. z o.o. </w:t>
            </w:r>
            <w:r w:rsidR="00BA43FD" w:rsidRPr="00EC0009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>,</w:t>
            </w:r>
            <w:r w:rsidRPr="00EC0009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 xml:space="preserve"> Iwo Konopek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604" w:rsidRPr="00EC0009" w:rsidRDefault="002E0604" w:rsidP="00EC0009">
            <w:pPr>
              <w:suppressAutoHyphens w:val="0"/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EC0009">
              <w:rPr>
                <w:rFonts w:ascii="Times New Roman" w:eastAsia="Times New Roman" w:hAnsi="Times New Roman" w:cs="Times New Roman"/>
                <w:lang w:eastAsia="pl-PL"/>
              </w:rPr>
              <w:t>30,00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604" w:rsidRPr="00EC0009" w:rsidRDefault="002E0604" w:rsidP="00EC0009">
            <w:pPr>
              <w:suppressAutoHyphens w:val="0"/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EC0009">
              <w:rPr>
                <w:rFonts w:ascii="Times New Roman" w:eastAsia="Times New Roman" w:hAnsi="Times New Roman" w:cs="Times New Roman"/>
                <w:lang w:eastAsia="pl-PL"/>
              </w:rPr>
              <w:t>11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604" w:rsidRPr="00EC0009" w:rsidRDefault="002E0604" w:rsidP="00EC0009">
            <w:pPr>
              <w:suppressAutoHyphens w:val="0"/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EC0009">
              <w:rPr>
                <w:rFonts w:ascii="Times New Roman" w:eastAsia="Times New Roman" w:hAnsi="Times New Roman" w:cs="Times New Roman"/>
                <w:lang w:eastAsia="pl-PL"/>
              </w:rPr>
              <w:t>30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0604" w:rsidRPr="00EC0009" w:rsidRDefault="002E0604" w:rsidP="00EC0009">
            <w:pPr>
              <w:suppressAutoHyphens w:val="0"/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C0009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10,0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0604" w:rsidRPr="00EC0009" w:rsidRDefault="002E0604" w:rsidP="00EC0009">
            <w:pPr>
              <w:suppressAutoHyphens w:val="0"/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C0009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0604" w:rsidRPr="00EC0009" w:rsidRDefault="002E0604" w:rsidP="00EC0009">
            <w:pPr>
              <w:suppressAutoHyphens w:val="0"/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EC000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91,00</w:t>
            </w:r>
          </w:p>
        </w:tc>
        <w:tc>
          <w:tcPr>
            <w:tcW w:w="2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0604" w:rsidRPr="00EC0009" w:rsidRDefault="002E0604" w:rsidP="00EC0009">
            <w:pPr>
              <w:suppressAutoHyphens w:val="0"/>
              <w:spacing w:after="0" w:line="312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</w:p>
        </w:tc>
      </w:tr>
    </w:tbl>
    <w:p w:rsidR="00EC0009" w:rsidRDefault="00EC0009" w:rsidP="00EC0009">
      <w:pPr>
        <w:spacing w:after="0" w:line="312" w:lineRule="auto"/>
        <w:jc w:val="both"/>
        <w:rPr>
          <w:rFonts w:ascii="Times New Roman" w:hAnsi="Times New Roman" w:cs="Times New Roman"/>
          <w:b/>
          <w:u w:val="single"/>
        </w:rPr>
      </w:pPr>
    </w:p>
    <w:p w:rsidR="00C22DEC" w:rsidRPr="00EC0009" w:rsidRDefault="00C22DEC" w:rsidP="00EC0009">
      <w:pPr>
        <w:spacing w:after="0" w:line="312" w:lineRule="auto"/>
        <w:jc w:val="both"/>
        <w:rPr>
          <w:rFonts w:ascii="Times New Roman" w:hAnsi="Times New Roman" w:cs="Times New Roman"/>
          <w:b/>
          <w:u w:val="single"/>
        </w:rPr>
      </w:pPr>
      <w:r w:rsidRPr="00EC0009">
        <w:rPr>
          <w:rFonts w:ascii="Times New Roman" w:hAnsi="Times New Roman" w:cs="Times New Roman"/>
          <w:b/>
          <w:u w:val="single"/>
        </w:rPr>
        <w:lastRenderedPageBreak/>
        <w:t>Uzasadnienie:</w:t>
      </w:r>
    </w:p>
    <w:p w:rsidR="00EC0009" w:rsidRPr="00EC0009" w:rsidRDefault="0001182D" w:rsidP="00EC0009">
      <w:pPr>
        <w:suppressAutoHyphens w:val="0"/>
        <w:spacing w:after="0" w:line="312" w:lineRule="auto"/>
        <w:jc w:val="both"/>
        <w:rPr>
          <w:rFonts w:ascii="Times New Roman" w:hAnsi="Times New Roman" w:cs="Times New Roman"/>
        </w:rPr>
      </w:pPr>
      <w:r w:rsidRPr="00EC0009">
        <w:rPr>
          <w:rFonts w:ascii="Times New Roman" w:hAnsi="Times New Roman" w:cs="Times New Roman"/>
        </w:rPr>
        <w:t xml:space="preserve">Najwyższą ocenę </w:t>
      </w:r>
      <w:r w:rsidR="00EC0009" w:rsidRPr="00EC0009">
        <w:rPr>
          <w:rFonts w:ascii="Times New Roman" w:hAnsi="Times New Roman" w:cs="Times New Roman"/>
        </w:rPr>
        <w:t xml:space="preserve">w wariancie 1 i 2 </w:t>
      </w:r>
      <w:r w:rsidRPr="00EC0009">
        <w:rPr>
          <w:rFonts w:ascii="Times New Roman" w:hAnsi="Times New Roman" w:cs="Times New Roman"/>
        </w:rPr>
        <w:t xml:space="preserve">otrzymała oferta przedstawiona przez konsorcjum wykonawców </w:t>
      </w:r>
      <w:proofErr w:type="spellStart"/>
      <w:r w:rsidR="008B1C23" w:rsidRPr="00EC0009">
        <w:rPr>
          <w:rFonts w:ascii="Times New Roman" w:eastAsia="Times New Roman" w:hAnsi="Times New Roman" w:cs="Times New Roman"/>
          <w:bCs/>
          <w:lang w:eastAsia="pl-PL"/>
        </w:rPr>
        <w:t>Compen</w:t>
      </w:r>
      <w:proofErr w:type="spellEnd"/>
      <w:r w:rsidR="008B1C23" w:rsidRPr="00EC0009">
        <w:rPr>
          <w:rFonts w:ascii="Times New Roman" w:eastAsia="Times New Roman" w:hAnsi="Times New Roman" w:cs="Times New Roman"/>
          <w:bCs/>
          <w:lang w:eastAsia="pl-PL"/>
        </w:rPr>
        <w:t xml:space="preserve"> S</w:t>
      </w:r>
      <w:r w:rsidRPr="00EC0009">
        <w:rPr>
          <w:rFonts w:ascii="Times New Roman" w:eastAsia="Times New Roman" w:hAnsi="Times New Roman" w:cs="Times New Roman"/>
          <w:bCs/>
          <w:lang w:eastAsia="pl-PL"/>
        </w:rPr>
        <w:t>p. z o.o.</w:t>
      </w:r>
      <w:r w:rsidR="00EC0009" w:rsidRPr="00EC0009">
        <w:rPr>
          <w:rFonts w:ascii="Times New Roman" w:eastAsia="Times New Roman" w:hAnsi="Times New Roman" w:cs="Times New Roman"/>
          <w:bCs/>
          <w:lang w:eastAsia="pl-PL"/>
        </w:rPr>
        <w:t xml:space="preserve"> i </w:t>
      </w:r>
      <w:r w:rsidRPr="00EC0009">
        <w:rPr>
          <w:rFonts w:ascii="Times New Roman" w:eastAsia="Times New Roman" w:hAnsi="Times New Roman" w:cs="Times New Roman"/>
          <w:bCs/>
          <w:lang w:eastAsia="pl-PL"/>
        </w:rPr>
        <w:t>Iwo Konopek</w:t>
      </w:r>
      <w:r w:rsidRPr="00EC0009">
        <w:rPr>
          <w:rFonts w:ascii="Times New Roman" w:hAnsi="Times New Roman" w:cs="Times New Roman"/>
        </w:rPr>
        <w:t xml:space="preserve">. </w:t>
      </w:r>
      <w:r w:rsidR="00F777F3" w:rsidRPr="00EC0009">
        <w:rPr>
          <w:rFonts w:ascii="Times New Roman" w:eastAsia="Times New Roman" w:hAnsi="Times New Roman" w:cs="Times New Roman"/>
          <w:lang w:eastAsia="pl-PL"/>
        </w:rPr>
        <w:t>Oferta spełniła warunki określone przez Zamawiającego i uzyskała najwyższą liczbę punktów w wyznaczonych przez Zamawiającego kryteriach.</w:t>
      </w:r>
      <w:r w:rsidR="00DC190D" w:rsidRPr="00EC0009">
        <w:rPr>
          <w:rFonts w:ascii="Times New Roman" w:eastAsia="Times New Roman" w:hAnsi="Times New Roman" w:cs="Times New Roman"/>
          <w:lang w:eastAsia="pl-PL"/>
        </w:rPr>
        <w:t xml:space="preserve"> </w:t>
      </w:r>
      <w:r w:rsidR="00C22DEC" w:rsidRPr="00EC0009">
        <w:rPr>
          <w:rFonts w:ascii="Times New Roman" w:hAnsi="Times New Roman" w:cs="Times New Roman"/>
        </w:rPr>
        <w:t>Zaproponowana przez</w:t>
      </w:r>
      <w:r w:rsidRPr="00EC0009">
        <w:rPr>
          <w:rFonts w:ascii="Times New Roman" w:hAnsi="Times New Roman" w:cs="Times New Roman"/>
        </w:rPr>
        <w:t xml:space="preserve"> </w:t>
      </w:r>
      <w:r w:rsidR="00C22DEC" w:rsidRPr="00EC0009">
        <w:rPr>
          <w:rFonts w:ascii="Times New Roman" w:hAnsi="Times New Roman" w:cs="Times New Roman"/>
        </w:rPr>
        <w:t xml:space="preserve"> </w:t>
      </w:r>
      <w:r w:rsidR="002B175D" w:rsidRPr="00EC0009">
        <w:rPr>
          <w:rFonts w:ascii="Times New Roman" w:hAnsi="Times New Roman" w:cs="Times New Roman"/>
        </w:rPr>
        <w:t xml:space="preserve">konsorcjum </w:t>
      </w:r>
      <w:r w:rsidR="00C22DEC" w:rsidRPr="00EC0009">
        <w:rPr>
          <w:rFonts w:ascii="Times New Roman" w:hAnsi="Times New Roman" w:cs="Times New Roman"/>
        </w:rPr>
        <w:t xml:space="preserve">cena </w:t>
      </w:r>
      <w:r w:rsidR="00EC0009" w:rsidRPr="00EC0009">
        <w:rPr>
          <w:rFonts w:ascii="Times New Roman" w:hAnsi="Times New Roman" w:cs="Times New Roman"/>
        </w:rPr>
        <w:t xml:space="preserve">w </w:t>
      </w:r>
      <w:r w:rsidRPr="00EC0009">
        <w:rPr>
          <w:rFonts w:ascii="Times New Roman" w:hAnsi="Times New Roman" w:cs="Times New Roman"/>
        </w:rPr>
        <w:t>warian</w:t>
      </w:r>
      <w:r w:rsidR="00EC0009" w:rsidRPr="00EC0009">
        <w:rPr>
          <w:rFonts w:ascii="Times New Roman" w:hAnsi="Times New Roman" w:cs="Times New Roman"/>
        </w:rPr>
        <w:t>cie</w:t>
      </w:r>
      <w:r w:rsidRPr="00EC0009">
        <w:rPr>
          <w:rFonts w:ascii="Times New Roman" w:hAnsi="Times New Roman" w:cs="Times New Roman"/>
        </w:rPr>
        <w:t xml:space="preserve"> 1</w:t>
      </w:r>
      <w:r w:rsidR="00EC0009">
        <w:rPr>
          <w:rFonts w:ascii="Times New Roman" w:hAnsi="Times New Roman" w:cs="Times New Roman"/>
        </w:rPr>
        <w:t xml:space="preserve"> wynosi</w:t>
      </w:r>
      <w:r w:rsidRPr="00EC0009">
        <w:rPr>
          <w:rFonts w:ascii="Times New Roman" w:hAnsi="Times New Roman" w:cs="Times New Roman"/>
        </w:rPr>
        <w:t xml:space="preserve"> 7477,00 zł </w:t>
      </w:r>
      <w:r w:rsidR="00EC0009" w:rsidRPr="00EC0009">
        <w:rPr>
          <w:rFonts w:ascii="Times New Roman" w:hAnsi="Times New Roman" w:cs="Times New Roman"/>
        </w:rPr>
        <w:t xml:space="preserve">, w </w:t>
      </w:r>
      <w:r w:rsidRPr="00EC0009">
        <w:rPr>
          <w:rFonts w:ascii="Times New Roman" w:hAnsi="Times New Roman" w:cs="Times New Roman"/>
        </w:rPr>
        <w:t>warian</w:t>
      </w:r>
      <w:r w:rsidR="00EC0009" w:rsidRPr="00EC0009">
        <w:rPr>
          <w:rFonts w:ascii="Times New Roman" w:hAnsi="Times New Roman" w:cs="Times New Roman"/>
        </w:rPr>
        <w:t>cie 2</w:t>
      </w:r>
      <w:r w:rsidR="00EC0009">
        <w:rPr>
          <w:rFonts w:ascii="Times New Roman" w:hAnsi="Times New Roman" w:cs="Times New Roman"/>
        </w:rPr>
        <w:t xml:space="preserve"> wynosi</w:t>
      </w:r>
      <w:r w:rsidR="00EC0009" w:rsidRPr="00EC0009">
        <w:rPr>
          <w:rFonts w:ascii="Times New Roman" w:hAnsi="Times New Roman" w:cs="Times New Roman"/>
        </w:rPr>
        <w:t xml:space="preserve"> 8477,00 zł. </w:t>
      </w:r>
    </w:p>
    <w:p w:rsidR="00EC0009" w:rsidRPr="00EC0009" w:rsidRDefault="00EC0009" w:rsidP="00EC0009">
      <w:pPr>
        <w:suppressAutoHyphens w:val="0"/>
        <w:spacing w:after="0" w:line="312" w:lineRule="auto"/>
        <w:jc w:val="both"/>
        <w:rPr>
          <w:rFonts w:ascii="Times New Roman" w:hAnsi="Times New Roman" w:cs="Times New Roman"/>
        </w:rPr>
      </w:pPr>
    </w:p>
    <w:p w:rsidR="00EC0009" w:rsidRPr="00EC0009" w:rsidRDefault="00C22DEC" w:rsidP="00EC0009">
      <w:pPr>
        <w:suppressAutoHyphens w:val="0"/>
        <w:spacing w:after="0" w:line="312" w:lineRule="auto"/>
        <w:jc w:val="both"/>
        <w:rPr>
          <w:rFonts w:ascii="Times New Roman" w:hAnsi="Times New Roman" w:cs="Times New Roman"/>
          <w:b/>
          <w:u w:val="single"/>
        </w:rPr>
      </w:pPr>
      <w:r w:rsidRPr="00EC0009">
        <w:rPr>
          <w:rFonts w:ascii="Times New Roman" w:hAnsi="Times New Roman" w:cs="Times New Roman"/>
          <w:b/>
          <w:u w:val="single"/>
        </w:rPr>
        <w:t>Szacunkowa wartość zamówienia</w:t>
      </w:r>
    </w:p>
    <w:p w:rsidR="00E62655" w:rsidRPr="00EC0009" w:rsidRDefault="00310FCE" w:rsidP="00EC0009">
      <w:pPr>
        <w:suppressAutoHyphens w:val="0"/>
        <w:spacing w:after="0" w:line="312" w:lineRule="auto"/>
        <w:rPr>
          <w:rFonts w:ascii="Times New Roman" w:eastAsia="Times New Roman" w:hAnsi="Times New Roman" w:cs="Times New Roman"/>
          <w:bCs/>
          <w:kern w:val="36"/>
          <w:lang w:eastAsia="pl-PL"/>
        </w:rPr>
      </w:pPr>
      <w:r w:rsidRPr="00EC0009">
        <w:rPr>
          <w:rFonts w:ascii="Times New Roman" w:hAnsi="Times New Roman" w:cs="Times New Roman"/>
        </w:rPr>
        <w:t>Wartość zlecenia na podstawie szacowania z dnia 25 stycznia  wynosi:</w:t>
      </w:r>
      <w:r w:rsidRPr="00EC0009">
        <w:rPr>
          <w:rFonts w:ascii="Times New Roman" w:hAnsi="Times New Roman" w:cs="Times New Roman"/>
        </w:rPr>
        <w:br/>
      </w:r>
      <w:r w:rsidRPr="00EC0009">
        <w:rPr>
          <w:rFonts w:ascii="Times New Roman" w:eastAsia="Times New Roman" w:hAnsi="Times New Roman" w:cs="Times New Roman"/>
          <w:b/>
          <w:lang w:eastAsia="pl-PL"/>
        </w:rPr>
        <w:t>Wariant 1</w:t>
      </w:r>
      <w:r w:rsidR="004F7612" w:rsidRPr="00EC0009">
        <w:rPr>
          <w:rFonts w:ascii="Times New Roman" w:eastAsia="Times New Roman" w:hAnsi="Times New Roman" w:cs="Times New Roman"/>
          <w:lang w:eastAsia="pl-PL"/>
        </w:rPr>
        <w:t>:</w:t>
      </w:r>
      <w:r w:rsidR="004F7612" w:rsidRPr="00EC0009">
        <w:rPr>
          <w:rFonts w:ascii="Times New Roman" w:eastAsia="Times New Roman" w:hAnsi="Times New Roman" w:cs="Times New Roman"/>
          <w:lang w:eastAsia="pl-PL"/>
        </w:rPr>
        <w:br/>
        <w:t>Cena netto</w:t>
      </w:r>
      <w:r w:rsidR="00E62655" w:rsidRPr="00EC0009">
        <w:rPr>
          <w:rFonts w:ascii="Times New Roman" w:eastAsia="Times New Roman" w:hAnsi="Times New Roman" w:cs="Times New Roman"/>
          <w:lang w:eastAsia="pl-PL"/>
        </w:rPr>
        <w:t>=brutto</w:t>
      </w:r>
      <w:r w:rsidR="004F7612" w:rsidRPr="00EC0009">
        <w:rPr>
          <w:rFonts w:ascii="Times New Roman" w:eastAsia="Times New Roman" w:hAnsi="Times New Roman" w:cs="Times New Roman"/>
          <w:lang w:eastAsia="pl-PL"/>
        </w:rPr>
        <w:t xml:space="preserve">: </w:t>
      </w:r>
      <w:r w:rsidR="00E62655" w:rsidRPr="00EC0009">
        <w:rPr>
          <w:rFonts w:ascii="Times New Roman" w:eastAsia="Times New Roman" w:hAnsi="Times New Roman" w:cs="Times New Roman"/>
          <w:lang w:eastAsia="pl-PL"/>
        </w:rPr>
        <w:t>15 573,22 zł</w:t>
      </w:r>
      <w:r w:rsidR="004F7612" w:rsidRPr="00EC0009">
        <w:rPr>
          <w:rFonts w:ascii="Times New Roman" w:eastAsia="Times New Roman" w:hAnsi="Times New Roman" w:cs="Times New Roman"/>
          <w:lang w:eastAsia="pl-PL"/>
        </w:rPr>
        <w:br/>
      </w:r>
      <w:r w:rsidRPr="00EC0009">
        <w:rPr>
          <w:rFonts w:ascii="Times New Roman" w:hAnsi="Times New Roman" w:cs="Times New Roman"/>
          <w:b/>
          <w:lang w:eastAsia="en-US"/>
        </w:rPr>
        <w:t xml:space="preserve">Wariant 2:  </w:t>
      </w:r>
      <w:r w:rsidRPr="00EC0009">
        <w:rPr>
          <w:rFonts w:ascii="Times New Roman" w:eastAsia="Times New Roman" w:hAnsi="Times New Roman" w:cs="Times New Roman"/>
          <w:bCs/>
          <w:kern w:val="36"/>
          <w:lang w:eastAsia="pl-PL"/>
        </w:rPr>
        <w:br/>
      </w:r>
      <w:r w:rsidR="004F7612" w:rsidRPr="00EC0009">
        <w:rPr>
          <w:rFonts w:ascii="Times New Roman" w:eastAsia="Times New Roman" w:hAnsi="Times New Roman" w:cs="Times New Roman"/>
          <w:lang w:eastAsia="pl-PL"/>
        </w:rPr>
        <w:t>Cena netto</w:t>
      </w:r>
      <w:r w:rsidR="00E62655" w:rsidRPr="00EC0009">
        <w:rPr>
          <w:rFonts w:ascii="Times New Roman" w:eastAsia="Times New Roman" w:hAnsi="Times New Roman" w:cs="Times New Roman"/>
          <w:lang w:eastAsia="pl-PL"/>
        </w:rPr>
        <w:t>=brutto</w:t>
      </w:r>
      <w:r w:rsidR="004F7612" w:rsidRPr="00EC0009">
        <w:rPr>
          <w:rFonts w:ascii="Times New Roman" w:eastAsia="Times New Roman" w:hAnsi="Times New Roman" w:cs="Times New Roman"/>
          <w:lang w:eastAsia="pl-PL"/>
        </w:rPr>
        <w:t xml:space="preserve">: </w:t>
      </w:r>
      <w:r w:rsidR="00E62655" w:rsidRPr="00EC0009">
        <w:rPr>
          <w:rFonts w:ascii="Times New Roman" w:eastAsia="Times New Roman" w:hAnsi="Times New Roman" w:cs="Times New Roman"/>
          <w:lang w:eastAsia="pl-PL"/>
        </w:rPr>
        <w:t>15 947,11 zł</w:t>
      </w:r>
    </w:p>
    <w:p w:rsidR="00EC0009" w:rsidRDefault="00EC0009" w:rsidP="00EC0009">
      <w:pPr>
        <w:suppressAutoHyphens w:val="0"/>
        <w:spacing w:after="0" w:line="312" w:lineRule="auto"/>
        <w:jc w:val="both"/>
        <w:rPr>
          <w:rFonts w:ascii="Times New Roman" w:eastAsia="Times New Roman" w:hAnsi="Times New Roman" w:cs="Times New Roman"/>
          <w:lang w:eastAsia="pl-PL"/>
        </w:rPr>
      </w:pPr>
    </w:p>
    <w:p w:rsidR="00E62655" w:rsidRDefault="00E62655" w:rsidP="00EC0009">
      <w:pPr>
        <w:suppressAutoHyphens w:val="0"/>
        <w:spacing w:after="0" w:line="312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EC0009">
        <w:rPr>
          <w:rFonts w:ascii="Times New Roman" w:eastAsia="Times New Roman" w:hAnsi="Times New Roman" w:cs="Times New Roman"/>
          <w:lang w:eastAsia="pl-PL"/>
        </w:rPr>
        <w:t xml:space="preserve">Szkolenie jest finansowane w całości ze środków publicznych, zgodnie z art. 43 ust. 1 pkt 29 lit. C ustawy z dnia 11 marca 2004 r. o podatku od towarów i usług (Dz.U. z 2001 r. Nr 177, poz. 1054, z </w:t>
      </w:r>
      <w:proofErr w:type="spellStart"/>
      <w:r w:rsidRPr="00EC0009">
        <w:rPr>
          <w:rFonts w:ascii="Times New Roman" w:eastAsia="Times New Roman" w:hAnsi="Times New Roman" w:cs="Times New Roman"/>
          <w:lang w:eastAsia="pl-PL"/>
        </w:rPr>
        <w:t>późn</w:t>
      </w:r>
      <w:proofErr w:type="spellEnd"/>
      <w:r w:rsidRPr="00EC0009">
        <w:rPr>
          <w:rFonts w:ascii="Times New Roman" w:eastAsia="Times New Roman" w:hAnsi="Times New Roman" w:cs="Times New Roman"/>
          <w:lang w:eastAsia="pl-PL"/>
        </w:rPr>
        <w:t>. zm.), co zwalnia Wykonawcę z płacenia VAT).</w:t>
      </w:r>
    </w:p>
    <w:p w:rsidR="00EC0009" w:rsidRPr="00EC0009" w:rsidRDefault="00EC0009" w:rsidP="00EC0009">
      <w:pPr>
        <w:suppressAutoHyphens w:val="0"/>
        <w:spacing w:after="0" w:line="312" w:lineRule="auto"/>
        <w:jc w:val="both"/>
        <w:rPr>
          <w:rFonts w:ascii="Times New Roman" w:eastAsia="Times New Roman" w:hAnsi="Times New Roman" w:cs="Times New Roman"/>
          <w:lang w:eastAsia="pl-PL"/>
        </w:rPr>
      </w:pPr>
    </w:p>
    <w:p w:rsidR="00C22DEC" w:rsidRPr="00EC0009" w:rsidRDefault="00C22DEC" w:rsidP="00EC0009">
      <w:pPr>
        <w:numPr>
          <w:ilvl w:val="0"/>
          <w:numId w:val="16"/>
        </w:numPr>
        <w:spacing w:after="0" w:line="312" w:lineRule="auto"/>
        <w:ind w:left="425" w:hanging="425"/>
        <w:jc w:val="both"/>
        <w:rPr>
          <w:rFonts w:ascii="Times New Roman" w:hAnsi="Times New Roman" w:cs="Times New Roman"/>
          <w:b/>
          <w:u w:val="single"/>
        </w:rPr>
      </w:pPr>
      <w:r w:rsidRPr="00EC0009">
        <w:rPr>
          <w:rFonts w:ascii="Times New Roman" w:hAnsi="Times New Roman" w:cs="Times New Roman"/>
          <w:b/>
          <w:u w:val="single"/>
        </w:rPr>
        <w:t>Wybór – nazwa i adres proponowanego Wykonawcy</w:t>
      </w:r>
    </w:p>
    <w:p w:rsidR="00EC0009" w:rsidRDefault="00EC0009" w:rsidP="00EC0009">
      <w:pPr>
        <w:suppressAutoHyphens w:val="0"/>
        <w:spacing w:after="0" w:line="312" w:lineRule="auto"/>
        <w:jc w:val="both"/>
        <w:rPr>
          <w:rFonts w:ascii="Times New Roman" w:hAnsi="Times New Roman" w:cs="Times New Roman"/>
        </w:rPr>
      </w:pPr>
    </w:p>
    <w:p w:rsidR="00EC0009" w:rsidRPr="00EC0009" w:rsidRDefault="00584D9D" w:rsidP="00EC0009">
      <w:pPr>
        <w:suppressAutoHyphens w:val="0"/>
        <w:spacing w:after="0" w:line="312" w:lineRule="auto"/>
        <w:jc w:val="both"/>
        <w:rPr>
          <w:rFonts w:ascii="Times New Roman" w:hAnsi="Times New Roman" w:cs="Times New Roman"/>
          <w:b/>
          <w:u w:val="single"/>
        </w:rPr>
      </w:pPr>
      <w:r w:rsidRPr="00EC0009">
        <w:rPr>
          <w:rFonts w:ascii="Times New Roman" w:hAnsi="Times New Roman" w:cs="Times New Roman"/>
        </w:rPr>
        <w:t xml:space="preserve">Biorąc pod uwagę nieznacznie wyższą cenę realizacji szkolenia w wariancie 2 oraz wyższe ceny usług hotelowych i cateringu w Warszawie a także mniejszą dostępność miejsc i terminów zespół projektowy podjął decyzję o realizacji szkolenia </w:t>
      </w:r>
      <w:r w:rsidR="00E62655" w:rsidRPr="00EC0009">
        <w:rPr>
          <w:rFonts w:ascii="Times New Roman" w:hAnsi="Times New Roman" w:cs="Times New Roman"/>
        </w:rPr>
        <w:t>po</w:t>
      </w:r>
      <w:r w:rsidR="006D6056" w:rsidRPr="00EC0009">
        <w:rPr>
          <w:rFonts w:ascii="Times New Roman" w:hAnsi="Times New Roman" w:cs="Times New Roman"/>
        </w:rPr>
        <w:t>za si</w:t>
      </w:r>
      <w:r w:rsidR="00E62655" w:rsidRPr="00EC0009">
        <w:rPr>
          <w:rFonts w:ascii="Times New Roman" w:hAnsi="Times New Roman" w:cs="Times New Roman"/>
        </w:rPr>
        <w:t xml:space="preserve">edzibą Ministerstwa Środowiska </w:t>
      </w:r>
      <w:r w:rsidR="006D6056" w:rsidRPr="00EC0009">
        <w:rPr>
          <w:rFonts w:ascii="Times New Roman" w:hAnsi="Times New Roman" w:cs="Times New Roman"/>
        </w:rPr>
        <w:t xml:space="preserve">tj. </w:t>
      </w:r>
      <w:r w:rsidRPr="00EC0009">
        <w:rPr>
          <w:rFonts w:ascii="Times New Roman" w:eastAsia="Times New Roman" w:hAnsi="Times New Roman" w:cs="Times New Roman"/>
          <w:bCs/>
          <w:kern w:val="36"/>
          <w:lang w:eastAsia="pl-PL"/>
        </w:rPr>
        <w:t xml:space="preserve">w </w:t>
      </w:r>
      <w:r w:rsidRPr="00EC0009">
        <w:rPr>
          <w:rFonts w:ascii="Times New Roman" w:hAnsi="Times New Roman" w:cs="Times New Roman"/>
        </w:rPr>
        <w:t>miejscu</w:t>
      </w:r>
      <w:r w:rsidRPr="00EC0009">
        <w:rPr>
          <w:rFonts w:ascii="Times New Roman" w:eastAsia="Times New Roman" w:hAnsi="Times New Roman" w:cs="Times New Roman"/>
          <w:bCs/>
          <w:kern w:val="36"/>
          <w:lang w:eastAsia="pl-PL"/>
        </w:rPr>
        <w:t xml:space="preserve"> </w:t>
      </w:r>
      <w:r w:rsidRPr="00EC0009">
        <w:rPr>
          <w:rFonts w:ascii="Times New Roman" w:hAnsi="Times New Roman" w:cs="Times New Roman"/>
        </w:rPr>
        <w:t xml:space="preserve">oddalonym od Warszawy o </w:t>
      </w:r>
      <w:r w:rsidR="006D6056" w:rsidRPr="00EC0009">
        <w:rPr>
          <w:rFonts w:ascii="Times New Roman" w:hAnsi="Times New Roman" w:cs="Times New Roman"/>
        </w:rPr>
        <w:t xml:space="preserve">nie więcej niż </w:t>
      </w:r>
      <w:r w:rsidRPr="00EC0009">
        <w:rPr>
          <w:rFonts w:ascii="Times New Roman" w:hAnsi="Times New Roman" w:cs="Times New Roman"/>
        </w:rPr>
        <w:t xml:space="preserve">150 km. </w:t>
      </w:r>
      <w:r w:rsidRPr="00EC0009">
        <w:rPr>
          <w:rFonts w:ascii="Times New Roman" w:hAnsi="Times New Roman" w:cs="Times New Roman"/>
          <w:b/>
          <w:u w:val="single"/>
        </w:rPr>
        <w:t xml:space="preserve">Wartość umowy </w:t>
      </w:r>
      <w:r w:rsidR="00E62655" w:rsidRPr="00EC0009">
        <w:rPr>
          <w:rFonts w:ascii="Times New Roman" w:hAnsi="Times New Roman" w:cs="Times New Roman"/>
          <w:b/>
          <w:u w:val="single"/>
        </w:rPr>
        <w:t xml:space="preserve">w tym wariancie, </w:t>
      </w:r>
      <w:r w:rsidRPr="00EC0009">
        <w:rPr>
          <w:rFonts w:ascii="Times New Roman" w:hAnsi="Times New Roman" w:cs="Times New Roman"/>
          <w:b/>
          <w:u w:val="single"/>
        </w:rPr>
        <w:t>zgodnie z ofertą wynosi 8.477,00 zł.</w:t>
      </w:r>
      <w:r w:rsidR="00EC0009" w:rsidRPr="00EC0009">
        <w:rPr>
          <w:rFonts w:ascii="Times New Roman" w:hAnsi="Times New Roman" w:cs="Times New Roman"/>
          <w:b/>
        </w:rPr>
        <w:t xml:space="preserve"> </w:t>
      </w:r>
      <w:r w:rsidR="00EC0009" w:rsidRPr="00EC0009">
        <w:rPr>
          <w:rFonts w:ascii="Times New Roman" w:hAnsi="Times New Roman" w:cs="Times New Roman"/>
        </w:rPr>
        <w:t xml:space="preserve">Zaproponowana cena jest niższa od wartości szacunkowej zamówienia </w:t>
      </w:r>
      <w:r w:rsidR="00EC0009">
        <w:rPr>
          <w:rFonts w:ascii="Times New Roman" w:hAnsi="Times New Roman" w:cs="Times New Roman"/>
        </w:rPr>
        <w:br/>
      </w:r>
      <w:r w:rsidR="00EC0009" w:rsidRPr="00EC0009">
        <w:rPr>
          <w:rFonts w:ascii="Times New Roman" w:hAnsi="Times New Roman" w:cs="Times New Roman"/>
        </w:rPr>
        <w:t>i mieści się w kwocie zarezerwowanej na realizację szkolenia w budżecie projektu.</w:t>
      </w:r>
    </w:p>
    <w:p w:rsidR="000E48A1" w:rsidRPr="00EC0009" w:rsidRDefault="000E48A1" w:rsidP="00EC0009">
      <w:pPr>
        <w:suppressAutoHyphens w:val="0"/>
        <w:spacing w:after="0" w:line="312" w:lineRule="auto"/>
        <w:ind w:left="425"/>
        <w:jc w:val="both"/>
        <w:rPr>
          <w:rFonts w:ascii="Times New Roman" w:hAnsi="Times New Roman" w:cs="Times New Roman"/>
        </w:rPr>
      </w:pPr>
    </w:p>
    <w:p w:rsidR="00EC0009" w:rsidRPr="00EC0009" w:rsidRDefault="00EC0009" w:rsidP="00EC0009">
      <w:pPr>
        <w:suppressAutoHyphens w:val="0"/>
        <w:spacing w:after="0" w:line="312" w:lineRule="auto"/>
        <w:jc w:val="both"/>
        <w:rPr>
          <w:rFonts w:ascii="Times New Roman" w:hAnsi="Times New Roman" w:cs="Times New Roman"/>
        </w:rPr>
      </w:pPr>
      <w:r w:rsidRPr="00EC0009">
        <w:rPr>
          <w:rFonts w:ascii="Times New Roman" w:hAnsi="Times New Roman" w:cs="Times New Roman"/>
        </w:rPr>
        <w:t xml:space="preserve">Zgodnie z oceną rekomenduję podpisanie umowy z konsorcjum wykonawców </w:t>
      </w:r>
      <w:proofErr w:type="spellStart"/>
      <w:r w:rsidRPr="00EC0009">
        <w:rPr>
          <w:rFonts w:ascii="Times New Roman" w:eastAsia="Times New Roman" w:hAnsi="Times New Roman" w:cs="Times New Roman"/>
          <w:bCs/>
          <w:lang w:eastAsia="pl-PL"/>
        </w:rPr>
        <w:t>Compen</w:t>
      </w:r>
      <w:proofErr w:type="spellEnd"/>
      <w:r w:rsidRPr="00EC0009">
        <w:rPr>
          <w:rFonts w:ascii="Times New Roman" w:eastAsia="Times New Roman" w:hAnsi="Times New Roman" w:cs="Times New Roman"/>
          <w:bCs/>
          <w:lang w:eastAsia="pl-PL"/>
        </w:rPr>
        <w:t xml:space="preserve"> sp. z o.o. </w:t>
      </w:r>
      <w:r>
        <w:rPr>
          <w:rFonts w:ascii="Times New Roman" w:eastAsia="Times New Roman" w:hAnsi="Times New Roman" w:cs="Times New Roman"/>
          <w:bCs/>
          <w:lang w:eastAsia="pl-PL"/>
        </w:rPr>
        <w:t>i</w:t>
      </w:r>
      <w:r w:rsidRPr="00EC0009">
        <w:rPr>
          <w:rFonts w:ascii="Times New Roman" w:eastAsia="Times New Roman" w:hAnsi="Times New Roman" w:cs="Times New Roman"/>
          <w:bCs/>
          <w:lang w:eastAsia="pl-PL"/>
        </w:rPr>
        <w:t xml:space="preserve"> Iwo Konopek</w:t>
      </w:r>
      <w:r w:rsidRPr="00EC0009">
        <w:rPr>
          <w:rFonts w:ascii="Times New Roman" w:hAnsi="Times New Roman" w:cs="Times New Roman"/>
        </w:rPr>
        <w:t xml:space="preserve"> . </w:t>
      </w:r>
    </w:p>
    <w:p w:rsidR="00EC0009" w:rsidRPr="00EC0009" w:rsidRDefault="00EC0009" w:rsidP="00EC0009">
      <w:pPr>
        <w:suppressAutoHyphens w:val="0"/>
        <w:spacing w:after="0" w:line="312" w:lineRule="auto"/>
        <w:ind w:left="425"/>
        <w:jc w:val="both"/>
        <w:rPr>
          <w:rFonts w:ascii="Times New Roman" w:hAnsi="Times New Roman" w:cs="Times New Roman"/>
        </w:rPr>
      </w:pPr>
    </w:p>
    <w:p w:rsidR="00C22DEC" w:rsidRPr="00EC0009" w:rsidRDefault="00C22DEC" w:rsidP="00EC0009">
      <w:pPr>
        <w:spacing w:after="0" w:line="312" w:lineRule="auto"/>
        <w:ind w:left="425"/>
        <w:jc w:val="both"/>
        <w:rPr>
          <w:rFonts w:ascii="Times New Roman" w:eastAsia="Times New Roman" w:hAnsi="Times New Roman" w:cs="Times New Roman"/>
          <w:bCs/>
          <w:kern w:val="36"/>
          <w:lang w:eastAsia="pl-PL"/>
        </w:rPr>
      </w:pPr>
    </w:p>
    <w:p w:rsidR="00C22DEC" w:rsidRPr="00EC0009" w:rsidRDefault="00C22DEC" w:rsidP="00EC0009">
      <w:pPr>
        <w:tabs>
          <w:tab w:val="left" w:pos="6237"/>
        </w:tabs>
        <w:spacing w:after="0" w:line="312" w:lineRule="auto"/>
        <w:jc w:val="both"/>
        <w:rPr>
          <w:rFonts w:ascii="Times New Roman" w:eastAsia="Times New Roman" w:hAnsi="Times New Roman" w:cs="Times New Roman"/>
          <w:bCs/>
          <w:kern w:val="36"/>
          <w:lang w:eastAsia="pl-PL"/>
        </w:rPr>
      </w:pPr>
      <w:r w:rsidRPr="00EC0009">
        <w:rPr>
          <w:rFonts w:ascii="Times New Roman" w:eastAsia="Times New Roman" w:hAnsi="Times New Roman" w:cs="Times New Roman"/>
          <w:bCs/>
          <w:kern w:val="36"/>
          <w:lang w:eastAsia="pl-PL"/>
        </w:rPr>
        <w:t>Notatkę przygotował:</w:t>
      </w:r>
      <w:r w:rsidRPr="00EC0009">
        <w:rPr>
          <w:rFonts w:ascii="Times New Roman" w:eastAsia="Times New Roman" w:hAnsi="Times New Roman" w:cs="Times New Roman"/>
          <w:bCs/>
          <w:kern w:val="36"/>
          <w:lang w:eastAsia="pl-PL"/>
        </w:rPr>
        <w:tab/>
        <w:t>Notatkę zaakceptował:</w:t>
      </w:r>
    </w:p>
    <w:p w:rsidR="00C22DEC" w:rsidRPr="00EC0009" w:rsidRDefault="00C22DEC" w:rsidP="00EC0009">
      <w:pPr>
        <w:spacing w:after="0" w:line="312" w:lineRule="auto"/>
        <w:jc w:val="both"/>
        <w:rPr>
          <w:rFonts w:ascii="Times New Roman" w:eastAsia="Times New Roman" w:hAnsi="Times New Roman" w:cs="Times New Roman"/>
          <w:bCs/>
          <w:kern w:val="36"/>
          <w:lang w:eastAsia="pl-PL"/>
        </w:rPr>
      </w:pPr>
    </w:p>
    <w:p w:rsidR="003629F4" w:rsidRPr="00EC0009" w:rsidRDefault="002B175D" w:rsidP="00EC0009">
      <w:pPr>
        <w:spacing w:after="0" w:line="312" w:lineRule="auto"/>
        <w:jc w:val="both"/>
        <w:rPr>
          <w:rFonts w:ascii="Times New Roman" w:hAnsi="Times New Roman" w:cs="Times New Roman"/>
        </w:rPr>
      </w:pPr>
      <w:r w:rsidRPr="00EC0009">
        <w:rPr>
          <w:rFonts w:ascii="Times New Roman" w:eastAsia="Times New Roman" w:hAnsi="Times New Roman" w:cs="Times New Roman"/>
          <w:bCs/>
          <w:kern w:val="36"/>
          <w:lang w:eastAsia="pl-PL"/>
        </w:rPr>
        <w:t>Krzysztof Rydel</w:t>
      </w:r>
      <w:r w:rsidR="0001182D" w:rsidRPr="00EC0009">
        <w:rPr>
          <w:rFonts w:ascii="Times New Roman" w:eastAsia="Times New Roman" w:hAnsi="Times New Roman" w:cs="Times New Roman"/>
          <w:bCs/>
          <w:kern w:val="36"/>
          <w:lang w:eastAsia="pl-PL"/>
        </w:rPr>
        <w:t xml:space="preserve">, </w:t>
      </w:r>
      <w:r w:rsidRPr="00EC0009">
        <w:rPr>
          <w:rFonts w:ascii="Times New Roman" w:eastAsia="Times New Roman" w:hAnsi="Times New Roman" w:cs="Times New Roman"/>
          <w:bCs/>
          <w:kern w:val="36"/>
          <w:lang w:eastAsia="pl-PL"/>
        </w:rPr>
        <w:t>Koordynator Projektu</w:t>
      </w:r>
    </w:p>
    <w:sectPr w:rsidR="003629F4" w:rsidRPr="00EC0009" w:rsidSect="003629F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8" w:right="1418" w:bottom="1418" w:left="1418" w:header="567" w:footer="28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3058" w:rsidRDefault="00453058">
      <w:pPr>
        <w:spacing w:after="0" w:line="240" w:lineRule="auto"/>
      </w:pPr>
      <w:r>
        <w:separator/>
      </w:r>
    </w:p>
  </w:endnote>
  <w:endnote w:type="continuationSeparator" w:id="0">
    <w:p w:rsidR="00453058" w:rsidRDefault="004530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4514" w:rsidRDefault="00D94514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4514" w:rsidRDefault="00D94514">
    <w:pPr>
      <w:pStyle w:val="Stopk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F16A89">
      <w:rPr>
        <w:noProof/>
      </w:rPr>
      <w:t>3</w:t>
    </w:r>
    <w:r>
      <w:fldChar w:fldCharType="end"/>
    </w:r>
  </w:p>
  <w:p w:rsidR="00D94514" w:rsidRDefault="00D94514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4514" w:rsidRPr="009B615C" w:rsidRDefault="00D94514" w:rsidP="003629F4">
    <w:pPr>
      <w:pStyle w:val="Stopka"/>
      <w:spacing w:after="0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noProof/>
        <w:sz w:val="20"/>
        <w:szCs w:val="20"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135890</wp:posOffset>
              </wp:positionH>
              <wp:positionV relativeFrom="paragraph">
                <wp:posOffset>-56515</wp:posOffset>
              </wp:positionV>
              <wp:extent cx="5569585" cy="1905"/>
              <wp:effectExtent l="12065" t="10160" r="9525" b="6985"/>
              <wp:wrapNone/>
              <wp:docPr id="1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569585" cy="1905"/>
                      </a:xfrm>
                      <a:prstGeom prst="straightConnector1">
                        <a:avLst/>
                      </a:prstGeom>
                      <a:noFill/>
                      <a:ln w="6477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306C58A8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10.7pt;margin-top:-4.45pt;width:438.55pt;height: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" strokeweight=".51pt">
              <v:stroke joinstyle="miter"/>
            </v:shape>
          </w:pict>
        </mc:Fallback>
      </mc:AlternateContent>
    </w:r>
    <w:r w:rsidRPr="009B615C">
      <w:rPr>
        <w:rFonts w:ascii="Times New Roman" w:hAnsi="Times New Roman"/>
        <w:sz w:val="20"/>
        <w:szCs w:val="20"/>
      </w:rPr>
      <w:t xml:space="preserve">ul. Wawelska 52/54, 00-922 Warszawa, (+48 22) 36 92 </w:t>
    </w:r>
    <w:r>
      <w:rPr>
        <w:rFonts w:ascii="Times New Roman" w:hAnsi="Times New Roman"/>
        <w:sz w:val="20"/>
        <w:szCs w:val="20"/>
      </w:rPr>
      <w:t>479</w:t>
    </w:r>
    <w:r w:rsidRPr="009B615C">
      <w:rPr>
        <w:rFonts w:ascii="Times New Roman" w:hAnsi="Times New Roman"/>
        <w:sz w:val="20"/>
        <w:szCs w:val="20"/>
      </w:rPr>
      <w:t xml:space="preserve">, faks: (+48 22) 36 92 </w:t>
    </w:r>
    <w:r>
      <w:rPr>
        <w:rFonts w:ascii="Times New Roman" w:hAnsi="Times New Roman"/>
        <w:sz w:val="20"/>
        <w:szCs w:val="20"/>
      </w:rPr>
      <w:t>290</w:t>
    </w:r>
    <w:r w:rsidRPr="009B615C">
      <w:rPr>
        <w:rFonts w:ascii="Times New Roman" w:hAnsi="Times New Roman"/>
        <w:sz w:val="20"/>
        <w:szCs w:val="20"/>
      </w:rPr>
      <w:t>, www.mos.gov.pl</w:t>
    </w:r>
  </w:p>
  <w:p w:rsidR="00D94514" w:rsidRPr="009B615C" w:rsidRDefault="00D94514" w:rsidP="003629F4">
    <w:pPr>
      <w:pStyle w:val="Stopka"/>
      <w:spacing w:after="120"/>
      <w:jc w:val="center"/>
      <w:rPr>
        <w:rFonts w:ascii="Times New Roman" w:hAnsi="Times New Roman" w:cs="Times New Roman"/>
        <w:sz w:val="20"/>
        <w:szCs w:val="20"/>
      </w:rPr>
    </w:pPr>
    <w:r w:rsidRPr="003C0DC9">
      <w:rPr>
        <w:rFonts w:ascii="Times New Roman" w:hAnsi="Times New Roman" w:cs="Times New Roman"/>
        <w:sz w:val="20"/>
        <w:szCs w:val="20"/>
      </w:rPr>
      <w:t xml:space="preserve">Projekt </w:t>
    </w:r>
    <w:r w:rsidRPr="001559AF">
      <w:rPr>
        <w:rFonts w:ascii="Times New Roman" w:hAnsi="Times New Roman" w:cs="Times New Roman"/>
        <w:sz w:val="20"/>
        <w:szCs w:val="20"/>
      </w:rPr>
      <w:t xml:space="preserve">„Promocja </w:t>
    </w:r>
    <w:r>
      <w:rPr>
        <w:rFonts w:ascii="Times New Roman" w:hAnsi="Times New Roman" w:cs="Times New Roman"/>
        <w:sz w:val="20"/>
        <w:szCs w:val="20"/>
      </w:rPr>
      <w:t>parków narodowych jako marki</w:t>
    </w:r>
    <w:r w:rsidRPr="001559AF">
      <w:rPr>
        <w:rFonts w:ascii="Times New Roman" w:hAnsi="Times New Roman" w:cs="Times New Roman"/>
        <w:sz w:val="20"/>
        <w:szCs w:val="20"/>
      </w:rPr>
      <w:t>”</w:t>
    </w:r>
    <w:r>
      <w:rPr>
        <w:rFonts w:ascii="Times New Roman" w:hAnsi="Times New Roman" w:cs="Times New Roman"/>
        <w:sz w:val="20"/>
        <w:szCs w:val="20"/>
      </w:rPr>
      <w:t xml:space="preserve"> </w:t>
    </w:r>
    <w:r w:rsidRPr="003C0DC9">
      <w:rPr>
        <w:rFonts w:ascii="Times New Roman" w:hAnsi="Times New Roman" w:cs="Times New Roman"/>
        <w:sz w:val="20"/>
        <w:szCs w:val="20"/>
      </w:rPr>
      <w:t xml:space="preserve">współfinansowany </w:t>
    </w:r>
    <w:r>
      <w:rPr>
        <w:rFonts w:ascii="Times New Roman" w:hAnsi="Times New Roman" w:cs="Times New Roman"/>
        <w:sz w:val="20"/>
        <w:szCs w:val="20"/>
      </w:rPr>
      <w:br/>
    </w:r>
    <w:r w:rsidRPr="003C0DC9">
      <w:rPr>
        <w:rFonts w:ascii="Times New Roman" w:hAnsi="Times New Roman" w:cs="Times New Roman"/>
        <w:sz w:val="20"/>
        <w:szCs w:val="20"/>
      </w:rPr>
      <w:t>ze środków Unii Europejskiej</w:t>
    </w:r>
    <w:r>
      <w:rPr>
        <w:rFonts w:ascii="Times New Roman" w:hAnsi="Times New Roman" w:cs="Times New Roman"/>
        <w:sz w:val="20"/>
        <w:szCs w:val="20"/>
      </w:rPr>
      <w:t xml:space="preserve"> w ramach Programu Operacyjnego Infrastruktura i Środowisko 2014-2020.</w:t>
    </w:r>
  </w:p>
  <w:p w:rsidR="00D94514" w:rsidRPr="00DC51AE" w:rsidRDefault="00D94514" w:rsidP="003629F4">
    <w:pPr>
      <w:pStyle w:val="Stopka"/>
      <w:spacing w:after="0"/>
      <w:jc w:val="center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noProof/>
        <w:sz w:val="20"/>
        <w:szCs w:val="20"/>
        <w:lang w:eastAsia="pl-PL"/>
      </w:rPr>
      <w:drawing>
        <wp:inline distT="0" distB="0" distL="0" distR="0">
          <wp:extent cx="1474200" cy="540000"/>
          <wp:effectExtent l="0" t="0" r="0" b="0"/>
          <wp:docPr id="13" name="Obraz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_logo_FE_Infrastruktura_i_Srodowisk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4200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imes New Roman" w:hAnsi="Times New Roman" w:cs="Times New Roman"/>
        <w:sz w:val="20"/>
        <w:szCs w:val="20"/>
      </w:rPr>
      <w:t xml:space="preserve">                   </w:t>
    </w:r>
    <w:r>
      <w:rPr>
        <w:rFonts w:ascii="Times New Roman" w:hAnsi="Times New Roman" w:cs="Times New Roman"/>
        <w:noProof/>
        <w:sz w:val="20"/>
        <w:szCs w:val="20"/>
        <w:lang w:eastAsia="pl-PL"/>
      </w:rPr>
      <w:drawing>
        <wp:inline distT="0" distB="0" distL="0" distR="0">
          <wp:extent cx="1308706" cy="540000"/>
          <wp:effectExtent l="0" t="0" r="6350" b="0"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_PPN_RGB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8706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imes New Roman" w:hAnsi="Times New Roman" w:cs="Times New Roman"/>
        <w:sz w:val="20"/>
        <w:szCs w:val="20"/>
      </w:rPr>
      <w:t xml:space="preserve">             </w:t>
    </w:r>
    <w:r>
      <w:rPr>
        <w:rFonts w:ascii="Times New Roman" w:hAnsi="Times New Roman" w:cs="Times New Roman"/>
        <w:noProof/>
        <w:sz w:val="20"/>
        <w:szCs w:val="20"/>
        <w:lang w:eastAsia="pl-PL"/>
      </w:rPr>
      <w:drawing>
        <wp:inline distT="0" distB="0" distL="0" distR="0">
          <wp:extent cx="1947892" cy="468000"/>
          <wp:effectExtent l="0" t="0" r="0" b="8255"/>
          <wp:docPr id="15" name="Obraz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_UE_FS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47892" cy="46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3058" w:rsidRDefault="00453058">
      <w:pPr>
        <w:spacing w:after="0" w:line="240" w:lineRule="auto"/>
      </w:pPr>
      <w:r>
        <w:separator/>
      </w:r>
    </w:p>
  </w:footnote>
  <w:footnote w:type="continuationSeparator" w:id="0">
    <w:p w:rsidR="00453058" w:rsidRDefault="004530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4514" w:rsidRDefault="00D94514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4514" w:rsidRDefault="00D94514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4514" w:rsidRDefault="00D94514" w:rsidP="003629F4">
    <w:pPr>
      <w:pStyle w:val="Nagwek"/>
      <w:tabs>
        <w:tab w:val="clear" w:pos="4536"/>
        <w:tab w:val="clear" w:pos="9072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37207F4" wp14:editId="58A801B1">
              <wp:simplePos x="0" y="0"/>
              <wp:positionH relativeFrom="column">
                <wp:posOffset>8890</wp:posOffset>
              </wp:positionH>
              <wp:positionV relativeFrom="paragraph">
                <wp:posOffset>912495</wp:posOffset>
              </wp:positionV>
              <wp:extent cx="5760085" cy="0"/>
              <wp:effectExtent l="0" t="0" r="12065" b="19050"/>
              <wp:wrapNone/>
              <wp:docPr id="2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60085" cy="0"/>
                      </a:xfrm>
                      <a:prstGeom prst="straightConnector1">
                        <a:avLst/>
                      </a:prstGeom>
                      <a:noFill/>
                      <a:ln w="6477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68920AAE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.7pt;margin-top:71.85pt;width:453.55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" strokeweight=".51pt">
              <v:stroke joinstyle="miter"/>
            </v:shape>
          </w:pict>
        </mc:Fallback>
      </mc:AlternateContent>
    </w:r>
    <w:r>
      <w:rPr>
        <w:noProof/>
        <w:lang w:eastAsia="pl-PL"/>
      </w:rPr>
      <w:drawing>
        <wp:inline distT="0" distB="0" distL="0" distR="0" wp14:anchorId="64975552" wp14:editId="1CB128AC">
          <wp:extent cx="2366901" cy="819149"/>
          <wp:effectExtent l="0" t="0" r="0" b="635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majchrz\Documents\System Identyfikacji Wizualnej MŚ 2009 (LOGO)\LOGO\PL\RGB\komórki\Departament Strategii i Komunikacji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366901" cy="8191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27E01"/>
    <w:multiLevelType w:val="hybridMultilevel"/>
    <w:tmpl w:val="8D94EB68"/>
    <w:lvl w:ilvl="0" w:tplc="ACC0DC9A">
      <w:start w:val="1"/>
      <w:numFmt w:val="decimal"/>
      <w:lvlText w:val="%1."/>
      <w:lvlJc w:val="left"/>
      <w:pPr>
        <w:ind w:left="1440" w:hanging="360"/>
      </w:pPr>
    </w:lvl>
    <w:lvl w:ilvl="1" w:tplc="A38EEB70" w:tentative="1">
      <w:start w:val="1"/>
      <w:numFmt w:val="lowerLetter"/>
      <w:lvlText w:val="%2."/>
      <w:lvlJc w:val="left"/>
      <w:pPr>
        <w:ind w:left="2160" w:hanging="360"/>
      </w:pPr>
    </w:lvl>
    <w:lvl w:ilvl="2" w:tplc="E2881930" w:tentative="1">
      <w:start w:val="1"/>
      <w:numFmt w:val="lowerRoman"/>
      <w:lvlText w:val="%3."/>
      <w:lvlJc w:val="right"/>
      <w:pPr>
        <w:ind w:left="2880" w:hanging="180"/>
      </w:pPr>
    </w:lvl>
    <w:lvl w:ilvl="3" w:tplc="CAC20450" w:tentative="1">
      <w:start w:val="1"/>
      <w:numFmt w:val="decimal"/>
      <w:lvlText w:val="%4."/>
      <w:lvlJc w:val="left"/>
      <w:pPr>
        <w:ind w:left="3600" w:hanging="360"/>
      </w:pPr>
    </w:lvl>
    <w:lvl w:ilvl="4" w:tplc="C8143A96" w:tentative="1">
      <w:start w:val="1"/>
      <w:numFmt w:val="lowerLetter"/>
      <w:lvlText w:val="%5."/>
      <w:lvlJc w:val="left"/>
      <w:pPr>
        <w:ind w:left="4320" w:hanging="360"/>
      </w:pPr>
    </w:lvl>
    <w:lvl w:ilvl="5" w:tplc="1AA0F092" w:tentative="1">
      <w:start w:val="1"/>
      <w:numFmt w:val="lowerRoman"/>
      <w:lvlText w:val="%6."/>
      <w:lvlJc w:val="right"/>
      <w:pPr>
        <w:ind w:left="5040" w:hanging="180"/>
      </w:pPr>
    </w:lvl>
    <w:lvl w:ilvl="6" w:tplc="90CC8584" w:tentative="1">
      <w:start w:val="1"/>
      <w:numFmt w:val="decimal"/>
      <w:lvlText w:val="%7."/>
      <w:lvlJc w:val="left"/>
      <w:pPr>
        <w:ind w:left="5760" w:hanging="360"/>
      </w:pPr>
    </w:lvl>
    <w:lvl w:ilvl="7" w:tplc="8FE26766" w:tentative="1">
      <w:start w:val="1"/>
      <w:numFmt w:val="lowerLetter"/>
      <w:lvlText w:val="%8."/>
      <w:lvlJc w:val="left"/>
      <w:pPr>
        <w:ind w:left="6480" w:hanging="360"/>
      </w:pPr>
    </w:lvl>
    <w:lvl w:ilvl="8" w:tplc="4B2E802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4D871F9"/>
    <w:multiLevelType w:val="hybridMultilevel"/>
    <w:tmpl w:val="4984D86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020812"/>
    <w:multiLevelType w:val="hybridMultilevel"/>
    <w:tmpl w:val="963C0A2A"/>
    <w:lvl w:ilvl="0" w:tplc="7ECE0AD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64E5222" w:tentative="1">
      <w:start w:val="1"/>
      <w:numFmt w:val="lowerLetter"/>
      <w:lvlText w:val="%2."/>
      <w:lvlJc w:val="left"/>
      <w:pPr>
        <w:ind w:left="1440" w:hanging="360"/>
      </w:pPr>
    </w:lvl>
    <w:lvl w:ilvl="2" w:tplc="4F7260A4" w:tentative="1">
      <w:start w:val="1"/>
      <w:numFmt w:val="lowerRoman"/>
      <w:lvlText w:val="%3."/>
      <w:lvlJc w:val="right"/>
      <w:pPr>
        <w:ind w:left="2160" w:hanging="180"/>
      </w:pPr>
    </w:lvl>
    <w:lvl w:ilvl="3" w:tplc="F6582E7A" w:tentative="1">
      <w:start w:val="1"/>
      <w:numFmt w:val="decimal"/>
      <w:lvlText w:val="%4."/>
      <w:lvlJc w:val="left"/>
      <w:pPr>
        <w:ind w:left="2880" w:hanging="360"/>
      </w:pPr>
    </w:lvl>
    <w:lvl w:ilvl="4" w:tplc="6672B428" w:tentative="1">
      <w:start w:val="1"/>
      <w:numFmt w:val="lowerLetter"/>
      <w:lvlText w:val="%5."/>
      <w:lvlJc w:val="left"/>
      <w:pPr>
        <w:ind w:left="3600" w:hanging="360"/>
      </w:pPr>
    </w:lvl>
    <w:lvl w:ilvl="5" w:tplc="FA809974" w:tentative="1">
      <w:start w:val="1"/>
      <w:numFmt w:val="lowerRoman"/>
      <w:lvlText w:val="%6."/>
      <w:lvlJc w:val="right"/>
      <w:pPr>
        <w:ind w:left="4320" w:hanging="180"/>
      </w:pPr>
    </w:lvl>
    <w:lvl w:ilvl="6" w:tplc="6E20320A" w:tentative="1">
      <w:start w:val="1"/>
      <w:numFmt w:val="decimal"/>
      <w:lvlText w:val="%7."/>
      <w:lvlJc w:val="left"/>
      <w:pPr>
        <w:ind w:left="5040" w:hanging="360"/>
      </w:pPr>
    </w:lvl>
    <w:lvl w:ilvl="7" w:tplc="FF2E19FA" w:tentative="1">
      <w:start w:val="1"/>
      <w:numFmt w:val="lowerLetter"/>
      <w:lvlText w:val="%8."/>
      <w:lvlJc w:val="left"/>
      <w:pPr>
        <w:ind w:left="5760" w:hanging="360"/>
      </w:pPr>
    </w:lvl>
    <w:lvl w:ilvl="8" w:tplc="F46C92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485010"/>
    <w:multiLevelType w:val="hybridMultilevel"/>
    <w:tmpl w:val="905A65B0"/>
    <w:lvl w:ilvl="0" w:tplc="4092B5F2">
      <w:start w:val="1"/>
      <w:numFmt w:val="decimal"/>
      <w:lvlText w:val="%1."/>
      <w:lvlJc w:val="left"/>
      <w:pPr>
        <w:ind w:left="2421" w:hanging="360"/>
      </w:pPr>
    </w:lvl>
    <w:lvl w:ilvl="1" w:tplc="8FFEA2B4" w:tentative="1">
      <w:start w:val="1"/>
      <w:numFmt w:val="lowerLetter"/>
      <w:lvlText w:val="%2."/>
      <w:lvlJc w:val="left"/>
      <w:pPr>
        <w:ind w:left="3141" w:hanging="360"/>
      </w:pPr>
    </w:lvl>
    <w:lvl w:ilvl="2" w:tplc="70781F42" w:tentative="1">
      <w:start w:val="1"/>
      <w:numFmt w:val="lowerRoman"/>
      <w:lvlText w:val="%3."/>
      <w:lvlJc w:val="right"/>
      <w:pPr>
        <w:ind w:left="3861" w:hanging="180"/>
      </w:pPr>
    </w:lvl>
    <w:lvl w:ilvl="3" w:tplc="7A8261E4" w:tentative="1">
      <w:start w:val="1"/>
      <w:numFmt w:val="decimal"/>
      <w:lvlText w:val="%4."/>
      <w:lvlJc w:val="left"/>
      <w:pPr>
        <w:ind w:left="4581" w:hanging="360"/>
      </w:pPr>
    </w:lvl>
    <w:lvl w:ilvl="4" w:tplc="E3D4E2BC" w:tentative="1">
      <w:start w:val="1"/>
      <w:numFmt w:val="lowerLetter"/>
      <w:lvlText w:val="%5."/>
      <w:lvlJc w:val="left"/>
      <w:pPr>
        <w:ind w:left="5301" w:hanging="360"/>
      </w:pPr>
    </w:lvl>
    <w:lvl w:ilvl="5" w:tplc="F7169D72" w:tentative="1">
      <w:start w:val="1"/>
      <w:numFmt w:val="lowerRoman"/>
      <w:lvlText w:val="%6."/>
      <w:lvlJc w:val="right"/>
      <w:pPr>
        <w:ind w:left="6021" w:hanging="180"/>
      </w:pPr>
    </w:lvl>
    <w:lvl w:ilvl="6" w:tplc="9AB82140" w:tentative="1">
      <w:start w:val="1"/>
      <w:numFmt w:val="decimal"/>
      <w:lvlText w:val="%7."/>
      <w:lvlJc w:val="left"/>
      <w:pPr>
        <w:ind w:left="6741" w:hanging="360"/>
      </w:pPr>
    </w:lvl>
    <w:lvl w:ilvl="7" w:tplc="1868D636" w:tentative="1">
      <w:start w:val="1"/>
      <w:numFmt w:val="lowerLetter"/>
      <w:lvlText w:val="%8."/>
      <w:lvlJc w:val="left"/>
      <w:pPr>
        <w:ind w:left="7461" w:hanging="360"/>
      </w:pPr>
    </w:lvl>
    <w:lvl w:ilvl="8" w:tplc="85D00EEC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4">
    <w:nsid w:val="0CAF4783"/>
    <w:multiLevelType w:val="multilevel"/>
    <w:tmpl w:val="585A09BC"/>
    <w:lvl w:ilvl="0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lowerRoman"/>
      <w:lvlText w:val="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lowerLetter"/>
      <w:lvlText w:val="(%5)"/>
      <w:lvlJc w:val="left"/>
      <w:pPr>
        <w:ind w:left="2160" w:hanging="360"/>
      </w:pPr>
    </w:lvl>
    <w:lvl w:ilvl="5">
      <w:start w:val="1"/>
      <w:numFmt w:val="lowerRoman"/>
      <w:lvlText w:val="(%6)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lowerLetter"/>
      <w:lvlText w:val="%8."/>
      <w:lvlJc w:val="left"/>
      <w:pPr>
        <w:ind w:left="3240" w:hanging="360"/>
      </w:pPr>
    </w:lvl>
    <w:lvl w:ilvl="8">
      <w:start w:val="1"/>
      <w:numFmt w:val="lowerRoman"/>
      <w:lvlText w:val="%9."/>
      <w:lvlJc w:val="left"/>
      <w:pPr>
        <w:ind w:left="3600" w:hanging="360"/>
      </w:pPr>
    </w:lvl>
  </w:abstractNum>
  <w:abstractNum w:abstractNumId="5">
    <w:nsid w:val="128E7364"/>
    <w:multiLevelType w:val="hybridMultilevel"/>
    <w:tmpl w:val="15909AE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F1B053C"/>
    <w:multiLevelType w:val="hybridMultilevel"/>
    <w:tmpl w:val="0E06476A"/>
    <w:lvl w:ilvl="0" w:tplc="9AF88C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FBEEEB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EBC7A5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3107A1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4ACA85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173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AD87F4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EEAC58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F968C4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C1E2536"/>
    <w:multiLevelType w:val="hybridMultilevel"/>
    <w:tmpl w:val="71D2FA2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11B27FF"/>
    <w:multiLevelType w:val="hybridMultilevel"/>
    <w:tmpl w:val="3EA6BE9C"/>
    <w:lvl w:ilvl="0" w:tplc="0415000F">
      <w:start w:val="1"/>
      <w:numFmt w:val="decimal"/>
      <w:lvlText w:val="%1."/>
      <w:lvlJc w:val="left"/>
      <w:pPr>
        <w:ind w:left="714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34"/>
        </w:tabs>
        <w:ind w:left="1434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54"/>
        </w:tabs>
        <w:ind w:left="2154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74"/>
        </w:tabs>
        <w:ind w:left="2874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594"/>
        </w:tabs>
        <w:ind w:left="3594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14"/>
        </w:tabs>
        <w:ind w:left="431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34"/>
        </w:tabs>
        <w:ind w:left="503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54"/>
        </w:tabs>
        <w:ind w:left="575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74"/>
        </w:tabs>
        <w:ind w:left="6474" w:hanging="180"/>
      </w:pPr>
    </w:lvl>
  </w:abstractNum>
  <w:abstractNum w:abstractNumId="9">
    <w:nsid w:val="38682B54"/>
    <w:multiLevelType w:val="hybridMultilevel"/>
    <w:tmpl w:val="FA68349E"/>
    <w:lvl w:ilvl="0" w:tplc="00D8C5C6">
      <w:start w:val="1"/>
      <w:numFmt w:val="decimal"/>
      <w:lvlText w:val="%1."/>
      <w:lvlJc w:val="left"/>
      <w:pPr>
        <w:ind w:left="720" w:hanging="360"/>
      </w:pPr>
    </w:lvl>
    <w:lvl w:ilvl="1" w:tplc="BBA411BE" w:tentative="1">
      <w:start w:val="1"/>
      <w:numFmt w:val="lowerLetter"/>
      <w:lvlText w:val="%2."/>
      <w:lvlJc w:val="left"/>
      <w:pPr>
        <w:ind w:left="1440" w:hanging="360"/>
      </w:pPr>
    </w:lvl>
    <w:lvl w:ilvl="2" w:tplc="F92A7BAE" w:tentative="1">
      <w:start w:val="1"/>
      <w:numFmt w:val="lowerRoman"/>
      <w:lvlText w:val="%3."/>
      <w:lvlJc w:val="right"/>
      <w:pPr>
        <w:ind w:left="2160" w:hanging="180"/>
      </w:pPr>
    </w:lvl>
    <w:lvl w:ilvl="3" w:tplc="5F0A8A94" w:tentative="1">
      <w:start w:val="1"/>
      <w:numFmt w:val="decimal"/>
      <w:lvlText w:val="%4."/>
      <w:lvlJc w:val="left"/>
      <w:pPr>
        <w:ind w:left="2880" w:hanging="360"/>
      </w:pPr>
    </w:lvl>
    <w:lvl w:ilvl="4" w:tplc="B8704F7A" w:tentative="1">
      <w:start w:val="1"/>
      <w:numFmt w:val="lowerLetter"/>
      <w:lvlText w:val="%5."/>
      <w:lvlJc w:val="left"/>
      <w:pPr>
        <w:ind w:left="3600" w:hanging="360"/>
      </w:pPr>
    </w:lvl>
    <w:lvl w:ilvl="5" w:tplc="93A21234" w:tentative="1">
      <w:start w:val="1"/>
      <w:numFmt w:val="lowerRoman"/>
      <w:lvlText w:val="%6."/>
      <w:lvlJc w:val="right"/>
      <w:pPr>
        <w:ind w:left="4320" w:hanging="180"/>
      </w:pPr>
    </w:lvl>
    <w:lvl w:ilvl="6" w:tplc="B7E41C08" w:tentative="1">
      <w:start w:val="1"/>
      <w:numFmt w:val="decimal"/>
      <w:lvlText w:val="%7."/>
      <w:lvlJc w:val="left"/>
      <w:pPr>
        <w:ind w:left="5040" w:hanging="360"/>
      </w:pPr>
    </w:lvl>
    <w:lvl w:ilvl="7" w:tplc="9EA6EDE4" w:tentative="1">
      <w:start w:val="1"/>
      <w:numFmt w:val="lowerLetter"/>
      <w:lvlText w:val="%8."/>
      <w:lvlJc w:val="left"/>
      <w:pPr>
        <w:ind w:left="5760" w:hanging="360"/>
      </w:pPr>
    </w:lvl>
    <w:lvl w:ilvl="8" w:tplc="D494D28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A935B3D"/>
    <w:multiLevelType w:val="hybridMultilevel"/>
    <w:tmpl w:val="1D743876"/>
    <w:lvl w:ilvl="0" w:tplc="9368A090">
      <w:start w:val="1"/>
      <w:numFmt w:val="decimal"/>
      <w:lvlText w:val="%1."/>
      <w:lvlJc w:val="left"/>
      <w:pPr>
        <w:ind w:left="1440" w:hanging="360"/>
      </w:pPr>
    </w:lvl>
    <w:lvl w:ilvl="1" w:tplc="6400BA62" w:tentative="1">
      <w:start w:val="1"/>
      <w:numFmt w:val="lowerLetter"/>
      <w:lvlText w:val="%2."/>
      <w:lvlJc w:val="left"/>
      <w:pPr>
        <w:ind w:left="2160" w:hanging="360"/>
      </w:pPr>
    </w:lvl>
    <w:lvl w:ilvl="2" w:tplc="E9BEAC10" w:tentative="1">
      <w:start w:val="1"/>
      <w:numFmt w:val="lowerRoman"/>
      <w:lvlText w:val="%3."/>
      <w:lvlJc w:val="right"/>
      <w:pPr>
        <w:ind w:left="2880" w:hanging="180"/>
      </w:pPr>
    </w:lvl>
    <w:lvl w:ilvl="3" w:tplc="96F2676C" w:tentative="1">
      <w:start w:val="1"/>
      <w:numFmt w:val="decimal"/>
      <w:lvlText w:val="%4."/>
      <w:lvlJc w:val="left"/>
      <w:pPr>
        <w:ind w:left="3600" w:hanging="360"/>
      </w:pPr>
    </w:lvl>
    <w:lvl w:ilvl="4" w:tplc="F0C4508C" w:tentative="1">
      <w:start w:val="1"/>
      <w:numFmt w:val="lowerLetter"/>
      <w:lvlText w:val="%5."/>
      <w:lvlJc w:val="left"/>
      <w:pPr>
        <w:ind w:left="4320" w:hanging="360"/>
      </w:pPr>
    </w:lvl>
    <w:lvl w:ilvl="5" w:tplc="70D4D134" w:tentative="1">
      <w:start w:val="1"/>
      <w:numFmt w:val="lowerRoman"/>
      <w:lvlText w:val="%6."/>
      <w:lvlJc w:val="right"/>
      <w:pPr>
        <w:ind w:left="5040" w:hanging="180"/>
      </w:pPr>
    </w:lvl>
    <w:lvl w:ilvl="6" w:tplc="410E1D72" w:tentative="1">
      <w:start w:val="1"/>
      <w:numFmt w:val="decimal"/>
      <w:lvlText w:val="%7."/>
      <w:lvlJc w:val="left"/>
      <w:pPr>
        <w:ind w:left="5760" w:hanging="360"/>
      </w:pPr>
    </w:lvl>
    <w:lvl w:ilvl="7" w:tplc="1F20641A" w:tentative="1">
      <w:start w:val="1"/>
      <w:numFmt w:val="lowerLetter"/>
      <w:lvlText w:val="%8."/>
      <w:lvlJc w:val="left"/>
      <w:pPr>
        <w:ind w:left="6480" w:hanging="360"/>
      </w:pPr>
    </w:lvl>
    <w:lvl w:ilvl="8" w:tplc="A18AD58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433D4444"/>
    <w:multiLevelType w:val="hybridMultilevel"/>
    <w:tmpl w:val="8B4094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79A278C"/>
    <w:multiLevelType w:val="hybridMultilevel"/>
    <w:tmpl w:val="E8BE429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FF039E1"/>
    <w:multiLevelType w:val="hybridMultilevel"/>
    <w:tmpl w:val="57DE6E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09B5E8A"/>
    <w:multiLevelType w:val="hybridMultilevel"/>
    <w:tmpl w:val="3E84D152"/>
    <w:lvl w:ilvl="0" w:tplc="0415000F">
      <w:start w:val="1"/>
      <w:numFmt w:val="decimal"/>
      <w:lvlText w:val="%1."/>
      <w:lvlJc w:val="left"/>
      <w:pPr>
        <w:ind w:left="785" w:hanging="360"/>
      </w:p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5">
    <w:nsid w:val="663E1C86"/>
    <w:multiLevelType w:val="hybridMultilevel"/>
    <w:tmpl w:val="FB62AC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6BF7A20"/>
    <w:multiLevelType w:val="hybridMultilevel"/>
    <w:tmpl w:val="42307C0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7FC87C67"/>
    <w:multiLevelType w:val="hybridMultilevel"/>
    <w:tmpl w:val="98429E0E"/>
    <w:lvl w:ilvl="0" w:tplc="09F67588">
      <w:start w:val="1"/>
      <w:numFmt w:val="decimal"/>
      <w:lvlText w:val="%1."/>
      <w:lvlJc w:val="left"/>
      <w:pPr>
        <w:ind w:left="1440" w:hanging="360"/>
      </w:pPr>
    </w:lvl>
    <w:lvl w:ilvl="1" w:tplc="5C7C8DEA" w:tentative="1">
      <w:start w:val="1"/>
      <w:numFmt w:val="lowerLetter"/>
      <w:lvlText w:val="%2."/>
      <w:lvlJc w:val="left"/>
      <w:pPr>
        <w:ind w:left="2160" w:hanging="360"/>
      </w:pPr>
    </w:lvl>
    <w:lvl w:ilvl="2" w:tplc="D862BB86" w:tentative="1">
      <w:start w:val="1"/>
      <w:numFmt w:val="lowerRoman"/>
      <w:lvlText w:val="%3."/>
      <w:lvlJc w:val="right"/>
      <w:pPr>
        <w:ind w:left="2880" w:hanging="180"/>
      </w:pPr>
    </w:lvl>
    <w:lvl w:ilvl="3" w:tplc="B4FE262A" w:tentative="1">
      <w:start w:val="1"/>
      <w:numFmt w:val="decimal"/>
      <w:lvlText w:val="%4."/>
      <w:lvlJc w:val="left"/>
      <w:pPr>
        <w:ind w:left="3600" w:hanging="360"/>
      </w:pPr>
    </w:lvl>
    <w:lvl w:ilvl="4" w:tplc="94DC40EE" w:tentative="1">
      <w:start w:val="1"/>
      <w:numFmt w:val="lowerLetter"/>
      <w:lvlText w:val="%5."/>
      <w:lvlJc w:val="left"/>
      <w:pPr>
        <w:ind w:left="4320" w:hanging="360"/>
      </w:pPr>
    </w:lvl>
    <w:lvl w:ilvl="5" w:tplc="6456A004" w:tentative="1">
      <w:start w:val="1"/>
      <w:numFmt w:val="lowerRoman"/>
      <w:lvlText w:val="%6."/>
      <w:lvlJc w:val="right"/>
      <w:pPr>
        <w:ind w:left="5040" w:hanging="180"/>
      </w:pPr>
    </w:lvl>
    <w:lvl w:ilvl="6" w:tplc="264C8A4A" w:tentative="1">
      <w:start w:val="1"/>
      <w:numFmt w:val="decimal"/>
      <w:lvlText w:val="%7."/>
      <w:lvlJc w:val="left"/>
      <w:pPr>
        <w:ind w:left="5760" w:hanging="360"/>
      </w:pPr>
    </w:lvl>
    <w:lvl w:ilvl="7" w:tplc="AB42B5DC" w:tentative="1">
      <w:start w:val="1"/>
      <w:numFmt w:val="lowerLetter"/>
      <w:lvlText w:val="%8."/>
      <w:lvlJc w:val="left"/>
      <w:pPr>
        <w:ind w:left="6480" w:hanging="360"/>
      </w:pPr>
    </w:lvl>
    <w:lvl w:ilvl="8" w:tplc="623E57E6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3"/>
  </w:num>
  <w:num w:numId="2">
    <w:abstractNumId w:val="9"/>
  </w:num>
  <w:num w:numId="3">
    <w:abstractNumId w:val="2"/>
  </w:num>
  <w:num w:numId="4">
    <w:abstractNumId w:val="6"/>
  </w:num>
  <w:num w:numId="5">
    <w:abstractNumId w:val="0"/>
  </w:num>
  <w:num w:numId="6">
    <w:abstractNumId w:val="10"/>
  </w:num>
  <w:num w:numId="7">
    <w:abstractNumId w:val="17"/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</w:num>
  <w:num w:numId="10">
    <w:abstractNumId w:val="6"/>
  </w:num>
  <w:num w:numId="11">
    <w:abstractNumId w:val="16"/>
  </w:num>
  <w:num w:numId="12">
    <w:abstractNumId w:val="11"/>
  </w:num>
  <w:num w:numId="13">
    <w:abstractNumId w:val="4"/>
  </w:num>
  <w:num w:numId="14">
    <w:abstractNumId w:val="7"/>
  </w:num>
  <w:num w:numId="15">
    <w:abstractNumId w:val="13"/>
  </w:num>
  <w:num w:numId="16">
    <w:abstractNumId w:val="12"/>
  </w:num>
  <w:num w:numId="17">
    <w:abstractNumId w:val="1"/>
  </w:num>
  <w:num w:numId="18">
    <w:abstractNumId w:val="1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4"/>
  </w:num>
  <w:num w:numId="20">
    <w:abstractNumId w:val="8"/>
  </w:num>
  <w:num w:numId="21">
    <w:abstractNumId w:val="15"/>
  </w:num>
  <w:num w:numId="2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2DEC"/>
    <w:rsid w:val="0001182D"/>
    <w:rsid w:val="00055600"/>
    <w:rsid w:val="000E48A1"/>
    <w:rsid w:val="00152C40"/>
    <w:rsid w:val="001559AF"/>
    <w:rsid w:val="001A4401"/>
    <w:rsid w:val="001B242D"/>
    <w:rsid w:val="001F6D33"/>
    <w:rsid w:val="00200187"/>
    <w:rsid w:val="0020276C"/>
    <w:rsid w:val="0025453C"/>
    <w:rsid w:val="002B175D"/>
    <w:rsid w:val="002D046C"/>
    <w:rsid w:val="002E0604"/>
    <w:rsid w:val="00310FCE"/>
    <w:rsid w:val="003629F4"/>
    <w:rsid w:val="00384637"/>
    <w:rsid w:val="003C0DC9"/>
    <w:rsid w:val="004048F8"/>
    <w:rsid w:val="0043082A"/>
    <w:rsid w:val="00453058"/>
    <w:rsid w:val="0045606F"/>
    <w:rsid w:val="004F7612"/>
    <w:rsid w:val="00545BAC"/>
    <w:rsid w:val="00545C7C"/>
    <w:rsid w:val="00584D9D"/>
    <w:rsid w:val="00617573"/>
    <w:rsid w:val="00630631"/>
    <w:rsid w:val="006A1FD2"/>
    <w:rsid w:val="006D6056"/>
    <w:rsid w:val="007238E0"/>
    <w:rsid w:val="00735A72"/>
    <w:rsid w:val="007D343C"/>
    <w:rsid w:val="008448B3"/>
    <w:rsid w:val="008B1C23"/>
    <w:rsid w:val="00916E89"/>
    <w:rsid w:val="009F19E9"/>
    <w:rsid w:val="00AE6E27"/>
    <w:rsid w:val="00B15DF5"/>
    <w:rsid w:val="00BA43FD"/>
    <w:rsid w:val="00C22DEC"/>
    <w:rsid w:val="00CD4EAB"/>
    <w:rsid w:val="00D03C8D"/>
    <w:rsid w:val="00D94514"/>
    <w:rsid w:val="00DB1D7F"/>
    <w:rsid w:val="00DC190D"/>
    <w:rsid w:val="00E14A91"/>
    <w:rsid w:val="00E62655"/>
    <w:rsid w:val="00EC0009"/>
    <w:rsid w:val="00EF7C87"/>
    <w:rsid w:val="00F00152"/>
    <w:rsid w:val="00F16A89"/>
    <w:rsid w:val="00F77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Body Text" w:uiPriority="99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Note Heading" w:semiHidden="0" w:unhideWhenUsed="0"/>
    <w:lsdException w:name="Strong" w:semiHidden="0" w:uiPriority="22" w:unhideWhenUsed="0" w:qFormat="1"/>
    <w:lsdException w:name="Emphasis" w:semiHidden="0" w:unhideWhenUsed="0" w:qFormat="1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22DEC"/>
    <w:pPr>
      <w:suppressAutoHyphens/>
      <w:spacing w:after="200" w:line="276" w:lineRule="auto"/>
    </w:pPr>
    <w:rPr>
      <w:rFonts w:ascii="Calibri" w:eastAsia="Calibri" w:hAnsi="Calibri" w:cs="Calibri"/>
      <w:sz w:val="22"/>
      <w:szCs w:val="22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C22B02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C22B02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093A11"/>
    <w:rPr>
      <w:rFonts w:ascii="Calibri" w:eastAsia="Calibri" w:hAnsi="Calibri" w:cs="Calibri"/>
      <w:sz w:val="22"/>
      <w:szCs w:val="22"/>
      <w:lang w:eastAsia="ar-SA"/>
    </w:rPr>
  </w:style>
  <w:style w:type="character" w:styleId="Hipercze">
    <w:name w:val="Hyperlink"/>
    <w:rsid w:val="00FB4A52"/>
    <w:rPr>
      <w:color w:val="0000FF"/>
      <w:u w:val="single"/>
    </w:rPr>
  </w:style>
  <w:style w:type="paragraph" w:styleId="Tekstdymka">
    <w:name w:val="Balloon Text"/>
    <w:basedOn w:val="Normalny"/>
    <w:link w:val="TekstdymkaZnak"/>
    <w:rsid w:val="00342F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342FF6"/>
    <w:rPr>
      <w:rFonts w:ascii="Tahoma" w:eastAsia="Calibri" w:hAnsi="Tahoma" w:cs="Tahoma"/>
      <w:sz w:val="16"/>
      <w:szCs w:val="16"/>
      <w:lang w:eastAsia="ar-SA"/>
    </w:rPr>
  </w:style>
  <w:style w:type="paragraph" w:customStyle="1" w:styleId="menfont">
    <w:name w:val="men font"/>
    <w:basedOn w:val="Normalny"/>
    <w:rsid w:val="00A028E8"/>
    <w:pPr>
      <w:suppressAutoHyphens w:val="0"/>
      <w:spacing w:after="0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B15DF5"/>
    <w:pPr>
      <w:ind w:left="720"/>
      <w:contextualSpacing/>
    </w:pPr>
  </w:style>
  <w:style w:type="character" w:styleId="Odwoaniedokomentarza">
    <w:name w:val="annotation reference"/>
    <w:basedOn w:val="Domylnaczcionkaakapitu"/>
    <w:semiHidden/>
    <w:unhideWhenUsed/>
    <w:rsid w:val="00617573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unhideWhenUsed/>
    <w:rsid w:val="0061757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617573"/>
    <w:rPr>
      <w:rFonts w:ascii="Calibri" w:eastAsia="Calibri" w:hAnsi="Calibri" w:cs="Calibri"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61757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617573"/>
    <w:rPr>
      <w:rFonts w:ascii="Calibri" w:eastAsia="Calibri" w:hAnsi="Calibri" w:cs="Calibri"/>
      <w:b/>
      <w:bCs/>
      <w:lang w:eastAsia="ar-SA"/>
    </w:rPr>
  </w:style>
  <w:style w:type="character" w:styleId="Pogrubienie">
    <w:name w:val="Strong"/>
    <w:basedOn w:val="Domylnaczcionkaakapitu"/>
    <w:uiPriority w:val="22"/>
    <w:qFormat/>
    <w:rsid w:val="00C22DEC"/>
    <w:rPr>
      <w:b/>
      <w:bCs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055600"/>
    <w:pPr>
      <w:suppressAutoHyphens w:val="0"/>
      <w:spacing w:before="120" w:after="120"/>
      <w:jc w:val="both"/>
    </w:pPr>
    <w:rPr>
      <w:rFonts w:ascii="Times New Roman" w:eastAsiaTheme="minorHAnsi" w:hAnsi="Times New Roman" w:cs="Times New Roman"/>
      <w:sz w:val="24"/>
      <w:szCs w:val="24"/>
      <w:lang w:eastAsia="en-US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055600"/>
    <w:rPr>
      <w:rFonts w:eastAsiaTheme="minorHAnsi"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Body Text" w:uiPriority="99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Note Heading" w:semiHidden="0" w:unhideWhenUsed="0"/>
    <w:lsdException w:name="Strong" w:semiHidden="0" w:uiPriority="22" w:unhideWhenUsed="0" w:qFormat="1"/>
    <w:lsdException w:name="Emphasis" w:semiHidden="0" w:unhideWhenUsed="0" w:qFormat="1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22DEC"/>
    <w:pPr>
      <w:suppressAutoHyphens/>
      <w:spacing w:after="200" w:line="276" w:lineRule="auto"/>
    </w:pPr>
    <w:rPr>
      <w:rFonts w:ascii="Calibri" w:eastAsia="Calibri" w:hAnsi="Calibri" w:cs="Calibri"/>
      <w:sz w:val="22"/>
      <w:szCs w:val="22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C22B02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C22B02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093A11"/>
    <w:rPr>
      <w:rFonts w:ascii="Calibri" w:eastAsia="Calibri" w:hAnsi="Calibri" w:cs="Calibri"/>
      <w:sz w:val="22"/>
      <w:szCs w:val="22"/>
      <w:lang w:eastAsia="ar-SA"/>
    </w:rPr>
  </w:style>
  <w:style w:type="character" w:styleId="Hipercze">
    <w:name w:val="Hyperlink"/>
    <w:rsid w:val="00FB4A52"/>
    <w:rPr>
      <w:color w:val="0000FF"/>
      <w:u w:val="single"/>
    </w:rPr>
  </w:style>
  <w:style w:type="paragraph" w:styleId="Tekstdymka">
    <w:name w:val="Balloon Text"/>
    <w:basedOn w:val="Normalny"/>
    <w:link w:val="TekstdymkaZnak"/>
    <w:rsid w:val="00342F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342FF6"/>
    <w:rPr>
      <w:rFonts w:ascii="Tahoma" w:eastAsia="Calibri" w:hAnsi="Tahoma" w:cs="Tahoma"/>
      <w:sz w:val="16"/>
      <w:szCs w:val="16"/>
      <w:lang w:eastAsia="ar-SA"/>
    </w:rPr>
  </w:style>
  <w:style w:type="paragraph" w:customStyle="1" w:styleId="menfont">
    <w:name w:val="men font"/>
    <w:basedOn w:val="Normalny"/>
    <w:rsid w:val="00A028E8"/>
    <w:pPr>
      <w:suppressAutoHyphens w:val="0"/>
      <w:spacing w:after="0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B15DF5"/>
    <w:pPr>
      <w:ind w:left="720"/>
      <w:contextualSpacing/>
    </w:pPr>
  </w:style>
  <w:style w:type="character" w:styleId="Odwoaniedokomentarza">
    <w:name w:val="annotation reference"/>
    <w:basedOn w:val="Domylnaczcionkaakapitu"/>
    <w:semiHidden/>
    <w:unhideWhenUsed/>
    <w:rsid w:val="00617573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unhideWhenUsed/>
    <w:rsid w:val="0061757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617573"/>
    <w:rPr>
      <w:rFonts w:ascii="Calibri" w:eastAsia="Calibri" w:hAnsi="Calibri" w:cs="Calibri"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61757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617573"/>
    <w:rPr>
      <w:rFonts w:ascii="Calibri" w:eastAsia="Calibri" w:hAnsi="Calibri" w:cs="Calibri"/>
      <w:b/>
      <w:bCs/>
      <w:lang w:eastAsia="ar-SA"/>
    </w:rPr>
  </w:style>
  <w:style w:type="character" w:styleId="Pogrubienie">
    <w:name w:val="Strong"/>
    <w:basedOn w:val="Domylnaczcionkaakapitu"/>
    <w:uiPriority w:val="22"/>
    <w:qFormat/>
    <w:rsid w:val="00C22DEC"/>
    <w:rPr>
      <w:b/>
      <w:bCs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055600"/>
    <w:pPr>
      <w:suppressAutoHyphens w:val="0"/>
      <w:spacing w:before="120" w:after="120"/>
      <w:jc w:val="both"/>
    </w:pPr>
    <w:rPr>
      <w:rFonts w:ascii="Times New Roman" w:eastAsiaTheme="minorHAnsi" w:hAnsi="Times New Roman" w:cs="Times New Roman"/>
      <w:sz w:val="24"/>
      <w:szCs w:val="24"/>
      <w:lang w:eastAsia="en-US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055600"/>
    <w:rPr>
      <w:rFonts w:eastAsiaTheme="minorHAnsi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122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7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84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6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5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PROJEKT_PN\OZNAKOWANIE\SZABLONY\DOP_PPN_UE_szablon_POI&#346;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96D89E-BC18-4986-882A-C81A593DD0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DOP_PPN_UE_szablon_POIŚ</Template>
  <TotalTime>0</TotalTime>
  <Pages>4</Pages>
  <Words>865</Words>
  <Characters>5193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Rydel Krzysztof</dc:creator>
  <cp:lastModifiedBy>Rydel Krzysztof</cp:lastModifiedBy>
  <cp:revision>2</cp:revision>
  <cp:lastPrinted>2017-03-21T11:25:00Z</cp:lastPrinted>
  <dcterms:created xsi:type="dcterms:W3CDTF">2017-03-22T14:49:00Z</dcterms:created>
  <dcterms:modified xsi:type="dcterms:W3CDTF">2017-03-22T14:49:00Z</dcterms:modified>
</cp:coreProperties>
</file>